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7.xml" ContentType="application/vnd.openxmlformats-officedocument.wordprocessingml.footer+xml"/>
  <Override PartName="/word/header13.xml" ContentType="application/vnd.openxmlformats-officedocument.wordprocessingml.header+xml"/>
  <Override PartName="/word/footer8.xml" ContentType="application/vnd.openxmlformats-officedocument.wordprocessingml.footer+xml"/>
  <Override PartName="/word/header14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B3D3C" w14:textId="6BADDFD2" w:rsidR="00085409" w:rsidRDefault="00F66906" w:rsidP="00F66906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right"/>
        <w:rPr>
          <w:rFonts w:ascii="TH SarabunPSK" w:hAnsi="TH SarabunPSK" w:cs="TH SarabunPSK"/>
          <w:b/>
          <w:bCs/>
          <w:sz w:val="44"/>
          <w:szCs w:val="44"/>
          <w:cs/>
        </w:rPr>
      </w:pPr>
      <w:r w:rsidRPr="00F66906">
        <w:rPr>
          <w:rFonts w:ascii="TH SarabunPSK" w:hAnsi="TH SarabunPSK" w:cs="TH SarabunPSK"/>
          <w:b/>
          <w:bCs/>
          <w:sz w:val="44"/>
          <w:szCs w:val="44"/>
        </w:rPr>
        <w:tab/>
      </w:r>
      <w:r w:rsidRPr="00F66906">
        <w:rPr>
          <w:rFonts w:ascii="TH SarabunPSK" w:hAnsi="TH SarabunPSK" w:cs="TH SarabunPSK"/>
          <w:b/>
          <w:bCs/>
          <w:color w:val="FF0000"/>
          <w:sz w:val="44"/>
          <w:szCs w:val="44"/>
          <w:cs/>
        </w:rPr>
        <w:t xml:space="preserve">ฉบับปรับปรุง </w:t>
      </w:r>
      <w:r w:rsidR="00964F70">
        <w:rPr>
          <w:rFonts w:ascii="TH SarabunPSK" w:hAnsi="TH SarabunPSK" w:cs="TH SarabunPSK" w:hint="cs"/>
          <w:b/>
          <w:bCs/>
          <w:color w:val="FF0000"/>
          <w:sz w:val="44"/>
          <w:szCs w:val="44"/>
          <w:cs/>
        </w:rPr>
        <w:t>10 สิงหาคม 2569</w:t>
      </w:r>
    </w:p>
    <w:p w14:paraId="1A77A6AB" w14:textId="77777777" w:rsidR="00B200D1" w:rsidRDefault="00B200D1" w:rsidP="00A65C2B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14:paraId="7BE7B6AA" w14:textId="23506894" w:rsidR="0056084E" w:rsidRDefault="0056084E" w:rsidP="00A65C2B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DA0E6A">
        <w:rPr>
          <w:rFonts w:ascii="TH SarabunPSK" w:hAnsi="TH SarabunPSK" w:cs="TH SarabunPSK"/>
          <w:b/>
          <w:bCs/>
          <w:noProof/>
          <w:sz w:val="44"/>
          <w:szCs w:val="44"/>
        </w:rPr>
        <w:drawing>
          <wp:inline distT="0" distB="0" distL="0" distR="0" wp14:anchorId="36F7CA4A" wp14:editId="5EC8CD35">
            <wp:extent cx="1161142" cy="1463040"/>
            <wp:effectExtent l="0" t="0" r="1270" b="381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1142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37266C" w14:textId="066A029C" w:rsidR="00DA0E6A" w:rsidRPr="00DA0E6A" w:rsidRDefault="00DA0E6A" w:rsidP="00DA0E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14:paraId="19292301" w14:textId="1991B7AF" w:rsidR="0056084E" w:rsidRPr="00551959" w:rsidRDefault="0056084E" w:rsidP="0056084E">
      <w:pPr>
        <w:jc w:val="center"/>
        <w:rPr>
          <w:rFonts w:ascii="TH SarabunPSK" w:hAnsi="TH SarabunPSK" w:cs="TH SarabunPSK"/>
          <w:b/>
          <w:bCs/>
          <w:color w:val="000000" w:themeColor="text1"/>
          <w:sz w:val="44"/>
          <w:szCs w:val="44"/>
        </w:rPr>
      </w:pPr>
      <w:r w:rsidRPr="00551959">
        <w:rPr>
          <w:rFonts w:ascii="TH SarabunPSK" w:hAnsi="TH SarabunPSK" w:cs="TH SarabunPSK"/>
          <w:b/>
          <w:bCs/>
          <w:color w:val="000000" w:themeColor="text1"/>
          <w:sz w:val="44"/>
          <w:szCs w:val="44"/>
          <w:cs/>
        </w:rPr>
        <w:t>หลักสูตร</w:t>
      </w:r>
      <w:r w:rsidR="00D34725"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  <w:fldChar w:fldCharType="begin">
          <w:ffData>
            <w:name w:val="Text1"/>
            <w:enabled/>
            <w:calcOnExit w:val="0"/>
            <w:textInput>
              <w:default w:val="[ชื่อหลักสูตร]"/>
            </w:textInput>
          </w:ffData>
        </w:fldChar>
      </w:r>
      <w:bookmarkStart w:id="0" w:name="Text1"/>
      <w:r w:rsidR="00D34725"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  <w:instrText xml:space="preserve"> </w:instrText>
      </w:r>
      <w:r w:rsidR="00D34725"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</w:rPr>
        <w:instrText>FORMTEXT</w:instrText>
      </w:r>
      <w:r w:rsidR="00D34725"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  <w:instrText xml:space="preserve"> </w:instrText>
      </w:r>
      <w:r w:rsidR="00D34725"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</w:r>
      <w:r w:rsidR="00D34725"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  <w:fldChar w:fldCharType="separate"/>
      </w:r>
      <w:r w:rsidR="00D34725"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  <w:t>[ชื่อหลักสูตร]</w:t>
      </w:r>
      <w:r w:rsidR="00D34725"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  <w:fldChar w:fldCharType="end"/>
      </w:r>
      <w:bookmarkEnd w:id="0"/>
    </w:p>
    <w:p w14:paraId="2B43A3B4" w14:textId="70C43D26" w:rsidR="00E2720E" w:rsidRPr="00551959" w:rsidRDefault="00E2720E" w:rsidP="0056084E">
      <w:pPr>
        <w:jc w:val="center"/>
        <w:rPr>
          <w:rFonts w:ascii="TH SarabunPSK" w:hAnsi="TH SarabunPSK" w:cs="TH SarabunPSK"/>
          <w:b/>
          <w:bCs/>
          <w:color w:val="000000" w:themeColor="text1"/>
          <w:sz w:val="44"/>
          <w:szCs w:val="44"/>
          <w:cs/>
        </w:rPr>
      </w:pPr>
      <w:r w:rsidRPr="00551959">
        <w:rPr>
          <w:rFonts w:ascii="TH SarabunPSK" w:hAnsi="TH SarabunPSK" w:cs="TH SarabunPSK" w:hint="cs"/>
          <w:b/>
          <w:bCs/>
          <w:color w:val="000000" w:themeColor="text1"/>
          <w:sz w:val="44"/>
          <w:szCs w:val="44"/>
          <w:cs/>
        </w:rPr>
        <w:t>สาขาวิชา</w:t>
      </w:r>
      <w:r w:rsidR="00D34725"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  <w:fldChar w:fldCharType="begin">
          <w:ffData>
            <w:name w:val=""/>
            <w:enabled/>
            <w:calcOnExit w:val="0"/>
            <w:textInput>
              <w:default w:val="[ชื่อสาขาวิชา]"/>
            </w:textInput>
          </w:ffData>
        </w:fldChar>
      </w:r>
      <w:r w:rsidR="00D34725"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  <w:instrText xml:space="preserve"> </w:instrText>
      </w:r>
      <w:r w:rsidR="00D34725"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</w:rPr>
        <w:instrText>FORMTEXT</w:instrText>
      </w:r>
      <w:r w:rsidR="00D34725"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  <w:instrText xml:space="preserve"> </w:instrText>
      </w:r>
      <w:r w:rsidR="00D34725"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</w:r>
      <w:r w:rsidR="00D34725"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  <w:fldChar w:fldCharType="separate"/>
      </w:r>
      <w:r w:rsidR="00D34725"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  <w:t>[ชื่อสาขาวิชา]</w:t>
      </w:r>
      <w:r w:rsidR="00D34725"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  <w:fldChar w:fldCharType="end"/>
      </w:r>
    </w:p>
    <w:p w14:paraId="1484B608" w14:textId="6B8F6400" w:rsidR="0056084E" w:rsidRPr="00551959" w:rsidRDefault="0056084E" w:rsidP="0056084E">
      <w:pPr>
        <w:jc w:val="center"/>
        <w:rPr>
          <w:rFonts w:ascii="TH SarabunPSK" w:hAnsi="TH SarabunPSK" w:cs="TH SarabunPSK"/>
          <w:b/>
          <w:bCs/>
          <w:color w:val="000000" w:themeColor="text1"/>
          <w:sz w:val="44"/>
          <w:szCs w:val="44"/>
        </w:rPr>
      </w:pPr>
      <w:r w:rsidRPr="00551959">
        <w:rPr>
          <w:rFonts w:ascii="TH SarabunPSK" w:hAnsi="TH SarabunPSK" w:cs="TH SarabunPSK"/>
          <w:b/>
          <w:bCs/>
          <w:color w:val="000000" w:themeColor="text1"/>
          <w:sz w:val="44"/>
          <w:szCs w:val="44"/>
          <w:cs/>
        </w:rPr>
        <w:t>หลักสูตร</w:t>
      </w:r>
      <w:r w:rsid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  <w:fldChar w:fldCharType="begin">
          <w:ffData>
            <w:name w:val=""/>
            <w:enabled/>
            <w:calcOnExit w:val="0"/>
            <w:textInput>
              <w:default w:val="[ใหม่ / ปรับปรุง]"/>
            </w:textInput>
          </w:ffData>
        </w:fldChar>
      </w:r>
      <w:r w:rsid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  <w:instrText xml:space="preserve"> </w:instrText>
      </w:r>
      <w:r w:rsid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</w:rPr>
        <w:instrText>FORMTEXT</w:instrText>
      </w:r>
      <w:r w:rsid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  <w:instrText xml:space="preserve"> </w:instrText>
      </w:r>
      <w:r w:rsid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</w:r>
      <w:r w:rsid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  <w:fldChar w:fldCharType="separate"/>
      </w:r>
      <w:r w:rsidR="00551959">
        <w:rPr>
          <w:rFonts w:ascii="TH SarabunPSK" w:hAnsi="TH SarabunPSK" w:cs="TH SarabunPSK"/>
          <w:b/>
          <w:bCs/>
          <w:i/>
          <w:noProof/>
          <w:color w:val="000000" w:themeColor="text1"/>
          <w:sz w:val="44"/>
          <w:szCs w:val="44"/>
          <w:cs/>
        </w:rPr>
        <w:t>[ใหม่ / ปรับปรุง]</w:t>
      </w:r>
      <w:r w:rsid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  <w:fldChar w:fldCharType="end"/>
      </w:r>
      <w:r w:rsidRPr="00551959">
        <w:rPr>
          <w:rFonts w:ascii="TH SarabunPSK" w:hAnsi="TH SarabunPSK" w:cs="TH SarabunPSK" w:hint="cs"/>
          <w:b/>
          <w:bCs/>
          <w:color w:val="000000" w:themeColor="text1"/>
          <w:sz w:val="44"/>
          <w:szCs w:val="44"/>
          <w:cs/>
        </w:rPr>
        <w:t xml:space="preserve"> </w:t>
      </w:r>
      <w:r w:rsidRPr="00551959">
        <w:rPr>
          <w:rFonts w:ascii="TH SarabunPSK" w:hAnsi="TH SarabunPSK" w:cs="TH SarabunPSK"/>
          <w:b/>
          <w:bCs/>
          <w:color w:val="000000" w:themeColor="text1"/>
          <w:sz w:val="44"/>
          <w:szCs w:val="44"/>
          <w:cs/>
        </w:rPr>
        <w:t xml:space="preserve">พ.ศ. </w:t>
      </w:r>
      <w:r w:rsidR="00D34725"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  <w:fldChar w:fldCharType="begin">
          <w:ffData>
            <w:name w:val=""/>
            <w:enabled/>
            <w:calcOnExit w:val="0"/>
            <w:textInput>
              <w:default w:val="[ปี พ.ศ.]"/>
            </w:textInput>
          </w:ffData>
        </w:fldChar>
      </w:r>
      <w:r w:rsidR="00D34725"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  <w:instrText xml:space="preserve"> </w:instrText>
      </w:r>
      <w:r w:rsidR="00D34725"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</w:rPr>
        <w:instrText>FORMTEXT</w:instrText>
      </w:r>
      <w:r w:rsidR="00D34725"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  <w:instrText xml:space="preserve"> </w:instrText>
      </w:r>
      <w:r w:rsidR="00D34725"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</w:r>
      <w:r w:rsidR="00D34725"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  <w:fldChar w:fldCharType="separate"/>
      </w:r>
      <w:r w:rsidR="00D34725"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  <w:t>[ปี พ.ศ.]</w:t>
      </w:r>
      <w:r w:rsidR="00D34725"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  <w:fldChar w:fldCharType="end"/>
      </w:r>
    </w:p>
    <w:p w14:paraId="7363CDF3" w14:textId="099B3BC3" w:rsidR="0056084E" w:rsidRPr="00551959" w:rsidRDefault="0056084E" w:rsidP="0056084E">
      <w:pPr>
        <w:jc w:val="center"/>
        <w:rPr>
          <w:rFonts w:ascii="TH SarabunPSK" w:hAnsi="TH SarabunPSK" w:cs="TH SarabunPSK"/>
          <w:b/>
          <w:bCs/>
          <w:color w:val="000000" w:themeColor="text1"/>
          <w:sz w:val="44"/>
          <w:szCs w:val="44"/>
        </w:rPr>
      </w:pPr>
    </w:p>
    <w:p w14:paraId="08EEC09D" w14:textId="4A600454" w:rsidR="0056084E" w:rsidRPr="00551959" w:rsidRDefault="0056084E" w:rsidP="0056084E">
      <w:pPr>
        <w:jc w:val="center"/>
        <w:rPr>
          <w:rFonts w:ascii="TH SarabunPSK" w:hAnsi="TH SarabunPSK" w:cs="TH SarabunPSK"/>
          <w:b/>
          <w:bCs/>
          <w:color w:val="000000" w:themeColor="text1"/>
          <w:sz w:val="44"/>
          <w:szCs w:val="44"/>
        </w:rPr>
      </w:pPr>
    </w:p>
    <w:p w14:paraId="6092D451" w14:textId="796D57DB" w:rsidR="0056084E" w:rsidRPr="00551959" w:rsidRDefault="0056084E" w:rsidP="0056084E">
      <w:pPr>
        <w:jc w:val="center"/>
        <w:rPr>
          <w:rFonts w:ascii="TH SarabunPSK" w:hAnsi="TH SarabunPSK" w:cs="TH SarabunPSK"/>
          <w:b/>
          <w:bCs/>
          <w:color w:val="000000" w:themeColor="text1"/>
          <w:sz w:val="44"/>
          <w:szCs w:val="44"/>
        </w:rPr>
      </w:pPr>
    </w:p>
    <w:p w14:paraId="72D0632B" w14:textId="77777777" w:rsidR="00085409" w:rsidRPr="00551959" w:rsidRDefault="00085409" w:rsidP="0056084E">
      <w:pPr>
        <w:jc w:val="center"/>
        <w:rPr>
          <w:rFonts w:ascii="TH SarabunPSK" w:hAnsi="TH SarabunPSK" w:cs="TH SarabunPSK"/>
          <w:b/>
          <w:bCs/>
          <w:color w:val="000000" w:themeColor="text1"/>
          <w:sz w:val="44"/>
          <w:szCs w:val="44"/>
        </w:rPr>
      </w:pPr>
    </w:p>
    <w:p w14:paraId="07193F07" w14:textId="77777777" w:rsidR="00DA0E6A" w:rsidRPr="00551959" w:rsidRDefault="00DA0E6A" w:rsidP="0056084E">
      <w:pPr>
        <w:jc w:val="center"/>
        <w:rPr>
          <w:rFonts w:ascii="TH SarabunPSK" w:hAnsi="TH SarabunPSK" w:cs="TH SarabunPSK"/>
          <w:b/>
          <w:bCs/>
          <w:color w:val="000000" w:themeColor="text1"/>
          <w:sz w:val="44"/>
          <w:szCs w:val="44"/>
        </w:rPr>
      </w:pPr>
    </w:p>
    <w:p w14:paraId="489030E5" w14:textId="021B8817" w:rsidR="0056084E" w:rsidRPr="00551959" w:rsidRDefault="0056084E" w:rsidP="0056084E">
      <w:pPr>
        <w:jc w:val="center"/>
        <w:rPr>
          <w:rFonts w:ascii="TH SarabunPSK" w:hAnsi="TH SarabunPSK" w:cs="TH SarabunPSK"/>
          <w:b/>
          <w:bCs/>
          <w:color w:val="000000" w:themeColor="text1"/>
          <w:sz w:val="44"/>
          <w:szCs w:val="44"/>
        </w:rPr>
      </w:pPr>
    </w:p>
    <w:p w14:paraId="6E7A53D3" w14:textId="65EEAF86" w:rsidR="0056084E" w:rsidRPr="00551959" w:rsidRDefault="0056084E" w:rsidP="0056084E">
      <w:pPr>
        <w:jc w:val="center"/>
        <w:rPr>
          <w:rFonts w:ascii="TH SarabunPSK" w:hAnsi="TH SarabunPSK" w:cs="TH SarabunPSK"/>
          <w:b/>
          <w:bCs/>
          <w:color w:val="000000" w:themeColor="text1"/>
          <w:sz w:val="44"/>
          <w:szCs w:val="44"/>
        </w:rPr>
      </w:pPr>
    </w:p>
    <w:p w14:paraId="10D09AD9" w14:textId="6F13EF07" w:rsidR="0056084E" w:rsidRPr="00551959" w:rsidRDefault="0056084E" w:rsidP="0056084E">
      <w:pPr>
        <w:jc w:val="center"/>
        <w:rPr>
          <w:rFonts w:ascii="TH SarabunPSK" w:hAnsi="TH SarabunPSK" w:cs="TH SarabunPSK"/>
          <w:b/>
          <w:bCs/>
          <w:color w:val="000000" w:themeColor="text1"/>
          <w:sz w:val="44"/>
          <w:szCs w:val="44"/>
        </w:rPr>
      </w:pPr>
    </w:p>
    <w:p w14:paraId="6AC5D614" w14:textId="77777777" w:rsidR="00DA0E6A" w:rsidRPr="00551959" w:rsidRDefault="00DA0E6A" w:rsidP="0056084E">
      <w:pPr>
        <w:jc w:val="center"/>
        <w:rPr>
          <w:rFonts w:ascii="TH SarabunPSK" w:hAnsi="TH SarabunPSK" w:cs="TH SarabunPSK"/>
          <w:b/>
          <w:bCs/>
          <w:color w:val="000000" w:themeColor="text1"/>
          <w:sz w:val="44"/>
          <w:szCs w:val="44"/>
        </w:rPr>
      </w:pPr>
    </w:p>
    <w:p w14:paraId="6A26EA00" w14:textId="6E93A471" w:rsidR="0056084E" w:rsidRPr="00551959" w:rsidRDefault="0056084E" w:rsidP="0056084E">
      <w:pPr>
        <w:jc w:val="center"/>
        <w:rPr>
          <w:rFonts w:ascii="TH SarabunPSK" w:hAnsi="TH SarabunPSK" w:cs="TH SarabunPSK"/>
          <w:b/>
          <w:bCs/>
          <w:color w:val="000000" w:themeColor="text1"/>
          <w:sz w:val="44"/>
          <w:szCs w:val="44"/>
        </w:rPr>
      </w:pPr>
    </w:p>
    <w:p w14:paraId="31186608" w14:textId="77777777" w:rsidR="00DA0E6A" w:rsidRPr="00551959" w:rsidRDefault="00DA0E6A" w:rsidP="0056084E">
      <w:pPr>
        <w:jc w:val="center"/>
        <w:rPr>
          <w:rFonts w:ascii="TH SarabunPSK" w:hAnsi="TH SarabunPSK" w:cs="TH SarabunPSK"/>
          <w:b/>
          <w:bCs/>
          <w:color w:val="000000" w:themeColor="text1"/>
          <w:sz w:val="44"/>
          <w:szCs w:val="44"/>
        </w:rPr>
      </w:pPr>
    </w:p>
    <w:p w14:paraId="6DE44E6D" w14:textId="77777777" w:rsidR="001D4F5C" w:rsidRPr="00551959" w:rsidRDefault="00D34725" w:rsidP="001D4F5C">
      <w:pPr>
        <w:jc w:val="center"/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</w:rPr>
      </w:pPr>
      <w:r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  <w:fldChar w:fldCharType="begin">
          <w:ffData>
            <w:name w:val=""/>
            <w:enabled/>
            <w:calcOnExit w:val="0"/>
            <w:textInput>
              <w:default w:val="[ชื่อคณะ/วิทยาลัย]"/>
            </w:textInput>
          </w:ffData>
        </w:fldChar>
      </w:r>
      <w:r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  <w:instrText xml:space="preserve"> </w:instrText>
      </w:r>
      <w:r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</w:rPr>
        <w:instrText>FORMTEXT</w:instrText>
      </w:r>
      <w:r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  <w:instrText xml:space="preserve"> </w:instrText>
      </w:r>
      <w:r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</w:r>
      <w:r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  <w:fldChar w:fldCharType="separate"/>
      </w:r>
      <w:r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  <w:t>[ชื่อคณะ/วิทยาลัย]</w:t>
      </w:r>
      <w:r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  <w:fldChar w:fldCharType="end"/>
      </w:r>
    </w:p>
    <w:p w14:paraId="7B4DC00E" w14:textId="7F36EDAC" w:rsidR="001D4F5C" w:rsidRDefault="0056084E" w:rsidP="00085409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551959">
        <w:rPr>
          <w:rFonts w:ascii="TH SarabunPSK" w:hAnsi="TH SarabunPSK" w:cs="TH SarabunPSK"/>
          <w:b/>
          <w:bCs/>
          <w:i/>
          <w:color w:val="000000" w:themeColor="text1"/>
          <w:sz w:val="44"/>
          <w:szCs w:val="44"/>
          <w:cs/>
        </w:rPr>
        <w:t>มหาวิทยาลัยราชภัฏสุราษฎร์ธานี</w:t>
      </w:r>
    </w:p>
    <w:p w14:paraId="105C1627" w14:textId="54DBD51B" w:rsidR="00540475" w:rsidRDefault="00540475" w:rsidP="00540475">
      <w:pPr>
        <w:rPr>
          <w:rFonts w:ascii="TH SarabunPSK" w:hAnsi="TH SarabunPSK" w:cs="TH SarabunPSK"/>
          <w:b/>
          <w:bCs/>
          <w:sz w:val="32"/>
          <w:szCs w:val="32"/>
          <w:cs/>
        </w:rPr>
        <w:sectPr w:rsidR="00540475" w:rsidSect="003020CE">
          <w:footerReference w:type="first" r:id="rId9"/>
          <w:pgSz w:w="11906" w:h="16838" w:code="9"/>
          <w:pgMar w:top="1440" w:right="1440" w:bottom="1440" w:left="2160" w:header="720" w:footer="720" w:gutter="0"/>
          <w:pgNumType w:start="1"/>
          <w:cols w:space="708"/>
          <w:docGrid w:linePitch="360"/>
        </w:sectPr>
      </w:pPr>
    </w:p>
    <w:tbl>
      <w:tblPr>
        <w:tblStyle w:val="ac"/>
        <w:tblW w:w="83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"/>
        <w:gridCol w:w="7040"/>
        <w:gridCol w:w="850"/>
      </w:tblGrid>
      <w:tr w:rsidR="00551959" w:rsidRPr="00551959" w14:paraId="221A2CFC" w14:textId="77777777" w:rsidTr="00645726">
        <w:trPr>
          <w:tblHeader/>
        </w:trPr>
        <w:tc>
          <w:tcPr>
            <w:tcW w:w="8390" w:type="dxa"/>
            <w:gridSpan w:val="3"/>
          </w:tcPr>
          <w:p w14:paraId="02DE3815" w14:textId="1BA61DEA" w:rsidR="00645726" w:rsidRPr="00551959" w:rsidRDefault="00645726" w:rsidP="0064572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551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สารบัญ</w:t>
            </w:r>
          </w:p>
        </w:tc>
      </w:tr>
      <w:tr w:rsidR="00551959" w:rsidRPr="00551959" w14:paraId="4F11F7DF" w14:textId="77777777" w:rsidTr="00645726">
        <w:trPr>
          <w:tblHeader/>
        </w:trPr>
        <w:tc>
          <w:tcPr>
            <w:tcW w:w="7540" w:type="dxa"/>
            <w:gridSpan w:val="2"/>
          </w:tcPr>
          <w:p w14:paraId="23AC7BAC" w14:textId="2188EB64" w:rsidR="00645726" w:rsidRPr="00551959" w:rsidRDefault="00645726" w:rsidP="0064572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51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เรื่อง</w:t>
            </w:r>
          </w:p>
        </w:tc>
        <w:tc>
          <w:tcPr>
            <w:tcW w:w="850" w:type="dxa"/>
          </w:tcPr>
          <w:p w14:paraId="2B113B05" w14:textId="1CBB2270" w:rsidR="00645726" w:rsidRPr="00551959" w:rsidRDefault="00645726" w:rsidP="0064572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51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หน้า</w:t>
            </w:r>
          </w:p>
        </w:tc>
      </w:tr>
      <w:tr w:rsidR="00551959" w:rsidRPr="00551959" w14:paraId="194F13A4" w14:textId="77777777" w:rsidTr="00645726">
        <w:tc>
          <w:tcPr>
            <w:tcW w:w="7540" w:type="dxa"/>
            <w:gridSpan w:val="2"/>
          </w:tcPr>
          <w:p w14:paraId="7CF22000" w14:textId="7A40C89D" w:rsidR="00645726" w:rsidRPr="00551959" w:rsidRDefault="00551959" w:rsidP="0064572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5195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หมวดที่ 1 ชื่อปริญญาและสาขาวิชา</w:t>
            </w:r>
          </w:p>
        </w:tc>
        <w:tc>
          <w:tcPr>
            <w:tcW w:w="850" w:type="dxa"/>
          </w:tcPr>
          <w:p w14:paraId="6FC2A55F" w14:textId="5D70331E" w:rsidR="00645726" w:rsidRPr="00551959" w:rsidRDefault="00645726" w:rsidP="0064572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51959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551959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51959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551959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51959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r>
            <w:r w:rsidRPr="00551959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551959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551959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t>xx]</w:t>
            </w:r>
            <w:r w:rsidRPr="00551959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15C296EA" w14:textId="77777777" w:rsidTr="00645726">
        <w:tc>
          <w:tcPr>
            <w:tcW w:w="500" w:type="dxa"/>
          </w:tcPr>
          <w:p w14:paraId="52847FC8" w14:textId="77966E01" w:rsidR="00AE79DB" w:rsidRPr="00551959" w:rsidRDefault="00AE79DB" w:rsidP="00AE79DB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5195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1.</w:t>
            </w:r>
          </w:p>
        </w:tc>
        <w:tc>
          <w:tcPr>
            <w:tcW w:w="7040" w:type="dxa"/>
          </w:tcPr>
          <w:p w14:paraId="542BF1AE" w14:textId="320DB52D" w:rsidR="00AE79DB" w:rsidRPr="00551959" w:rsidRDefault="00AE79DB" w:rsidP="00AE79DB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5195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รหัสและชื่อหลักสูตร</w:t>
            </w:r>
          </w:p>
        </w:tc>
        <w:tc>
          <w:tcPr>
            <w:tcW w:w="850" w:type="dxa"/>
          </w:tcPr>
          <w:p w14:paraId="34E379C0" w14:textId="1DABFE39" w:rsidR="00AE79DB" w:rsidRPr="00551959" w:rsidRDefault="00DB3AAD" w:rsidP="00AE79DB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7AF62EFA" w14:textId="77777777" w:rsidTr="00645726">
        <w:tc>
          <w:tcPr>
            <w:tcW w:w="500" w:type="dxa"/>
          </w:tcPr>
          <w:p w14:paraId="31D607DE" w14:textId="0C161763" w:rsidR="00AE79DB" w:rsidRPr="00551959" w:rsidRDefault="00AE79DB" w:rsidP="00AE79DB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5195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2.</w:t>
            </w:r>
          </w:p>
        </w:tc>
        <w:tc>
          <w:tcPr>
            <w:tcW w:w="7040" w:type="dxa"/>
          </w:tcPr>
          <w:p w14:paraId="7AF8AAFC" w14:textId="4E96CA16" w:rsidR="00AE79DB" w:rsidRPr="00551959" w:rsidRDefault="00AE79DB" w:rsidP="00AE79DB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5195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ชื่อปริญญาและสาขาวิชา</w:t>
            </w:r>
          </w:p>
        </w:tc>
        <w:tc>
          <w:tcPr>
            <w:tcW w:w="850" w:type="dxa"/>
          </w:tcPr>
          <w:p w14:paraId="30C46F7F" w14:textId="220AB109" w:rsidR="00AE79DB" w:rsidRPr="00551959" w:rsidRDefault="00DB3AAD" w:rsidP="00AE79DB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66744E1C" w14:textId="77777777" w:rsidTr="00645726">
        <w:tc>
          <w:tcPr>
            <w:tcW w:w="500" w:type="dxa"/>
          </w:tcPr>
          <w:p w14:paraId="2C19C29C" w14:textId="5D3236B1" w:rsidR="00AE79DB" w:rsidRPr="00551959" w:rsidRDefault="00AE79DB" w:rsidP="00AE79DB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5195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3. </w:t>
            </w:r>
          </w:p>
        </w:tc>
        <w:tc>
          <w:tcPr>
            <w:tcW w:w="7040" w:type="dxa"/>
          </w:tcPr>
          <w:p w14:paraId="734B9424" w14:textId="06657D72" w:rsidR="00AE79DB" w:rsidRPr="00551959" w:rsidRDefault="00551959" w:rsidP="00AE79DB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5195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ลักษณะของหลักสูตร</w:t>
            </w:r>
          </w:p>
        </w:tc>
        <w:tc>
          <w:tcPr>
            <w:tcW w:w="850" w:type="dxa"/>
          </w:tcPr>
          <w:p w14:paraId="357F0F22" w14:textId="379B9254" w:rsidR="00AE79DB" w:rsidRPr="00551959" w:rsidRDefault="00DB3AAD" w:rsidP="00AE79DB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6080704E" w14:textId="77777777" w:rsidTr="00645726">
        <w:tc>
          <w:tcPr>
            <w:tcW w:w="500" w:type="dxa"/>
          </w:tcPr>
          <w:p w14:paraId="363FF9AC" w14:textId="52D94CB8" w:rsidR="00AE79DB" w:rsidRPr="00551959" w:rsidRDefault="00AE79DB" w:rsidP="00AE79DB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5195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4. </w:t>
            </w:r>
          </w:p>
        </w:tc>
        <w:tc>
          <w:tcPr>
            <w:tcW w:w="7040" w:type="dxa"/>
          </w:tcPr>
          <w:p w14:paraId="4F5A1267" w14:textId="172F8AA8" w:rsidR="00AE79DB" w:rsidRPr="00551959" w:rsidRDefault="00551959" w:rsidP="00AE79DB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5195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การให้ปริญญาแก่ผู้สำเร็จการศึกษา</w:t>
            </w:r>
          </w:p>
        </w:tc>
        <w:tc>
          <w:tcPr>
            <w:tcW w:w="850" w:type="dxa"/>
          </w:tcPr>
          <w:p w14:paraId="4D80C7DE" w14:textId="2C048570" w:rsidR="00AE79DB" w:rsidRPr="00551959" w:rsidRDefault="00DB3AAD" w:rsidP="00AE79DB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44501FFE" w14:textId="77777777" w:rsidTr="00645726">
        <w:tc>
          <w:tcPr>
            <w:tcW w:w="500" w:type="dxa"/>
          </w:tcPr>
          <w:p w14:paraId="5261BF04" w14:textId="26EE12F5" w:rsidR="00551959" w:rsidRPr="00551959" w:rsidRDefault="00551959" w:rsidP="00AE79DB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51959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5.</w:t>
            </w:r>
          </w:p>
        </w:tc>
        <w:tc>
          <w:tcPr>
            <w:tcW w:w="7040" w:type="dxa"/>
          </w:tcPr>
          <w:p w14:paraId="0AE9CD3B" w14:textId="30B2F8C2" w:rsidR="00551959" w:rsidRPr="00551959" w:rsidRDefault="00551959" w:rsidP="00AE79DB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5195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สถานภาพความพร้อมของหลักสูตรและการพิจารณาอนุมัติ/เห็นชอบหลักสูตร</w:t>
            </w:r>
            <w:r w:rsidRPr="0055195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br/>
              <w:t>และความพร้อมในการรับรองมาตรฐานอุดมศึกษา</w:t>
            </w:r>
          </w:p>
        </w:tc>
        <w:tc>
          <w:tcPr>
            <w:tcW w:w="850" w:type="dxa"/>
          </w:tcPr>
          <w:p w14:paraId="4672FC91" w14:textId="742E5655" w:rsidR="00551959" w:rsidRPr="00551959" w:rsidRDefault="00551959" w:rsidP="00AE79DB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pP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551959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5099AEB0" w14:textId="77777777" w:rsidTr="00F614A2">
        <w:tc>
          <w:tcPr>
            <w:tcW w:w="7540" w:type="dxa"/>
            <w:gridSpan w:val="2"/>
          </w:tcPr>
          <w:p w14:paraId="33DB1BAC" w14:textId="1D00B12B" w:rsidR="00AE79DB" w:rsidRPr="00843BA4" w:rsidRDefault="00843BA4" w:rsidP="00AE79DB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43BA4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หมวดที่ 2 ปรัชญา วัตถุประสงค์ และผลลัพธ์การเรียนรู้</w:t>
            </w:r>
          </w:p>
        </w:tc>
        <w:tc>
          <w:tcPr>
            <w:tcW w:w="850" w:type="dxa"/>
          </w:tcPr>
          <w:p w14:paraId="77C16056" w14:textId="4466B1D2" w:rsidR="00AE79DB" w:rsidRPr="00843BA4" w:rsidRDefault="001D4F5C" w:rsidP="00AE79DB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43BA4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843BA4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43BA4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843BA4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43BA4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r>
            <w:r w:rsidRPr="00843BA4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843BA4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843BA4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t>xx]</w:t>
            </w:r>
            <w:r w:rsidRPr="00843BA4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1CF61129" w14:textId="77777777" w:rsidTr="00645726">
        <w:tc>
          <w:tcPr>
            <w:tcW w:w="500" w:type="dxa"/>
          </w:tcPr>
          <w:p w14:paraId="704943A3" w14:textId="05240EFB" w:rsidR="001D4F5C" w:rsidRPr="00843BA4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43BA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7040" w:type="dxa"/>
          </w:tcPr>
          <w:p w14:paraId="45B4BDF9" w14:textId="1E8C5F05" w:rsidR="001D4F5C" w:rsidRPr="00843BA4" w:rsidRDefault="00843BA4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43BA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ปรัชญา</w:t>
            </w:r>
          </w:p>
        </w:tc>
        <w:tc>
          <w:tcPr>
            <w:tcW w:w="850" w:type="dxa"/>
          </w:tcPr>
          <w:p w14:paraId="41E8D9BD" w14:textId="3355AFC3" w:rsidR="001D4F5C" w:rsidRPr="00843BA4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7A32DCE5" w14:textId="77777777" w:rsidTr="00645726">
        <w:tc>
          <w:tcPr>
            <w:tcW w:w="500" w:type="dxa"/>
          </w:tcPr>
          <w:p w14:paraId="1F63116A" w14:textId="1067B6BF" w:rsidR="001D4F5C" w:rsidRPr="00843BA4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43BA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  <w:r w:rsidRPr="00843BA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7040" w:type="dxa"/>
          </w:tcPr>
          <w:p w14:paraId="369FD352" w14:textId="4A396C0D" w:rsidR="001D4F5C" w:rsidRPr="00843BA4" w:rsidRDefault="00843BA4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43BA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ความสำคัญ</w:t>
            </w:r>
          </w:p>
        </w:tc>
        <w:tc>
          <w:tcPr>
            <w:tcW w:w="850" w:type="dxa"/>
          </w:tcPr>
          <w:p w14:paraId="2C7AB307" w14:textId="4BE379CA" w:rsidR="001D4F5C" w:rsidRPr="00843BA4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2CB393C1" w14:textId="77777777" w:rsidTr="00645726">
        <w:tc>
          <w:tcPr>
            <w:tcW w:w="500" w:type="dxa"/>
          </w:tcPr>
          <w:p w14:paraId="2F0F140C" w14:textId="5AD1E14E" w:rsidR="001D4F5C" w:rsidRPr="00843BA4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43BA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</w:t>
            </w:r>
            <w:r w:rsidRPr="00843BA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7040" w:type="dxa"/>
          </w:tcPr>
          <w:p w14:paraId="7080E64D" w14:textId="146DC886" w:rsidR="001D4F5C" w:rsidRPr="00843BA4" w:rsidRDefault="00843BA4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43BA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วัตถุประสงค์ของหลักสูตร (</w:t>
            </w:r>
            <w:r w:rsidRPr="00843BA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Program Education Objectives, PEOs)</w:t>
            </w:r>
          </w:p>
        </w:tc>
        <w:tc>
          <w:tcPr>
            <w:tcW w:w="850" w:type="dxa"/>
          </w:tcPr>
          <w:p w14:paraId="1C0FFEED" w14:textId="30259F67" w:rsidR="001D4F5C" w:rsidRPr="00843BA4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71BCFD80" w14:textId="77777777" w:rsidTr="00645726">
        <w:tc>
          <w:tcPr>
            <w:tcW w:w="500" w:type="dxa"/>
          </w:tcPr>
          <w:p w14:paraId="53BD082B" w14:textId="3B6E37D8" w:rsidR="001D4F5C" w:rsidRPr="00843BA4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43BA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  <w:r w:rsidRPr="00843BA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</w:p>
        </w:tc>
        <w:tc>
          <w:tcPr>
            <w:tcW w:w="7040" w:type="dxa"/>
          </w:tcPr>
          <w:p w14:paraId="15EF4A17" w14:textId="622639BD" w:rsidR="001D4F5C" w:rsidRPr="00843BA4" w:rsidRDefault="00843BA4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43BA4">
              <w:rPr>
                <w:rFonts w:ascii="TH SarabunPSK" w:hAnsi="TH SarabunPSK" w:cs="TH SarabunPSK"/>
                <w:color w:val="000000" w:themeColor="text1"/>
                <w:sz w:val="32"/>
                <w:szCs w:val="32"/>
                <w:shd w:val="clear" w:color="auto" w:fill="FFFFFF"/>
                <w:cs/>
              </w:rPr>
              <w:t>ผลลัพธ์การเรียนรู้ของหลักสูตร (</w:t>
            </w:r>
            <w:r w:rsidRPr="00843BA4">
              <w:rPr>
                <w:rFonts w:ascii="TH SarabunPSK" w:hAnsi="TH SarabunPSK" w:cs="TH SarabunPSK"/>
                <w:color w:val="000000" w:themeColor="text1"/>
                <w:sz w:val="32"/>
                <w:szCs w:val="32"/>
                <w:shd w:val="clear" w:color="auto" w:fill="FFFFFF"/>
              </w:rPr>
              <w:t>Program Learning Outcomes: PLOs)</w:t>
            </w:r>
          </w:p>
        </w:tc>
        <w:tc>
          <w:tcPr>
            <w:tcW w:w="850" w:type="dxa"/>
          </w:tcPr>
          <w:p w14:paraId="17FA207C" w14:textId="59CFEC4A" w:rsidR="001D4F5C" w:rsidRPr="00843BA4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409B6735" w14:textId="77777777" w:rsidTr="00645726">
        <w:tc>
          <w:tcPr>
            <w:tcW w:w="500" w:type="dxa"/>
          </w:tcPr>
          <w:p w14:paraId="64A3FBDD" w14:textId="40A6FEA2" w:rsidR="001D4F5C" w:rsidRPr="00843BA4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43BA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5.</w:t>
            </w:r>
          </w:p>
        </w:tc>
        <w:tc>
          <w:tcPr>
            <w:tcW w:w="7040" w:type="dxa"/>
          </w:tcPr>
          <w:p w14:paraId="02024BFE" w14:textId="78E4E942" w:rsidR="001D4F5C" w:rsidRPr="00843BA4" w:rsidRDefault="00843BA4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43BA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ผลลัพธ์การเรียนรู้รายชั้นปี (</w:t>
            </w:r>
            <w:r w:rsidRPr="00843BA4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Year Learning Outcomes, YLOs)</w:t>
            </w:r>
          </w:p>
        </w:tc>
        <w:tc>
          <w:tcPr>
            <w:tcW w:w="850" w:type="dxa"/>
          </w:tcPr>
          <w:p w14:paraId="2D2A08AC" w14:textId="1AA37F1F" w:rsidR="001D4F5C" w:rsidRPr="00843BA4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843BA4" w:rsidRPr="00551959" w14:paraId="5F786263" w14:textId="77777777" w:rsidTr="00645726">
        <w:tc>
          <w:tcPr>
            <w:tcW w:w="500" w:type="dxa"/>
          </w:tcPr>
          <w:p w14:paraId="19B91AF5" w14:textId="6FE6A8C5" w:rsidR="00843BA4" w:rsidRPr="00843BA4" w:rsidRDefault="00843BA4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43BA4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6.</w:t>
            </w:r>
          </w:p>
        </w:tc>
        <w:tc>
          <w:tcPr>
            <w:tcW w:w="7040" w:type="dxa"/>
          </w:tcPr>
          <w:p w14:paraId="6D4BE4CB" w14:textId="48E26201" w:rsidR="00843BA4" w:rsidRPr="00843BA4" w:rsidRDefault="00843BA4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43BA4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อาชีพที่สามารถประกอบได้หลังสำเร็จการศึกษา</w:t>
            </w:r>
          </w:p>
        </w:tc>
        <w:tc>
          <w:tcPr>
            <w:tcW w:w="850" w:type="dxa"/>
          </w:tcPr>
          <w:p w14:paraId="13953E01" w14:textId="0DB56C7B" w:rsidR="00843BA4" w:rsidRPr="00843BA4" w:rsidRDefault="00843BA4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pP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843BA4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73341925" w14:textId="77777777" w:rsidTr="00F614A2">
        <w:tc>
          <w:tcPr>
            <w:tcW w:w="7540" w:type="dxa"/>
            <w:gridSpan w:val="2"/>
          </w:tcPr>
          <w:p w14:paraId="2D0783DE" w14:textId="5D273FA9" w:rsidR="00DB3AAD" w:rsidRPr="00476E12" w:rsidRDefault="006A78DF" w:rsidP="000221F7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780FC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หมวดที่ 3 </w:t>
            </w:r>
            <w:r w:rsidR="00202A39" w:rsidRPr="00780FCB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ระบบการจัดการศึกษา</w:t>
            </w:r>
            <w:r w:rsidR="00A029A1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780FC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โครงสร้างหลักสูตร</w:t>
            </w:r>
            <w:r w:rsidR="00A029A1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780FC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รายวิชาและหน่วยกิต</w:t>
            </w:r>
          </w:p>
        </w:tc>
        <w:tc>
          <w:tcPr>
            <w:tcW w:w="850" w:type="dxa"/>
          </w:tcPr>
          <w:p w14:paraId="145A9C8A" w14:textId="23A55B27" w:rsidR="00DB3AAD" w:rsidRPr="00476E12" w:rsidRDefault="001D4F5C" w:rsidP="000221F7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476E12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476E12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r>
            <w:r w:rsidRPr="00476E12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476E12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476E12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t>xx]</w:t>
            </w:r>
            <w:r w:rsidRPr="00476E12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727FB335" w14:textId="77777777" w:rsidTr="00645726">
        <w:tc>
          <w:tcPr>
            <w:tcW w:w="500" w:type="dxa"/>
          </w:tcPr>
          <w:p w14:paraId="3D119532" w14:textId="2938DE1F" w:rsidR="001D4F5C" w:rsidRPr="00476E12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1.</w:t>
            </w:r>
          </w:p>
        </w:tc>
        <w:tc>
          <w:tcPr>
            <w:tcW w:w="7040" w:type="dxa"/>
          </w:tcPr>
          <w:p w14:paraId="66957D6C" w14:textId="112480DB" w:rsidR="001D4F5C" w:rsidRPr="00476E12" w:rsidRDefault="006A78DF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ระบบ</w:t>
            </w:r>
            <w:r w:rsidR="002F6DAC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การ</w:t>
            </w:r>
            <w:r w:rsidRPr="00476E1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จัดการศึกษา</w:t>
            </w:r>
          </w:p>
        </w:tc>
        <w:tc>
          <w:tcPr>
            <w:tcW w:w="850" w:type="dxa"/>
          </w:tcPr>
          <w:p w14:paraId="0FF98568" w14:textId="69BF89AA" w:rsidR="001D4F5C" w:rsidRPr="00476E12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197016CE" w14:textId="77777777" w:rsidTr="00645726">
        <w:tc>
          <w:tcPr>
            <w:tcW w:w="500" w:type="dxa"/>
          </w:tcPr>
          <w:p w14:paraId="7E1BA06D" w14:textId="7F8E04C4" w:rsidR="001D4F5C" w:rsidRPr="00476E12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2.</w:t>
            </w:r>
          </w:p>
        </w:tc>
        <w:tc>
          <w:tcPr>
            <w:tcW w:w="7040" w:type="dxa"/>
          </w:tcPr>
          <w:p w14:paraId="04E66CBD" w14:textId="65B8EA32" w:rsidR="001D4F5C" w:rsidRPr="00476E12" w:rsidRDefault="006A78DF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จำนวนหน่วยกิตและโครงสร้างหลักสูตร</w:t>
            </w:r>
          </w:p>
        </w:tc>
        <w:tc>
          <w:tcPr>
            <w:tcW w:w="850" w:type="dxa"/>
          </w:tcPr>
          <w:p w14:paraId="16E63AF2" w14:textId="502888E6" w:rsidR="001D4F5C" w:rsidRPr="00476E12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14ABF6F8" w14:textId="77777777" w:rsidTr="00645726">
        <w:tc>
          <w:tcPr>
            <w:tcW w:w="500" w:type="dxa"/>
          </w:tcPr>
          <w:p w14:paraId="15759AA4" w14:textId="412F5603" w:rsidR="001D4F5C" w:rsidRPr="00476E12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3. </w:t>
            </w:r>
          </w:p>
        </w:tc>
        <w:tc>
          <w:tcPr>
            <w:tcW w:w="7040" w:type="dxa"/>
          </w:tcPr>
          <w:p w14:paraId="5BBA46B0" w14:textId="0E4FA88C" w:rsidR="001D4F5C" w:rsidRPr="00476E12" w:rsidRDefault="006A78DF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รายวิชาในหมวดต่าง ๆ</w:t>
            </w:r>
          </w:p>
        </w:tc>
        <w:tc>
          <w:tcPr>
            <w:tcW w:w="850" w:type="dxa"/>
          </w:tcPr>
          <w:p w14:paraId="1436C839" w14:textId="55EEE4F7" w:rsidR="001D4F5C" w:rsidRPr="00476E12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21FA6F59" w14:textId="77777777" w:rsidTr="00645726">
        <w:tc>
          <w:tcPr>
            <w:tcW w:w="500" w:type="dxa"/>
          </w:tcPr>
          <w:p w14:paraId="6F7605F3" w14:textId="50037EDD" w:rsidR="001D4F5C" w:rsidRPr="00476E12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4. </w:t>
            </w:r>
          </w:p>
        </w:tc>
        <w:tc>
          <w:tcPr>
            <w:tcW w:w="7040" w:type="dxa"/>
          </w:tcPr>
          <w:p w14:paraId="1DCF333D" w14:textId="024108EB" w:rsidR="001D4F5C" w:rsidRPr="00476E12" w:rsidRDefault="006A78DF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คำอธิบายรายวิชา</w:t>
            </w:r>
          </w:p>
        </w:tc>
        <w:tc>
          <w:tcPr>
            <w:tcW w:w="850" w:type="dxa"/>
          </w:tcPr>
          <w:p w14:paraId="30ED7DA8" w14:textId="57E16977" w:rsidR="001D4F5C" w:rsidRPr="00476E12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6A78DF" w:rsidRPr="00551959" w14:paraId="7836A694" w14:textId="77777777" w:rsidTr="00645726">
        <w:tc>
          <w:tcPr>
            <w:tcW w:w="500" w:type="dxa"/>
          </w:tcPr>
          <w:p w14:paraId="2C8A2320" w14:textId="4600C0B3" w:rsidR="006A78DF" w:rsidRPr="00476E12" w:rsidRDefault="006A78DF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5.</w:t>
            </w:r>
          </w:p>
        </w:tc>
        <w:tc>
          <w:tcPr>
            <w:tcW w:w="7040" w:type="dxa"/>
          </w:tcPr>
          <w:p w14:paraId="4A7250A0" w14:textId="7CC901EB" w:rsidR="006A78DF" w:rsidRPr="00476E12" w:rsidRDefault="006A78DF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การจัดแผนการเรียน</w:t>
            </w:r>
          </w:p>
        </w:tc>
        <w:tc>
          <w:tcPr>
            <w:tcW w:w="850" w:type="dxa"/>
          </w:tcPr>
          <w:p w14:paraId="1E8BE757" w14:textId="0E5A6E36" w:rsidR="006A78DF" w:rsidRPr="00476E12" w:rsidRDefault="006A78DF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6A78DF" w:rsidRPr="00551959" w14:paraId="5A5092B0" w14:textId="77777777" w:rsidTr="00645726">
        <w:tc>
          <w:tcPr>
            <w:tcW w:w="500" w:type="dxa"/>
          </w:tcPr>
          <w:p w14:paraId="72EDF100" w14:textId="227C0676" w:rsidR="006A78DF" w:rsidRPr="00476E12" w:rsidRDefault="006A78DF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6.</w:t>
            </w:r>
          </w:p>
        </w:tc>
        <w:tc>
          <w:tcPr>
            <w:tcW w:w="7040" w:type="dxa"/>
          </w:tcPr>
          <w:p w14:paraId="2D437F6B" w14:textId="77F88FCE" w:rsidR="006A78DF" w:rsidRPr="00476E12" w:rsidRDefault="006A78DF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แผนที่แสดงการกระจายความสอดคล้องของผลลัพธ์การเรียนรู้</w:t>
            </w:r>
            <w:r w:rsidR="00F7169A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ของ</w:t>
            </w:r>
            <w:r w:rsidRPr="00476E1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หลักสูตร</w:t>
            </w:r>
            <w:r w:rsidR="00F7169A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br/>
            </w:r>
            <w:r w:rsidRPr="00476E1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สู่รายวิชา (</w:t>
            </w:r>
            <w:r w:rsidRPr="00476E12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Curriculum Mapping)</w:t>
            </w:r>
          </w:p>
        </w:tc>
        <w:tc>
          <w:tcPr>
            <w:tcW w:w="850" w:type="dxa"/>
          </w:tcPr>
          <w:p w14:paraId="117BED70" w14:textId="718158EC" w:rsidR="006A78DF" w:rsidRPr="00476E12" w:rsidRDefault="00D35656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D35656" w:rsidRPr="00551959" w14:paraId="25EE03CD" w14:textId="77777777" w:rsidTr="00645726">
        <w:tc>
          <w:tcPr>
            <w:tcW w:w="500" w:type="dxa"/>
          </w:tcPr>
          <w:p w14:paraId="2F679B53" w14:textId="29B6CD07" w:rsidR="00D35656" w:rsidRPr="00476E12" w:rsidRDefault="00D35656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7.</w:t>
            </w:r>
          </w:p>
        </w:tc>
        <w:tc>
          <w:tcPr>
            <w:tcW w:w="7040" w:type="dxa"/>
          </w:tcPr>
          <w:p w14:paraId="34BE8D01" w14:textId="4E93E896" w:rsidR="00D35656" w:rsidRPr="00476E12" w:rsidRDefault="00D35656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ประสบการณ์ภาคสนาม/สหกิจ</w:t>
            </w:r>
            <w:r w:rsidRPr="00476E1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ศึกษา</w:t>
            </w:r>
          </w:p>
        </w:tc>
        <w:tc>
          <w:tcPr>
            <w:tcW w:w="850" w:type="dxa"/>
          </w:tcPr>
          <w:p w14:paraId="0D342EA4" w14:textId="552A230A" w:rsidR="00D35656" w:rsidRPr="00476E12" w:rsidRDefault="00476E12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476E12" w:rsidRPr="00551959" w14:paraId="1B1BBA36" w14:textId="77777777" w:rsidTr="00645726">
        <w:tc>
          <w:tcPr>
            <w:tcW w:w="500" w:type="dxa"/>
          </w:tcPr>
          <w:p w14:paraId="0303191B" w14:textId="3D9D962A" w:rsidR="00476E12" w:rsidRPr="00476E12" w:rsidRDefault="00476E12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8.</w:t>
            </w:r>
          </w:p>
        </w:tc>
        <w:tc>
          <w:tcPr>
            <w:tcW w:w="7040" w:type="dxa"/>
          </w:tcPr>
          <w:p w14:paraId="28E6E568" w14:textId="136E0414" w:rsidR="00476E12" w:rsidRPr="00476E12" w:rsidRDefault="00476E12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การทำโครงงานหรือวิจัย </w:t>
            </w:r>
            <w:r w:rsidRPr="00476E1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(ถ้ามี)</w:t>
            </w:r>
          </w:p>
        </w:tc>
        <w:tc>
          <w:tcPr>
            <w:tcW w:w="850" w:type="dxa"/>
          </w:tcPr>
          <w:p w14:paraId="3CFB98A5" w14:textId="67A06B3A" w:rsidR="00476E12" w:rsidRPr="00476E12" w:rsidRDefault="00476E12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30F67E2D" w14:textId="77777777" w:rsidTr="00645726">
        <w:tc>
          <w:tcPr>
            <w:tcW w:w="7540" w:type="dxa"/>
            <w:gridSpan w:val="2"/>
          </w:tcPr>
          <w:p w14:paraId="6B9834BB" w14:textId="3C2AE121" w:rsidR="00645726" w:rsidRPr="00780FCB" w:rsidRDefault="00DB3AAD" w:rsidP="0064572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780FC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หมวดที่ 4 </w:t>
            </w:r>
            <w:r w:rsidR="00A464FA" w:rsidRPr="00780FC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การจัดกระบวนการเรียนรู้ </w:t>
            </w:r>
          </w:p>
        </w:tc>
        <w:tc>
          <w:tcPr>
            <w:tcW w:w="850" w:type="dxa"/>
          </w:tcPr>
          <w:p w14:paraId="492BD0CF" w14:textId="29FD014B" w:rsidR="00645726" w:rsidRPr="00476E12" w:rsidRDefault="001D4F5C" w:rsidP="0064572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476E12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476E12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r>
            <w:r w:rsidRPr="00476E12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476E12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476E12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t>xx]</w:t>
            </w:r>
            <w:r w:rsidRPr="00476E12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278FCC91" w14:textId="77777777" w:rsidTr="00645726">
        <w:tc>
          <w:tcPr>
            <w:tcW w:w="500" w:type="dxa"/>
          </w:tcPr>
          <w:p w14:paraId="64952B1D" w14:textId="7B2B385C" w:rsidR="001D4F5C" w:rsidRPr="00476E12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1.</w:t>
            </w:r>
          </w:p>
        </w:tc>
        <w:tc>
          <w:tcPr>
            <w:tcW w:w="7040" w:type="dxa"/>
          </w:tcPr>
          <w:p w14:paraId="49A3DA11" w14:textId="61732B34" w:rsidR="001D4F5C" w:rsidRPr="00780FCB" w:rsidRDefault="00476E12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780FCB">
              <w:rPr>
                <w:rFonts w:ascii="TH SarabunPSK" w:eastAsia="BrowalliaNew-Bold" w:hAnsi="TH SarabunPSK" w:cs="TH SarabunPSK"/>
                <w:color w:val="000000" w:themeColor="text1"/>
                <w:sz w:val="32"/>
                <w:szCs w:val="32"/>
                <w:cs/>
              </w:rPr>
              <w:t>การจัด</w:t>
            </w:r>
            <w:r w:rsidR="00202A39" w:rsidRPr="00780FCB">
              <w:rPr>
                <w:rFonts w:ascii="TH SarabunPSK" w:eastAsia="BrowalliaNew-Bold" w:hAnsi="TH SarabunPSK" w:cs="TH SarabunPSK" w:hint="cs"/>
                <w:color w:val="000000" w:themeColor="text1"/>
                <w:sz w:val="32"/>
                <w:szCs w:val="32"/>
                <w:cs/>
              </w:rPr>
              <w:t>กระบวน</w:t>
            </w:r>
            <w:r w:rsidRPr="00780FCB">
              <w:rPr>
                <w:rFonts w:ascii="TH SarabunPSK" w:eastAsia="BrowalliaNew-Bold" w:hAnsi="TH SarabunPSK" w:cs="TH SarabunPSK"/>
                <w:color w:val="000000" w:themeColor="text1"/>
                <w:sz w:val="32"/>
                <w:szCs w:val="32"/>
                <w:cs/>
              </w:rPr>
              <w:t xml:space="preserve">การเรียนรู้ </w:t>
            </w:r>
          </w:p>
        </w:tc>
        <w:tc>
          <w:tcPr>
            <w:tcW w:w="850" w:type="dxa"/>
          </w:tcPr>
          <w:p w14:paraId="2DF1928C" w14:textId="7192BAE5" w:rsidR="001D4F5C" w:rsidRPr="00476E12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54B71785" w14:textId="77777777" w:rsidTr="00645726">
        <w:tc>
          <w:tcPr>
            <w:tcW w:w="500" w:type="dxa"/>
          </w:tcPr>
          <w:p w14:paraId="2B35A61F" w14:textId="67608E6D" w:rsidR="001D4F5C" w:rsidRPr="00476E12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76E12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2.</w:t>
            </w:r>
          </w:p>
        </w:tc>
        <w:tc>
          <w:tcPr>
            <w:tcW w:w="7040" w:type="dxa"/>
          </w:tcPr>
          <w:p w14:paraId="4432ACBB" w14:textId="32E36273" w:rsidR="001D4F5C" w:rsidRPr="00780FCB" w:rsidRDefault="00476E12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กลยุทธ์ในการดำเนินการแก้ไขปัญหาของนักศึกษาแรกเข้า</w:t>
            </w:r>
          </w:p>
        </w:tc>
        <w:tc>
          <w:tcPr>
            <w:tcW w:w="850" w:type="dxa"/>
          </w:tcPr>
          <w:p w14:paraId="671967FC" w14:textId="4579BB37" w:rsidR="001D4F5C" w:rsidRPr="00476E12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66161152" w14:textId="77777777" w:rsidTr="00645726">
        <w:tc>
          <w:tcPr>
            <w:tcW w:w="500" w:type="dxa"/>
          </w:tcPr>
          <w:p w14:paraId="2201B669" w14:textId="57691394" w:rsidR="001D4F5C" w:rsidRPr="00476E12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76E12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3.</w:t>
            </w:r>
          </w:p>
        </w:tc>
        <w:tc>
          <w:tcPr>
            <w:tcW w:w="7040" w:type="dxa"/>
          </w:tcPr>
          <w:p w14:paraId="36BFAC0B" w14:textId="2C090218" w:rsidR="001D4F5C" w:rsidRPr="00780FCB" w:rsidRDefault="00476E12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กลยุทธ์ในการดำเนินการแก้ไขปัญหาของนักศึกษาออกกลางคัน</w:t>
            </w:r>
          </w:p>
        </w:tc>
        <w:tc>
          <w:tcPr>
            <w:tcW w:w="850" w:type="dxa"/>
          </w:tcPr>
          <w:p w14:paraId="7237E9ED" w14:textId="0577C5BB" w:rsidR="001D4F5C" w:rsidRPr="00476E12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</w:tbl>
    <w:p w14:paraId="7C628ECD" w14:textId="77777777" w:rsidR="00476E12" w:rsidRDefault="00476E12">
      <w:r>
        <w:br w:type="page"/>
      </w:r>
    </w:p>
    <w:tbl>
      <w:tblPr>
        <w:tblStyle w:val="ac"/>
        <w:tblW w:w="83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"/>
        <w:gridCol w:w="7040"/>
        <w:gridCol w:w="850"/>
      </w:tblGrid>
      <w:tr w:rsidR="00551959" w:rsidRPr="00551959" w14:paraId="7B096522" w14:textId="77777777" w:rsidTr="00F614A2">
        <w:tc>
          <w:tcPr>
            <w:tcW w:w="7540" w:type="dxa"/>
            <w:gridSpan w:val="2"/>
          </w:tcPr>
          <w:p w14:paraId="60B3A8A6" w14:textId="25F9D4B9" w:rsidR="00705120" w:rsidRPr="00476E12" w:rsidRDefault="00DB3AAD" w:rsidP="00705120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 xml:space="preserve">หมวดที่ 5 </w:t>
            </w:r>
            <w:r w:rsidR="00476E12" w:rsidRPr="00476E12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ความพร้อมและศักยภาพในการบริหารจัดการหลักสูตร</w:t>
            </w:r>
          </w:p>
        </w:tc>
        <w:tc>
          <w:tcPr>
            <w:tcW w:w="850" w:type="dxa"/>
          </w:tcPr>
          <w:p w14:paraId="6759CC8F" w14:textId="0386C53C" w:rsidR="00705120" w:rsidRPr="00476E12" w:rsidRDefault="001D4F5C" w:rsidP="00705120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476E12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476E12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r>
            <w:r w:rsidRPr="00476E12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476E12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476E12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t>xx]</w:t>
            </w:r>
            <w:r w:rsidRPr="00476E12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5D9ADB97" w14:textId="77777777" w:rsidTr="00645726">
        <w:tc>
          <w:tcPr>
            <w:tcW w:w="500" w:type="dxa"/>
          </w:tcPr>
          <w:p w14:paraId="1FB43142" w14:textId="488C0F70" w:rsidR="001D4F5C" w:rsidRPr="00476E12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76E12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1.</w:t>
            </w:r>
          </w:p>
        </w:tc>
        <w:tc>
          <w:tcPr>
            <w:tcW w:w="7040" w:type="dxa"/>
          </w:tcPr>
          <w:p w14:paraId="5ED26354" w14:textId="60A76347" w:rsidR="001D4F5C" w:rsidRPr="00476E12" w:rsidRDefault="00476E12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850" w:type="dxa"/>
          </w:tcPr>
          <w:p w14:paraId="483969C1" w14:textId="163D5173" w:rsidR="001D4F5C" w:rsidRPr="00476E12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7AFECFBA" w14:textId="77777777" w:rsidTr="00645726">
        <w:tc>
          <w:tcPr>
            <w:tcW w:w="500" w:type="dxa"/>
          </w:tcPr>
          <w:p w14:paraId="2C665628" w14:textId="17810C9B" w:rsidR="001D4F5C" w:rsidRPr="00476E12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76E12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2.</w:t>
            </w:r>
          </w:p>
        </w:tc>
        <w:tc>
          <w:tcPr>
            <w:tcW w:w="7040" w:type="dxa"/>
          </w:tcPr>
          <w:p w14:paraId="6D04025D" w14:textId="6DC40D58" w:rsidR="001D4F5C" w:rsidRPr="00476E12" w:rsidRDefault="00476E12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ความพร้อมด้านสิ่งสนับสนุนการเรียนรู้</w:t>
            </w:r>
          </w:p>
        </w:tc>
        <w:tc>
          <w:tcPr>
            <w:tcW w:w="850" w:type="dxa"/>
          </w:tcPr>
          <w:p w14:paraId="4DDB8EB7" w14:textId="11AC8C6A" w:rsidR="001D4F5C" w:rsidRPr="00476E12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6929593A" w14:textId="77777777" w:rsidTr="00645726">
        <w:tc>
          <w:tcPr>
            <w:tcW w:w="500" w:type="dxa"/>
          </w:tcPr>
          <w:p w14:paraId="060370D3" w14:textId="6E31C0A1" w:rsidR="001D4F5C" w:rsidRPr="00476E12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76E12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3.</w:t>
            </w:r>
          </w:p>
        </w:tc>
        <w:tc>
          <w:tcPr>
            <w:tcW w:w="7040" w:type="dxa"/>
          </w:tcPr>
          <w:p w14:paraId="4D0C1037" w14:textId="1152BBAD" w:rsidR="001D4F5C" w:rsidRPr="00476E12" w:rsidRDefault="00476E12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eastAsia="BrowalliaNew-Bold" w:hAnsi="TH SarabunPSK" w:cs="TH SarabunPSK"/>
                <w:color w:val="000000" w:themeColor="text1"/>
                <w:sz w:val="32"/>
                <w:szCs w:val="32"/>
                <w:cs/>
              </w:rPr>
              <w:t>ความร่วมมือกับสถาบัน/หน่วยงานอื่น</w:t>
            </w:r>
          </w:p>
        </w:tc>
        <w:tc>
          <w:tcPr>
            <w:tcW w:w="850" w:type="dxa"/>
          </w:tcPr>
          <w:p w14:paraId="62D6E558" w14:textId="6E2ED82F" w:rsidR="001D4F5C" w:rsidRPr="00476E12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275C47DE" w14:textId="77777777" w:rsidTr="00645726">
        <w:tc>
          <w:tcPr>
            <w:tcW w:w="500" w:type="dxa"/>
          </w:tcPr>
          <w:p w14:paraId="6E073349" w14:textId="4B4A50D5" w:rsidR="001D4F5C" w:rsidRPr="00476E12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476E1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4.</w:t>
            </w:r>
          </w:p>
        </w:tc>
        <w:tc>
          <w:tcPr>
            <w:tcW w:w="7040" w:type="dxa"/>
          </w:tcPr>
          <w:p w14:paraId="254768BD" w14:textId="0CA91AA5" w:rsidR="001D4F5C" w:rsidRPr="00476E12" w:rsidRDefault="00476E12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งบประมาณตามแผน</w:t>
            </w:r>
          </w:p>
        </w:tc>
        <w:tc>
          <w:tcPr>
            <w:tcW w:w="850" w:type="dxa"/>
          </w:tcPr>
          <w:p w14:paraId="3F89DFD2" w14:textId="2BB12793" w:rsidR="001D4F5C" w:rsidRPr="00476E12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476E12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19545642" w14:textId="77777777" w:rsidTr="00F614A2">
        <w:tc>
          <w:tcPr>
            <w:tcW w:w="7540" w:type="dxa"/>
            <w:gridSpan w:val="2"/>
          </w:tcPr>
          <w:p w14:paraId="5BE4891E" w14:textId="4DF3D0F9" w:rsidR="00DB3AAD" w:rsidRPr="009B5B7B" w:rsidRDefault="00DB3AAD" w:rsidP="00DB3AA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B5B7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หมวดที่ 6 </w:t>
            </w:r>
            <w:r w:rsidR="009B5B7B" w:rsidRPr="009B5B7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คุณสมบัติของผู้เข้าศึกษา การรับเข้าศึกษา แผนรับนักศึกษาและผู้สำเร็จการศึกษา</w:t>
            </w:r>
          </w:p>
        </w:tc>
        <w:tc>
          <w:tcPr>
            <w:tcW w:w="850" w:type="dxa"/>
          </w:tcPr>
          <w:p w14:paraId="696D1891" w14:textId="66CB8844" w:rsidR="00DB3AAD" w:rsidRPr="009B5B7B" w:rsidRDefault="001D4F5C" w:rsidP="00DB3AA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B5B7B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9B5B7B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9B5B7B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9B5B7B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9B5B7B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r>
            <w:r w:rsidRPr="009B5B7B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9B5B7B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9B5B7B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t>xx]</w:t>
            </w:r>
            <w:r w:rsidRPr="009B5B7B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7229FB90" w14:textId="77777777" w:rsidTr="00645726">
        <w:tc>
          <w:tcPr>
            <w:tcW w:w="500" w:type="dxa"/>
          </w:tcPr>
          <w:p w14:paraId="7F58A01D" w14:textId="678C404B" w:rsidR="001D4F5C" w:rsidRPr="009B5B7B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B5B7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1.</w:t>
            </w:r>
          </w:p>
        </w:tc>
        <w:tc>
          <w:tcPr>
            <w:tcW w:w="7040" w:type="dxa"/>
          </w:tcPr>
          <w:p w14:paraId="060386C1" w14:textId="69977101" w:rsidR="001D4F5C" w:rsidRPr="009B5B7B" w:rsidRDefault="009B5B7B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B5B7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คุณสมบัติของผู้เข้าศึกษา</w:t>
            </w:r>
          </w:p>
        </w:tc>
        <w:tc>
          <w:tcPr>
            <w:tcW w:w="850" w:type="dxa"/>
          </w:tcPr>
          <w:p w14:paraId="5055444C" w14:textId="6DBA9D4B" w:rsidR="001D4F5C" w:rsidRPr="009B5B7B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B5B7B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9B5B7B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9B5B7B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9B5B7B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9B5B7B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9B5B7B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9B5B7B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9B5B7B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9B5B7B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1C108C3C" w14:textId="77777777" w:rsidTr="00645726">
        <w:tc>
          <w:tcPr>
            <w:tcW w:w="500" w:type="dxa"/>
          </w:tcPr>
          <w:p w14:paraId="0C8A418B" w14:textId="078E4ADE" w:rsidR="001D4F5C" w:rsidRPr="009B5B7B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B5B7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2.</w:t>
            </w:r>
          </w:p>
        </w:tc>
        <w:tc>
          <w:tcPr>
            <w:tcW w:w="7040" w:type="dxa"/>
          </w:tcPr>
          <w:p w14:paraId="2F013635" w14:textId="18664487" w:rsidR="001D4F5C" w:rsidRPr="009B5B7B" w:rsidRDefault="009B5B7B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B5B7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การรับเข้าศึกษา</w:t>
            </w:r>
          </w:p>
        </w:tc>
        <w:tc>
          <w:tcPr>
            <w:tcW w:w="850" w:type="dxa"/>
          </w:tcPr>
          <w:p w14:paraId="5C895862" w14:textId="19D07953" w:rsidR="001D4F5C" w:rsidRPr="009B5B7B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B5B7B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9B5B7B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9B5B7B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9B5B7B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9B5B7B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9B5B7B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9B5B7B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9B5B7B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9B5B7B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08E83B9A" w14:textId="77777777" w:rsidTr="00645726">
        <w:tc>
          <w:tcPr>
            <w:tcW w:w="500" w:type="dxa"/>
          </w:tcPr>
          <w:p w14:paraId="25BB957B" w14:textId="77C31D99" w:rsidR="001D4F5C" w:rsidRPr="009B5B7B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B5B7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3.</w:t>
            </w:r>
          </w:p>
        </w:tc>
        <w:tc>
          <w:tcPr>
            <w:tcW w:w="7040" w:type="dxa"/>
          </w:tcPr>
          <w:p w14:paraId="286246E8" w14:textId="3E4169E2" w:rsidR="001D4F5C" w:rsidRPr="009B5B7B" w:rsidRDefault="009B5B7B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B5B7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แผนรับนักศึกษาในระยะ </w:t>
            </w:r>
            <w:r w:rsidR="00D720E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  <w:r w:rsidRPr="009B5B7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ปี และผู้สำเร็จการศึกษา</w:t>
            </w:r>
          </w:p>
        </w:tc>
        <w:tc>
          <w:tcPr>
            <w:tcW w:w="850" w:type="dxa"/>
          </w:tcPr>
          <w:p w14:paraId="5D470719" w14:textId="281A1502" w:rsidR="001D4F5C" w:rsidRPr="009B5B7B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B5B7B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9B5B7B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9B5B7B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9B5B7B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9B5B7B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9B5B7B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9B5B7B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9B5B7B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9B5B7B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19F7A8E9" w14:textId="77777777" w:rsidTr="00F614A2">
        <w:tc>
          <w:tcPr>
            <w:tcW w:w="7540" w:type="dxa"/>
            <w:gridSpan w:val="2"/>
          </w:tcPr>
          <w:p w14:paraId="15136A7D" w14:textId="739A3576" w:rsidR="00DB3AAD" w:rsidRPr="005E2EC3" w:rsidRDefault="00A31107" w:rsidP="00DB3AA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E2EC3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หมวดที่ 7 การประเมินผลการศึกษาและการสำเร็จการศึกษา</w:t>
            </w:r>
          </w:p>
        </w:tc>
        <w:tc>
          <w:tcPr>
            <w:tcW w:w="850" w:type="dxa"/>
          </w:tcPr>
          <w:p w14:paraId="24E901D2" w14:textId="543CB61A" w:rsidR="00DB3AAD" w:rsidRPr="005E2EC3" w:rsidRDefault="001D4F5C" w:rsidP="00DB3AA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E2EC3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5E2EC3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E2EC3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5E2EC3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E2EC3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r>
            <w:r w:rsidRPr="005E2EC3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5E2EC3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5E2EC3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t>xx]</w:t>
            </w:r>
            <w:r w:rsidRPr="005E2EC3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52DFBBD5" w14:textId="77777777" w:rsidTr="00645726">
        <w:tc>
          <w:tcPr>
            <w:tcW w:w="500" w:type="dxa"/>
          </w:tcPr>
          <w:p w14:paraId="2652D70F" w14:textId="4072C19A" w:rsidR="001D4F5C" w:rsidRPr="00780FCB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1.</w:t>
            </w:r>
          </w:p>
        </w:tc>
        <w:tc>
          <w:tcPr>
            <w:tcW w:w="7040" w:type="dxa"/>
          </w:tcPr>
          <w:p w14:paraId="53112E38" w14:textId="4F45D50B" w:rsidR="001D4F5C" w:rsidRPr="00780FCB" w:rsidRDefault="00A31107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การวัดและประเมินผลการศึกษา</w:t>
            </w:r>
          </w:p>
        </w:tc>
        <w:tc>
          <w:tcPr>
            <w:tcW w:w="850" w:type="dxa"/>
          </w:tcPr>
          <w:p w14:paraId="5526F707" w14:textId="4B4C0EDC" w:rsidR="001D4F5C" w:rsidRPr="005E2EC3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6213ADCD" w14:textId="77777777" w:rsidTr="00645726">
        <w:tc>
          <w:tcPr>
            <w:tcW w:w="500" w:type="dxa"/>
          </w:tcPr>
          <w:p w14:paraId="7E8B8B4E" w14:textId="061E9D37" w:rsidR="001D4F5C" w:rsidRPr="00780FCB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2.</w:t>
            </w:r>
          </w:p>
        </w:tc>
        <w:tc>
          <w:tcPr>
            <w:tcW w:w="7040" w:type="dxa"/>
          </w:tcPr>
          <w:p w14:paraId="4A6C19CF" w14:textId="6A75D07D" w:rsidR="001D4F5C" w:rsidRPr="00780FCB" w:rsidRDefault="00A31107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780FCB">
              <w:rPr>
                <w:rFonts w:ascii="TH SarabunPSK" w:eastAsia="BrowalliaNew-Bold" w:hAnsi="TH SarabunPSK" w:cs="TH SarabunPSK"/>
                <w:color w:val="000000" w:themeColor="text1"/>
                <w:sz w:val="32"/>
                <w:szCs w:val="32"/>
                <w:cs/>
              </w:rPr>
              <w:t>กระบวนการทวนสอบมาตรฐานผลสัมฤทธิ์ของนักศึกษา</w:t>
            </w:r>
          </w:p>
        </w:tc>
        <w:tc>
          <w:tcPr>
            <w:tcW w:w="850" w:type="dxa"/>
          </w:tcPr>
          <w:p w14:paraId="3026F863" w14:textId="7DCE01EC" w:rsidR="001D4F5C" w:rsidRPr="005E2EC3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A31107" w:rsidRPr="00551959" w14:paraId="6A0090CA" w14:textId="77777777" w:rsidTr="00645726">
        <w:tc>
          <w:tcPr>
            <w:tcW w:w="500" w:type="dxa"/>
          </w:tcPr>
          <w:p w14:paraId="2B0FC0D3" w14:textId="7864E97C" w:rsidR="00A31107" w:rsidRPr="00780FCB" w:rsidRDefault="00A31107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780FC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3.</w:t>
            </w:r>
          </w:p>
        </w:tc>
        <w:tc>
          <w:tcPr>
            <w:tcW w:w="7040" w:type="dxa"/>
          </w:tcPr>
          <w:p w14:paraId="16652084" w14:textId="110F463B" w:rsidR="00A31107" w:rsidRPr="00780FCB" w:rsidRDefault="00A31107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eastAsia="BrowalliaNew-Bold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780FCB">
              <w:rPr>
                <w:rFonts w:ascii="TH SarabunPSK" w:eastAsia="BrowalliaNew-Bold" w:hAnsi="TH SarabunPSK" w:cs="TH SarabunPSK"/>
                <w:color w:val="000000" w:themeColor="text1"/>
                <w:sz w:val="32"/>
                <w:szCs w:val="32"/>
                <w:cs/>
              </w:rPr>
              <w:t xml:space="preserve">การเทียบโอนหน่วยกิต </w:t>
            </w:r>
          </w:p>
        </w:tc>
        <w:tc>
          <w:tcPr>
            <w:tcW w:w="850" w:type="dxa"/>
          </w:tcPr>
          <w:p w14:paraId="409D34D4" w14:textId="4D831FF4" w:rsidR="00A31107" w:rsidRPr="005E2EC3" w:rsidRDefault="00A31107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pP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A31107" w:rsidRPr="00551959" w14:paraId="309C14CA" w14:textId="77777777" w:rsidTr="00645726">
        <w:tc>
          <w:tcPr>
            <w:tcW w:w="500" w:type="dxa"/>
          </w:tcPr>
          <w:p w14:paraId="33950C09" w14:textId="322AAD8F" w:rsidR="00A31107" w:rsidRPr="00780FCB" w:rsidRDefault="00A31107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780FC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4.</w:t>
            </w:r>
          </w:p>
        </w:tc>
        <w:tc>
          <w:tcPr>
            <w:tcW w:w="7040" w:type="dxa"/>
          </w:tcPr>
          <w:p w14:paraId="77FB8909" w14:textId="32112D58" w:rsidR="00A31107" w:rsidRPr="00780FCB" w:rsidRDefault="00A31107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eastAsia="BrowalliaNew-Bold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780FCB">
              <w:rPr>
                <w:rFonts w:ascii="TH SarabunPSK" w:eastAsia="BrowalliaNew-Bold" w:hAnsi="TH SarabunPSK" w:cs="TH SarabunPSK"/>
                <w:color w:val="000000" w:themeColor="text1"/>
                <w:sz w:val="32"/>
                <w:szCs w:val="32"/>
                <w:cs/>
              </w:rPr>
              <w:t>เกณฑ์การสำเร็จการศึกษาตามหลักสูตร</w:t>
            </w:r>
          </w:p>
        </w:tc>
        <w:tc>
          <w:tcPr>
            <w:tcW w:w="850" w:type="dxa"/>
          </w:tcPr>
          <w:p w14:paraId="07C52153" w14:textId="32E64543" w:rsidR="00A31107" w:rsidRPr="005E2EC3" w:rsidRDefault="005E2EC3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pP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6F68407A" w14:textId="77777777" w:rsidTr="00F614A2">
        <w:tc>
          <w:tcPr>
            <w:tcW w:w="7540" w:type="dxa"/>
            <w:gridSpan w:val="2"/>
          </w:tcPr>
          <w:p w14:paraId="4C2E5307" w14:textId="43A688FF" w:rsidR="00DB3AAD" w:rsidRPr="005E2EC3" w:rsidRDefault="005E2EC3" w:rsidP="00DB3AA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E2EC3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หมวดที่ 8 ระบบและกลไกการพัฒนาหรือปรับปรุงหลักสูตรและการบริหารคุณภาพ</w:t>
            </w:r>
          </w:p>
        </w:tc>
        <w:tc>
          <w:tcPr>
            <w:tcW w:w="850" w:type="dxa"/>
          </w:tcPr>
          <w:p w14:paraId="283409CA" w14:textId="2B28BB5C" w:rsidR="00DB3AAD" w:rsidRPr="005E2EC3" w:rsidRDefault="001D4F5C" w:rsidP="00DB3AA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E2EC3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5E2EC3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E2EC3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5E2EC3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E2EC3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r>
            <w:r w:rsidRPr="005E2EC3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5E2EC3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5E2EC3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t>xx]</w:t>
            </w:r>
            <w:r w:rsidRPr="005E2EC3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3588881F" w14:textId="77777777" w:rsidTr="00645726">
        <w:tc>
          <w:tcPr>
            <w:tcW w:w="500" w:type="dxa"/>
          </w:tcPr>
          <w:p w14:paraId="5EDA0B33" w14:textId="36954C61" w:rsidR="001D4F5C" w:rsidRPr="005E2EC3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E2EC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1.</w:t>
            </w:r>
          </w:p>
        </w:tc>
        <w:tc>
          <w:tcPr>
            <w:tcW w:w="7040" w:type="dxa"/>
          </w:tcPr>
          <w:p w14:paraId="6DEC8814" w14:textId="69C99FC8" w:rsidR="001D4F5C" w:rsidRPr="005E2EC3" w:rsidRDefault="005E2EC3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E2EC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การวางแผนคุณภาพ</w:t>
            </w:r>
          </w:p>
        </w:tc>
        <w:tc>
          <w:tcPr>
            <w:tcW w:w="850" w:type="dxa"/>
          </w:tcPr>
          <w:p w14:paraId="262D5E54" w14:textId="1A525C4E" w:rsidR="001D4F5C" w:rsidRPr="005E2EC3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70063C62" w14:textId="77777777" w:rsidTr="00645726">
        <w:tc>
          <w:tcPr>
            <w:tcW w:w="500" w:type="dxa"/>
          </w:tcPr>
          <w:p w14:paraId="6DC1F42F" w14:textId="1A7F3901" w:rsidR="001D4F5C" w:rsidRPr="005E2EC3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E2EC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2.</w:t>
            </w:r>
          </w:p>
        </w:tc>
        <w:tc>
          <w:tcPr>
            <w:tcW w:w="7040" w:type="dxa"/>
          </w:tcPr>
          <w:p w14:paraId="44C1980C" w14:textId="5E39273E" w:rsidR="001D4F5C" w:rsidRPr="005E2EC3" w:rsidRDefault="005E2EC3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E2EC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การควบคุมคุณภาพ</w:t>
            </w:r>
          </w:p>
        </w:tc>
        <w:tc>
          <w:tcPr>
            <w:tcW w:w="850" w:type="dxa"/>
          </w:tcPr>
          <w:p w14:paraId="51F2F0A1" w14:textId="315E0D0F" w:rsidR="001D4F5C" w:rsidRPr="005E2EC3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48481CA7" w14:textId="77777777" w:rsidTr="00645726">
        <w:tc>
          <w:tcPr>
            <w:tcW w:w="500" w:type="dxa"/>
          </w:tcPr>
          <w:p w14:paraId="1D8F56A8" w14:textId="418DAA5A" w:rsidR="001D4F5C" w:rsidRPr="005E2EC3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E2EC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3.</w:t>
            </w:r>
          </w:p>
        </w:tc>
        <w:tc>
          <w:tcPr>
            <w:tcW w:w="7040" w:type="dxa"/>
          </w:tcPr>
          <w:p w14:paraId="1EFC29AC" w14:textId="61DD2141" w:rsidR="001D4F5C" w:rsidRPr="005E2EC3" w:rsidRDefault="005E2EC3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E2EC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การปรับปรุงและพัฒนาคุณภาพหลักสูตร</w:t>
            </w:r>
          </w:p>
        </w:tc>
        <w:tc>
          <w:tcPr>
            <w:tcW w:w="850" w:type="dxa"/>
          </w:tcPr>
          <w:p w14:paraId="4AD77FA1" w14:textId="330FAD0E" w:rsidR="001D4F5C" w:rsidRPr="005E2EC3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616D1CDE" w14:textId="77777777" w:rsidTr="00645726">
        <w:tc>
          <w:tcPr>
            <w:tcW w:w="500" w:type="dxa"/>
          </w:tcPr>
          <w:p w14:paraId="5A541546" w14:textId="3ACAA239" w:rsidR="001D4F5C" w:rsidRPr="005E2EC3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E2EC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4.</w:t>
            </w:r>
          </w:p>
        </w:tc>
        <w:tc>
          <w:tcPr>
            <w:tcW w:w="7040" w:type="dxa"/>
          </w:tcPr>
          <w:p w14:paraId="66C10827" w14:textId="1330346E" w:rsidR="001D4F5C" w:rsidRPr="005E2EC3" w:rsidRDefault="005E2EC3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E2EC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การบริหารความเสี่ยงและการจัดการข้อร้องเรียนในการดำเนินงาน</w:t>
            </w:r>
          </w:p>
        </w:tc>
        <w:tc>
          <w:tcPr>
            <w:tcW w:w="850" w:type="dxa"/>
          </w:tcPr>
          <w:p w14:paraId="1662A553" w14:textId="64ABF39B" w:rsidR="001D4F5C" w:rsidRPr="005E2EC3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E2EC3" w:rsidRPr="00551959" w14:paraId="44BA3A40" w14:textId="77777777" w:rsidTr="00645726">
        <w:tc>
          <w:tcPr>
            <w:tcW w:w="500" w:type="dxa"/>
          </w:tcPr>
          <w:p w14:paraId="6FBA4450" w14:textId="00FE0FE9" w:rsidR="005E2EC3" w:rsidRPr="005E2EC3" w:rsidRDefault="005E2EC3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5E2EC3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5.</w:t>
            </w:r>
          </w:p>
        </w:tc>
        <w:tc>
          <w:tcPr>
            <w:tcW w:w="7040" w:type="dxa"/>
          </w:tcPr>
          <w:p w14:paraId="57DB9EAE" w14:textId="620DCDEE" w:rsidR="005E2EC3" w:rsidRPr="005E2EC3" w:rsidRDefault="005E2EC3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E2EC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การเผยแพร่ข้อมูลของหลักสูตรแก่ผู้มีส่วนได้ส่วนเสีย</w:t>
            </w:r>
          </w:p>
        </w:tc>
        <w:tc>
          <w:tcPr>
            <w:tcW w:w="850" w:type="dxa"/>
          </w:tcPr>
          <w:p w14:paraId="1F636F86" w14:textId="1973D1CA" w:rsidR="005E2EC3" w:rsidRPr="005E2EC3" w:rsidRDefault="005E2EC3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pP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E2EC3" w:rsidRPr="00551959" w14:paraId="7D630FFA" w14:textId="77777777" w:rsidTr="00645726">
        <w:tc>
          <w:tcPr>
            <w:tcW w:w="500" w:type="dxa"/>
          </w:tcPr>
          <w:p w14:paraId="7B78B9A3" w14:textId="3EDE45D3" w:rsidR="005E2EC3" w:rsidRPr="005E2EC3" w:rsidRDefault="005E2EC3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E2EC3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6.</w:t>
            </w:r>
          </w:p>
        </w:tc>
        <w:tc>
          <w:tcPr>
            <w:tcW w:w="7040" w:type="dxa"/>
          </w:tcPr>
          <w:p w14:paraId="6176ABDB" w14:textId="4A49EAC5" w:rsidR="005E2EC3" w:rsidRPr="005E2EC3" w:rsidRDefault="005E2EC3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5E2EC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แนวทางปฏิบัติ</w:t>
            </w:r>
            <w:r w:rsidRPr="005E2EC3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ใน</w:t>
            </w:r>
            <w:r w:rsidRPr="005E2EC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การพัฒนาหลักสูตร</w:t>
            </w:r>
          </w:p>
        </w:tc>
        <w:tc>
          <w:tcPr>
            <w:tcW w:w="850" w:type="dxa"/>
          </w:tcPr>
          <w:p w14:paraId="20ABE453" w14:textId="3AC9725A" w:rsidR="005E2EC3" w:rsidRPr="005E2EC3" w:rsidRDefault="005E2EC3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pP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5E2EC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5F0080D4" w14:textId="77777777" w:rsidTr="00F614A2">
        <w:tc>
          <w:tcPr>
            <w:tcW w:w="7540" w:type="dxa"/>
            <w:gridSpan w:val="2"/>
          </w:tcPr>
          <w:p w14:paraId="68AB11AC" w14:textId="28F2DD71" w:rsidR="00DB3AAD" w:rsidRPr="00D559F3" w:rsidRDefault="00DB3AAD" w:rsidP="00DB3AA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559F3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หมวดที่ 9 การประกันคุณภาพหลักสูตร</w:t>
            </w:r>
          </w:p>
        </w:tc>
        <w:tc>
          <w:tcPr>
            <w:tcW w:w="850" w:type="dxa"/>
          </w:tcPr>
          <w:p w14:paraId="05D1DC63" w14:textId="5EA46CAE" w:rsidR="00DB3AAD" w:rsidRPr="00D559F3" w:rsidRDefault="001D4F5C" w:rsidP="00DB3AA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559F3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D559F3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D559F3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D559F3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D559F3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r>
            <w:r w:rsidRPr="00D559F3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D559F3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D559F3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t>xx]</w:t>
            </w:r>
            <w:r w:rsidRPr="00D559F3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551959" w:rsidRPr="00551959" w14:paraId="44F5C5CA" w14:textId="77777777" w:rsidTr="00645726">
        <w:tc>
          <w:tcPr>
            <w:tcW w:w="500" w:type="dxa"/>
          </w:tcPr>
          <w:p w14:paraId="142D8028" w14:textId="6760B769" w:rsidR="00DB3AAD" w:rsidRPr="00D559F3" w:rsidRDefault="00DB3AAD" w:rsidP="00DB3AA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559F3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1.</w:t>
            </w:r>
          </w:p>
        </w:tc>
        <w:tc>
          <w:tcPr>
            <w:tcW w:w="7040" w:type="dxa"/>
          </w:tcPr>
          <w:p w14:paraId="309A3275" w14:textId="2E5EABEA" w:rsidR="00DB3AAD" w:rsidRPr="00D559F3" w:rsidRDefault="00FA68A9" w:rsidP="00DB3AA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559F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ระ</w:t>
            </w:r>
            <w:r w:rsidR="00111402" w:rsidRPr="00D559F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บบ</w:t>
            </w:r>
            <w:r w:rsidR="00DB3AAD" w:rsidRPr="00D559F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การประกันคุณภาพของหลักสูตร</w:t>
            </w:r>
          </w:p>
        </w:tc>
        <w:tc>
          <w:tcPr>
            <w:tcW w:w="850" w:type="dxa"/>
          </w:tcPr>
          <w:p w14:paraId="268E87A0" w14:textId="3173AEA7" w:rsidR="00DB3AAD" w:rsidRPr="00D559F3" w:rsidRDefault="00CA2B53" w:rsidP="00DB3AA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559F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D559F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D559F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D559F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D559F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D559F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D559F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D559F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D559F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FA68A9" w:rsidRPr="00551959" w14:paraId="03EDCE04" w14:textId="77777777" w:rsidTr="00645726">
        <w:tc>
          <w:tcPr>
            <w:tcW w:w="500" w:type="dxa"/>
          </w:tcPr>
          <w:p w14:paraId="239E3A73" w14:textId="41F108F0" w:rsidR="00FA68A9" w:rsidRPr="00D559F3" w:rsidRDefault="00FA68A9" w:rsidP="00DB3AA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both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D559F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2.</w:t>
            </w:r>
          </w:p>
        </w:tc>
        <w:tc>
          <w:tcPr>
            <w:tcW w:w="7040" w:type="dxa"/>
          </w:tcPr>
          <w:p w14:paraId="08350EE5" w14:textId="48D83F19" w:rsidR="00FA68A9" w:rsidRPr="00D559F3" w:rsidRDefault="00FA68A9" w:rsidP="00DB3AA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D559F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ผลการดำเนินงานที่ผ่านมา</w:t>
            </w:r>
          </w:p>
        </w:tc>
        <w:tc>
          <w:tcPr>
            <w:tcW w:w="850" w:type="dxa"/>
          </w:tcPr>
          <w:p w14:paraId="768914BF" w14:textId="76AA159F" w:rsidR="00FA68A9" w:rsidRPr="00D559F3" w:rsidRDefault="00FA68A9" w:rsidP="00DB3AA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pPr>
            <w:r w:rsidRPr="00D559F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D559F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D559F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D559F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D559F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D559F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D559F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D559F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D559F3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</w:tbl>
    <w:p w14:paraId="29FF4874" w14:textId="77777777" w:rsidR="006A35D8" w:rsidRDefault="006A35D8">
      <w:r>
        <w:br w:type="page"/>
      </w:r>
    </w:p>
    <w:tbl>
      <w:tblPr>
        <w:tblStyle w:val="ac"/>
        <w:tblW w:w="83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6122"/>
        <w:gridCol w:w="850"/>
      </w:tblGrid>
      <w:tr w:rsidR="008320A1" w:rsidRPr="008320A1" w14:paraId="01B3ED7F" w14:textId="77777777" w:rsidTr="00F614A2">
        <w:tc>
          <w:tcPr>
            <w:tcW w:w="7540" w:type="dxa"/>
            <w:gridSpan w:val="2"/>
          </w:tcPr>
          <w:p w14:paraId="13DD5ADF" w14:textId="06ACB097" w:rsidR="00DB3AAD" w:rsidRPr="008320A1" w:rsidRDefault="00DB3AAD" w:rsidP="00DB3AA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320A1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ภาคผนวก</w:t>
            </w:r>
          </w:p>
        </w:tc>
        <w:tc>
          <w:tcPr>
            <w:tcW w:w="850" w:type="dxa"/>
          </w:tcPr>
          <w:p w14:paraId="2DF3EC10" w14:textId="06D3C249" w:rsidR="00DB3AAD" w:rsidRPr="008320A1" w:rsidRDefault="001D4F5C" w:rsidP="00DB3AA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320A1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8320A1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320A1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8320A1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320A1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</w:r>
            <w:r w:rsidRPr="008320A1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8320A1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8320A1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</w:rPr>
              <w:t>xx]</w:t>
            </w:r>
            <w:r w:rsidRPr="008320A1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8320A1" w:rsidRPr="008320A1" w14:paraId="1078A7F3" w14:textId="77777777" w:rsidTr="00AC19D2">
        <w:tc>
          <w:tcPr>
            <w:tcW w:w="1418" w:type="dxa"/>
          </w:tcPr>
          <w:p w14:paraId="7D0843A6" w14:textId="7086F4B5" w:rsidR="001D4F5C" w:rsidRPr="008320A1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320A1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ภาคผนวก </w:t>
            </w:r>
            <w:r w:rsidR="00FD6B86" w:rsidRPr="00FD6B86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</w:t>
            </w:r>
          </w:p>
        </w:tc>
        <w:tc>
          <w:tcPr>
            <w:tcW w:w="6122" w:type="dxa"/>
          </w:tcPr>
          <w:p w14:paraId="6458DAA4" w14:textId="23E979F6" w:rsidR="001D4F5C" w:rsidRPr="008320A1" w:rsidRDefault="00405896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320A1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ข้อบังคับมหาวิทยาลัยราชภัฏสุราษฎร์ธานี ว่าด้วย การจัดการศึกษาระดับปริญญาตรี พ.ศ. 2566</w:t>
            </w:r>
          </w:p>
        </w:tc>
        <w:tc>
          <w:tcPr>
            <w:tcW w:w="850" w:type="dxa"/>
          </w:tcPr>
          <w:p w14:paraId="3FC8ABEE" w14:textId="02686211" w:rsidR="001D4F5C" w:rsidRPr="008320A1" w:rsidRDefault="001D4F5C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8320A1" w:rsidRPr="008320A1" w14:paraId="60145EA5" w14:textId="77777777" w:rsidTr="00AC19D2">
        <w:tc>
          <w:tcPr>
            <w:tcW w:w="1418" w:type="dxa"/>
          </w:tcPr>
          <w:p w14:paraId="3C163276" w14:textId="74090815" w:rsidR="008320A1" w:rsidRPr="008320A1" w:rsidRDefault="00FD6B86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320A1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ภาคผนวก </w:t>
            </w:r>
            <w:r w:rsidRPr="00FD6B86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ข</w:t>
            </w:r>
          </w:p>
        </w:tc>
        <w:tc>
          <w:tcPr>
            <w:tcW w:w="6122" w:type="dxa"/>
          </w:tcPr>
          <w:p w14:paraId="3A9A9AF4" w14:textId="50B50A3A" w:rsidR="008320A1" w:rsidRPr="008320A1" w:rsidRDefault="008320A1" w:rsidP="008320A1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320A1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ข้อบังคับมหาวิทยาลัยราชภัฏสุราษฎร์ธานี</w:t>
            </w:r>
            <w:r w:rsidRPr="008320A1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8320A1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ว่าด้วย หลักเกณฑ์และวิธีการเทียบโอนหน่วยกิตและผลการศึกษาในระดับอุดมศึกษา</w:t>
            </w:r>
            <w:r w:rsidRPr="008320A1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8320A1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พ.ศ. 2566</w:t>
            </w:r>
          </w:p>
        </w:tc>
        <w:tc>
          <w:tcPr>
            <w:tcW w:w="850" w:type="dxa"/>
          </w:tcPr>
          <w:p w14:paraId="5837646C" w14:textId="1E42A163" w:rsidR="008320A1" w:rsidRPr="008320A1" w:rsidRDefault="008320A1" w:rsidP="001D4F5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pP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8320A1" w:rsidRPr="008320A1" w14:paraId="7F480AE3" w14:textId="77777777" w:rsidTr="00AC19D2">
        <w:tc>
          <w:tcPr>
            <w:tcW w:w="1418" w:type="dxa"/>
          </w:tcPr>
          <w:p w14:paraId="10625AED" w14:textId="19880E35" w:rsidR="008320A1" w:rsidRPr="008320A1" w:rsidRDefault="00FD6B86" w:rsidP="008320A1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320A1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ภาคผนวก </w:t>
            </w:r>
            <w:r w:rsidRPr="00FD6B86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</w:t>
            </w:r>
          </w:p>
        </w:tc>
        <w:tc>
          <w:tcPr>
            <w:tcW w:w="6122" w:type="dxa"/>
          </w:tcPr>
          <w:p w14:paraId="2846F005" w14:textId="457274EE" w:rsidR="008320A1" w:rsidRPr="008320A1" w:rsidRDefault="008320A1" w:rsidP="008320A1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C977E8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ประวัติและผลงานอาจารย์</w:t>
            </w:r>
          </w:p>
        </w:tc>
        <w:tc>
          <w:tcPr>
            <w:tcW w:w="850" w:type="dxa"/>
          </w:tcPr>
          <w:p w14:paraId="4472B2F4" w14:textId="584E7AAE" w:rsidR="008320A1" w:rsidRPr="008320A1" w:rsidRDefault="002F7757" w:rsidP="008320A1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pP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8320A1" w:rsidRPr="008320A1" w14:paraId="7740BC62" w14:textId="77777777" w:rsidTr="00AC19D2">
        <w:tc>
          <w:tcPr>
            <w:tcW w:w="1418" w:type="dxa"/>
          </w:tcPr>
          <w:p w14:paraId="43EA1FF5" w14:textId="1395D568" w:rsidR="008320A1" w:rsidRPr="008320A1" w:rsidRDefault="00FD6B86" w:rsidP="008320A1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320A1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ภาคผนวก </w:t>
            </w:r>
            <w:r w:rsidRPr="00FD6B86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ง</w:t>
            </w:r>
          </w:p>
        </w:tc>
        <w:tc>
          <w:tcPr>
            <w:tcW w:w="6122" w:type="dxa"/>
          </w:tcPr>
          <w:p w14:paraId="07D8D07A" w14:textId="2D0578EF" w:rsidR="008320A1" w:rsidRPr="002F7757" w:rsidRDefault="008320A1" w:rsidP="008320A1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2F775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คำสั่งแต่งตั้งคณะกรรมการ</w:t>
            </w:r>
            <w:r w:rsidRPr="002F775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Text126"/>
                  <w:enabled/>
                  <w:calcOnExit w:val="0"/>
                  <w:textInput>
                    <w:default w:val="พัฒนา/ปรับปรุง"/>
                  </w:textInput>
                </w:ffData>
              </w:fldChar>
            </w:r>
            <w:r w:rsidRPr="002F775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2F7757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instrText>FORMTEXT</w:instrText>
            </w:r>
            <w:r w:rsidRPr="002F775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2F775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r>
            <w:r w:rsidRPr="002F775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พัฒนา/ปรับปรุง</w:t>
            </w:r>
            <w:r w:rsidRPr="002F775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fldChar w:fldCharType="end"/>
            </w:r>
            <w:r w:rsidRPr="002F775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Text127"/>
                  <w:enabled/>
                  <w:calcOnExit w:val="0"/>
                  <w:textInput>
                    <w:default w:val="..............."/>
                  </w:textInput>
                </w:ffData>
              </w:fldChar>
            </w:r>
            <w:bookmarkStart w:id="1" w:name="Text127"/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...............</w: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  <w:bookmarkEnd w:id="1"/>
            <w:r w:rsidRPr="002F775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สาขาวิชา</w: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Text127"/>
                  <w:enabled/>
                  <w:calcOnExit w:val="0"/>
                  <w:textInput>
                    <w:default w:val="..............."/>
                  </w:textInput>
                </w:ffData>
              </w:fldChar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...............</w: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  <w:r w:rsidRPr="002F775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หลักสูตร</w: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ใหม่ / ปรับปรุง]"/>
                  </w:textInput>
                </w:ffData>
              </w:fldChar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[ใหม่ / ปรับปรุง]</w: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  <w:r w:rsidRPr="002F775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พ.ศ. </w: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Text127"/>
                  <w:enabled/>
                  <w:calcOnExit w:val="0"/>
                  <w:textInput>
                    <w:default w:val="..............."/>
                  </w:textInput>
                </w:ffData>
              </w:fldChar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...............</w: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  <w:tc>
          <w:tcPr>
            <w:tcW w:w="850" w:type="dxa"/>
          </w:tcPr>
          <w:p w14:paraId="23C27CF6" w14:textId="0E5DC160" w:rsidR="008320A1" w:rsidRPr="008320A1" w:rsidRDefault="002F7757" w:rsidP="008320A1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pP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8320A1" w:rsidRPr="008320A1" w14:paraId="3E17C08C" w14:textId="77777777" w:rsidTr="00AC19D2">
        <w:tc>
          <w:tcPr>
            <w:tcW w:w="1418" w:type="dxa"/>
          </w:tcPr>
          <w:p w14:paraId="16F7DB48" w14:textId="7628BB90" w:rsidR="008320A1" w:rsidRPr="008320A1" w:rsidRDefault="00FD6B86" w:rsidP="008320A1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320A1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ภาคผนวก </w:t>
            </w:r>
            <w:r w:rsidRPr="00FD6B86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จ</w:t>
            </w:r>
          </w:p>
        </w:tc>
        <w:tc>
          <w:tcPr>
            <w:tcW w:w="6122" w:type="dxa"/>
          </w:tcPr>
          <w:p w14:paraId="3DA420DD" w14:textId="0C518258" w:rsidR="008320A1" w:rsidRPr="002F7757" w:rsidRDefault="008320A1" w:rsidP="008320A1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2F775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คำสั่งแต่งตั้งคณะกรรมการวิพากษ์หลักสูตร</w: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Text127"/>
                  <w:enabled/>
                  <w:calcOnExit w:val="0"/>
                  <w:textInput>
                    <w:default w:val="..............."/>
                  </w:textInput>
                </w:ffData>
              </w:fldChar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...............</w: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  <w:r w:rsidRPr="002F775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สาขาวิชา</w: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Text127"/>
                  <w:enabled/>
                  <w:calcOnExit w:val="0"/>
                  <w:textInput>
                    <w:default w:val="..............."/>
                  </w:textInput>
                </w:ffData>
              </w:fldChar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...............</w: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  <w:r w:rsidRPr="002F775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หลักสูตร</w: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ใหม่ / ปรับปรุง]"/>
                  </w:textInput>
                </w:ffData>
              </w:fldChar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[ใหม่ / ปรับปรุง]</w: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  <w:r w:rsidRPr="002F7757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พ.ศ. </w: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Text127"/>
                  <w:enabled/>
                  <w:calcOnExit w:val="0"/>
                  <w:textInput>
                    <w:default w:val="..............."/>
                  </w:textInput>
                </w:ffData>
              </w:fldChar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...............</w:t>
            </w:r>
            <w:r w:rsidRPr="002F7757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  <w:tc>
          <w:tcPr>
            <w:tcW w:w="850" w:type="dxa"/>
          </w:tcPr>
          <w:p w14:paraId="5C8D919B" w14:textId="79A4BA77" w:rsidR="008320A1" w:rsidRPr="008320A1" w:rsidRDefault="002F7757" w:rsidP="008320A1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pP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D71B1D" w:rsidRPr="008320A1" w14:paraId="1900394B" w14:textId="77777777" w:rsidTr="00AC19D2">
        <w:tc>
          <w:tcPr>
            <w:tcW w:w="1418" w:type="dxa"/>
          </w:tcPr>
          <w:p w14:paraId="02444E00" w14:textId="6D497926" w:rsidR="00D71B1D" w:rsidRPr="008320A1" w:rsidRDefault="00D71B1D" w:rsidP="00D71B1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3853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ภาคผนวก ฉ</w:t>
            </w:r>
          </w:p>
        </w:tc>
        <w:tc>
          <w:tcPr>
            <w:tcW w:w="6122" w:type="dxa"/>
          </w:tcPr>
          <w:p w14:paraId="117107AE" w14:textId="109648AB" w:rsidR="00D71B1D" w:rsidRPr="002F7757" w:rsidRDefault="00D71B1D" w:rsidP="00D71B1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D6272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ความเชื่อมโยงระหว่างผลลัพธ์การเรียนรู้ของหลักสูตร (</w:t>
            </w:r>
            <w:r w:rsidRPr="008D6272">
              <w:rPr>
                <w:rFonts w:ascii="TH SarabunPSK" w:hAnsi="TH SarabunPSK" w:cs="TH SarabunPSK"/>
                <w:color w:val="000000"/>
                <w:sz w:val="32"/>
                <w:szCs w:val="32"/>
              </w:rPr>
              <w:t>PLOs)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8D6272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กับ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br/>
            </w:r>
            <w:r w:rsidRPr="008D6272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พันธกิจ ยุทธศาสตร์ของมหาวิทยาลัย และความต้องการและความคาดหวังของผู้มีส่วนได้ส่วนเสีย</w:t>
            </w:r>
          </w:p>
        </w:tc>
        <w:tc>
          <w:tcPr>
            <w:tcW w:w="850" w:type="dxa"/>
          </w:tcPr>
          <w:p w14:paraId="38406219" w14:textId="3B35ADF8" w:rsidR="00D71B1D" w:rsidRPr="008320A1" w:rsidRDefault="00D71B1D" w:rsidP="00D71B1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pP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D71B1D" w:rsidRPr="008320A1" w14:paraId="0549A1FA" w14:textId="77777777" w:rsidTr="00AC19D2">
        <w:tc>
          <w:tcPr>
            <w:tcW w:w="1418" w:type="dxa"/>
          </w:tcPr>
          <w:p w14:paraId="73288DC4" w14:textId="0B6E27B8" w:rsidR="00D71B1D" w:rsidRPr="00053853" w:rsidRDefault="00D71B1D" w:rsidP="00D71B1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ภาคผนวก ช</w:t>
            </w:r>
          </w:p>
        </w:tc>
        <w:tc>
          <w:tcPr>
            <w:tcW w:w="6122" w:type="dxa"/>
          </w:tcPr>
          <w:p w14:paraId="75D39601" w14:textId="706E7DB1" w:rsidR="00D71B1D" w:rsidRPr="00053853" w:rsidRDefault="00D71B1D" w:rsidP="00D71B1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รายงาน</w:t>
            </w:r>
            <w:r w:rsidRPr="00780FC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สรุป</w:t>
            </w:r>
            <w:r w:rsidRPr="00780FCB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ผลการวิพากษ์หลักสูตร</w:t>
            </w:r>
          </w:p>
        </w:tc>
        <w:tc>
          <w:tcPr>
            <w:tcW w:w="850" w:type="dxa"/>
          </w:tcPr>
          <w:p w14:paraId="512EA3AA" w14:textId="6C8BB69B" w:rsidR="00D71B1D" w:rsidRPr="008320A1" w:rsidRDefault="00D71B1D" w:rsidP="00D71B1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pP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D71B1D" w:rsidRPr="008320A1" w14:paraId="49F95A7C" w14:textId="77777777" w:rsidTr="00AC19D2">
        <w:tc>
          <w:tcPr>
            <w:tcW w:w="1418" w:type="dxa"/>
          </w:tcPr>
          <w:p w14:paraId="13CB5F9C" w14:textId="5BCD2146" w:rsidR="00D71B1D" w:rsidRPr="00780FCB" w:rsidRDefault="00D71B1D" w:rsidP="00D71B1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320A1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ภาคผนวก </w:t>
            </w:r>
            <w:r w:rsidRPr="00FD6B86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ซ</w:t>
            </w:r>
          </w:p>
        </w:tc>
        <w:tc>
          <w:tcPr>
            <w:tcW w:w="6122" w:type="dxa"/>
          </w:tcPr>
          <w:p w14:paraId="7C1F9559" w14:textId="59D8EAA2" w:rsidR="00D71B1D" w:rsidRPr="00780FCB" w:rsidRDefault="00D71B1D" w:rsidP="00D71B1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2007EA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การเปรียบเทียบการปรับปรุงแก้ไขหลักสูตร </w:t>
            </w:r>
            <w:r w:rsidRPr="002F7757">
              <w:rPr>
                <w:rFonts w:ascii="TH SarabunPSK" w:hAnsi="TH SarabunPSK" w:cs="TH SarabunPSK"/>
                <w:i/>
                <w:iCs/>
                <w:color w:val="FF0000"/>
                <w:sz w:val="32"/>
                <w:szCs w:val="32"/>
                <w:cs/>
              </w:rPr>
              <w:t>(เฉพาะหลักสูตรปรับปรุงเท่านั้น หลักสูตรใหม่ให้ตัดออก)</w:t>
            </w:r>
          </w:p>
        </w:tc>
        <w:tc>
          <w:tcPr>
            <w:tcW w:w="850" w:type="dxa"/>
          </w:tcPr>
          <w:p w14:paraId="62B16194" w14:textId="7F5A5DC0" w:rsidR="00D71B1D" w:rsidRPr="008320A1" w:rsidRDefault="00D71B1D" w:rsidP="00D71B1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pP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D71B1D" w:rsidRPr="008320A1" w14:paraId="1FDD083E" w14:textId="77777777" w:rsidTr="00AC19D2">
        <w:tc>
          <w:tcPr>
            <w:tcW w:w="1418" w:type="dxa"/>
          </w:tcPr>
          <w:p w14:paraId="47C835EF" w14:textId="106E6FA5" w:rsidR="00D71B1D" w:rsidRPr="008320A1" w:rsidRDefault="00D71B1D" w:rsidP="00D71B1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320A1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ภาคผนวก </w:t>
            </w:r>
            <w:r w:rsidRPr="00FD6B86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ฌ</w:t>
            </w:r>
          </w:p>
        </w:tc>
        <w:tc>
          <w:tcPr>
            <w:tcW w:w="6122" w:type="dxa"/>
          </w:tcPr>
          <w:p w14:paraId="71AE2217" w14:textId="77777777" w:rsidR="00D71B1D" w:rsidRPr="002007EA" w:rsidRDefault="00D71B1D" w:rsidP="00D71B1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007EA">
              <w:rPr>
                <w:rFonts w:ascii="TH SarabunPSK" w:hAnsi="TH SarabunPSK" w:cs="TH SarabunPSK"/>
                <w:sz w:val="32"/>
                <w:szCs w:val="32"/>
                <w:cs/>
              </w:rPr>
              <w:t>เปรียบเทียบโครงสร้างหลักสูตรกับ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ข้อกำหนดของ</w:t>
            </w:r>
            <w:r w:rsidRPr="002007EA">
              <w:rPr>
                <w:rFonts w:ascii="TH SarabunPSK" w:hAnsi="TH SarabunPSK" w:cs="TH SarabunPSK"/>
                <w:sz w:val="32"/>
                <w:szCs w:val="32"/>
                <w:cs/>
              </w:rPr>
              <w:t>สภาวิชาชีพ</w:t>
            </w:r>
          </w:p>
          <w:p w14:paraId="66C9E6F1" w14:textId="405EB302" w:rsidR="00D71B1D" w:rsidRPr="008320A1" w:rsidRDefault="00D71B1D" w:rsidP="00D71B1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2F7757">
              <w:rPr>
                <w:rFonts w:ascii="TH SarabunPSK" w:hAnsi="TH SarabunPSK" w:cs="TH SarabunPSK"/>
                <w:i/>
                <w:iCs/>
                <w:color w:val="FF0000"/>
                <w:sz w:val="32"/>
                <w:szCs w:val="32"/>
                <w:cs/>
              </w:rPr>
              <w:t>(กรณีที่เกี่ยวข้องกับสภาวิชาชีพ</w:t>
            </w:r>
            <w:r w:rsidRPr="002F7757">
              <w:rPr>
                <w:rFonts w:ascii="TH SarabunPSK" w:hAnsi="TH SarabunPSK" w:cs="TH SarabunPSK" w:hint="cs"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2F7757">
              <w:rPr>
                <w:rFonts w:ascii="TH SarabunPSK" w:hAnsi="TH SarabunPSK" w:cs="TH SarabunPSK"/>
                <w:i/>
                <w:iCs/>
                <w:color w:val="FF0000"/>
                <w:sz w:val="32"/>
                <w:szCs w:val="32"/>
                <w:cs/>
              </w:rPr>
              <w:t>ถ้าไม่มีขอให้ตัดออก</w:t>
            </w:r>
            <w:r w:rsidRPr="002F7757">
              <w:rPr>
                <w:rFonts w:ascii="TH SarabunPSK" w:hAnsi="TH SarabunPSK" w:cs="TH SarabunPSK" w:hint="cs"/>
                <w:i/>
                <w:i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</w:tcPr>
          <w:p w14:paraId="6AAD9293" w14:textId="463A8150" w:rsidR="00D71B1D" w:rsidRPr="008320A1" w:rsidRDefault="00D71B1D" w:rsidP="00D71B1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pP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  <w:tr w:rsidR="00D71B1D" w:rsidRPr="008320A1" w14:paraId="295A04BC" w14:textId="77777777" w:rsidTr="00AC19D2">
        <w:tc>
          <w:tcPr>
            <w:tcW w:w="1418" w:type="dxa"/>
          </w:tcPr>
          <w:p w14:paraId="623BE21D" w14:textId="44804692" w:rsidR="00D71B1D" w:rsidRPr="008320A1" w:rsidRDefault="00D71B1D" w:rsidP="00D71B1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320A1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ภาคผนวก </w:t>
            </w:r>
            <w:r w:rsidRPr="00FD6B86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ญ</w:t>
            </w:r>
          </w:p>
        </w:tc>
        <w:tc>
          <w:tcPr>
            <w:tcW w:w="6122" w:type="dxa"/>
          </w:tcPr>
          <w:p w14:paraId="2E5E6A32" w14:textId="0C0627E0" w:rsidR="00D71B1D" w:rsidRPr="002F7757" w:rsidRDefault="00D71B1D" w:rsidP="00D71B1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i/>
                <w:iCs/>
                <w:color w:val="000000" w:themeColor="text1"/>
                <w:sz w:val="32"/>
                <w:szCs w:val="32"/>
                <w:cs/>
              </w:rPr>
            </w:pPr>
            <w:r w:rsidRPr="002007EA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บันทึกข้อตกลงความร่วมมือ (</w:t>
            </w:r>
            <w:r w:rsidRPr="002007EA">
              <w:rPr>
                <w:rFonts w:ascii="TH SarabunPSK" w:hAnsi="TH SarabunPSK" w:cs="TH SarabunPSK"/>
                <w:color w:val="000000"/>
                <w:sz w:val="32"/>
                <w:szCs w:val="32"/>
              </w:rPr>
              <w:t>MOU</w:t>
            </w:r>
            <w:r w:rsidRPr="002007EA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) </w:t>
            </w:r>
            <w:r w:rsidRPr="002F7757">
              <w:rPr>
                <w:rFonts w:ascii="TH SarabunPSK" w:hAnsi="TH SarabunPSK" w:cs="TH SarabunPSK"/>
                <w:i/>
                <w:iCs/>
                <w:color w:val="FF0000"/>
                <w:sz w:val="32"/>
                <w:szCs w:val="32"/>
                <w:cs/>
              </w:rPr>
              <w:t>ถ้าไม่มีขอให้ตัดออก</w:t>
            </w:r>
          </w:p>
        </w:tc>
        <w:tc>
          <w:tcPr>
            <w:tcW w:w="850" w:type="dxa"/>
          </w:tcPr>
          <w:p w14:paraId="771CDD12" w14:textId="37DA8E71" w:rsidR="00D71B1D" w:rsidRPr="008320A1" w:rsidRDefault="00D71B1D" w:rsidP="00D71B1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pP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instrText>FORMTEXT</w:instrTex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instrText xml:space="preserve"> </w:instrTex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separate"/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t>[</w: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t>xx]</w:t>
            </w:r>
            <w:r w:rsidRPr="008320A1"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  <w:cs/>
              </w:rPr>
              <w:fldChar w:fldCharType="end"/>
            </w:r>
          </w:p>
        </w:tc>
      </w:tr>
    </w:tbl>
    <w:p w14:paraId="40B4B079" w14:textId="28BE8ED4" w:rsidR="0056084E" w:rsidRDefault="0056084E" w:rsidP="0056084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rPr>
          <w:rFonts w:ascii="TH SarabunPSK" w:hAnsi="TH SarabunPSK" w:cs="TH SarabunPSK"/>
          <w:b/>
          <w:bCs/>
          <w:sz w:val="32"/>
          <w:szCs w:val="32"/>
          <w:cs/>
        </w:rPr>
        <w:sectPr w:rsidR="0056084E" w:rsidSect="003020CE">
          <w:headerReference w:type="default" r:id="rId10"/>
          <w:pgSz w:w="11906" w:h="16838" w:code="9"/>
          <w:pgMar w:top="1440" w:right="1440" w:bottom="1440" w:left="2160" w:header="720" w:footer="720" w:gutter="0"/>
          <w:pgNumType w:fmt="thaiLetters" w:start="1"/>
          <w:cols w:space="708"/>
          <w:docGrid w:linePitch="360"/>
        </w:sectPr>
      </w:pPr>
    </w:p>
    <w:p w14:paraId="41C210FE" w14:textId="7A3DE106" w:rsidR="00201363" w:rsidRPr="005E2EC3" w:rsidRDefault="00201363" w:rsidP="000725E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5E2EC3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lastRenderedPageBreak/>
        <w:t>หลักสูตร</w:t>
      </w:r>
      <w:r w:rsidR="00423484"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fldChar w:fldCharType="begin">
          <w:ffData>
            <w:name w:val=""/>
            <w:enabled/>
            <w:calcOnExit w:val="0"/>
            <w:textInput>
              <w:default w:val="[ระบุชื่อหลักสูตร]"/>
            </w:textInput>
          </w:ffData>
        </w:fldChar>
      </w:r>
      <w:r w:rsidR="00423484"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instrText xml:space="preserve"> </w:instrText>
      </w:r>
      <w:r w:rsidR="00423484"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</w:rPr>
        <w:instrText>FORMTEXT</w:instrText>
      </w:r>
      <w:r w:rsidR="00423484"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instrText xml:space="preserve"> </w:instrText>
      </w:r>
      <w:r w:rsidR="00423484"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</w:r>
      <w:r w:rsidR="00423484"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fldChar w:fldCharType="separate"/>
      </w:r>
      <w:r w:rsidR="00423484"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t>[ระบุชื่อหลักสูตร]</w:t>
      </w:r>
      <w:r w:rsidR="00423484"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fldChar w:fldCharType="end"/>
      </w:r>
    </w:p>
    <w:p w14:paraId="610FD233" w14:textId="12082E30" w:rsidR="004D1D4B" w:rsidRPr="005E2EC3" w:rsidRDefault="004D1D4B" w:rsidP="000725E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5E2EC3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สาขาวิชา</w:t>
      </w:r>
      <w:r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fldChar w:fldCharType="begin">
          <w:ffData>
            <w:name w:val=""/>
            <w:enabled/>
            <w:calcOnExit w:val="0"/>
            <w:textInput>
              <w:default w:val="[ระบุชื่อสาขาวิชา]"/>
            </w:textInput>
          </w:ffData>
        </w:fldChar>
      </w:r>
      <w:r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instrText xml:space="preserve"> </w:instrText>
      </w:r>
      <w:r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</w:rPr>
        <w:instrText>FORMTEXT</w:instrText>
      </w:r>
      <w:r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instrText xml:space="preserve"> </w:instrText>
      </w:r>
      <w:r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</w:r>
      <w:r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fldChar w:fldCharType="separate"/>
      </w:r>
      <w:r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t>[ระบุชื่อสาขาวิชา]</w:t>
      </w:r>
      <w:r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fldChar w:fldCharType="end"/>
      </w:r>
    </w:p>
    <w:p w14:paraId="4BECBF8A" w14:textId="41DCDA59" w:rsidR="00201363" w:rsidRPr="005E2EC3" w:rsidRDefault="00201363" w:rsidP="00915E0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5E2EC3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หลักสูตร</w:t>
      </w:r>
      <w:r w:rsidR="00423484"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fldChar w:fldCharType="begin">
          <w:ffData>
            <w:name w:val=""/>
            <w:enabled/>
            <w:calcOnExit w:val="0"/>
            <w:textInput>
              <w:default w:val="[ใหม่ / ปรับปรุง]"/>
            </w:textInput>
          </w:ffData>
        </w:fldChar>
      </w:r>
      <w:r w:rsidR="00423484"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instrText xml:space="preserve"> </w:instrText>
      </w:r>
      <w:r w:rsidR="00423484"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</w:rPr>
        <w:instrText>FORMTEXT</w:instrText>
      </w:r>
      <w:r w:rsidR="00423484"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instrText xml:space="preserve"> </w:instrText>
      </w:r>
      <w:r w:rsidR="00423484"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</w:r>
      <w:r w:rsidR="00423484"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fldChar w:fldCharType="separate"/>
      </w:r>
      <w:r w:rsidR="00423484"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t>[ใหม่ / ปรับปรุง]</w:t>
      </w:r>
      <w:r w:rsidR="00423484"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fldChar w:fldCharType="end"/>
      </w:r>
      <w:r w:rsidRPr="005E2EC3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 พ.ศ. </w:t>
      </w:r>
      <w:r w:rsidR="001D4F5C"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fldChar w:fldCharType="begin">
          <w:ffData>
            <w:name w:val=""/>
            <w:enabled/>
            <w:calcOnExit w:val="0"/>
            <w:textInput>
              <w:default w:val="[ปี พ.ศ.]"/>
            </w:textInput>
          </w:ffData>
        </w:fldChar>
      </w:r>
      <w:r w:rsidR="001D4F5C"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instrText xml:space="preserve"> </w:instrText>
      </w:r>
      <w:r w:rsidR="001D4F5C"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</w:rPr>
        <w:instrText>FORMTEXT</w:instrText>
      </w:r>
      <w:r w:rsidR="001D4F5C"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instrText xml:space="preserve"> </w:instrText>
      </w:r>
      <w:r w:rsidR="001D4F5C"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</w:r>
      <w:r w:rsidR="001D4F5C"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fldChar w:fldCharType="separate"/>
      </w:r>
      <w:r w:rsidR="001D4F5C"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t>[ปี พ.ศ.]</w:t>
      </w:r>
      <w:r w:rsidR="001D4F5C" w:rsidRPr="005E2EC3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fldChar w:fldCharType="end"/>
      </w:r>
    </w:p>
    <w:p w14:paraId="52CAE585" w14:textId="70628D83" w:rsidR="00E92FEB" w:rsidRPr="005E2EC3" w:rsidRDefault="00E92FEB" w:rsidP="000725E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FDBD972" w14:textId="6815C5AB" w:rsidR="00915E0A" w:rsidRPr="005E2EC3" w:rsidRDefault="00915E0A" w:rsidP="000725E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E2EC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ชื่อสถาบันอุดมศึกษา</w:t>
      </w:r>
      <w:r w:rsidRPr="005E2EC3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5E2EC3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5E2EC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มหาวิทยาลัยราชภัฏสุราษฎร์ธานี</w:t>
      </w:r>
    </w:p>
    <w:p w14:paraId="264D0E8F" w14:textId="31D363F1" w:rsidR="00915E0A" w:rsidRPr="005E2EC3" w:rsidRDefault="00915E0A" w:rsidP="000725E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Style w:val="a3"/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E2EC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คณะ/วิทยาลัย</w:t>
      </w:r>
      <w:r w:rsidRPr="005E2EC3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5E2EC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E2EC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1D4F5C" w:rsidRPr="005E2EC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Text2"/>
            <w:enabled/>
            <w:calcOnExit w:val="0"/>
            <w:textInput>
              <w:default w:val="[ชื่อคณะ/วิทยาลัย]"/>
            </w:textInput>
          </w:ffData>
        </w:fldChar>
      </w:r>
      <w:bookmarkStart w:id="2" w:name="Text2"/>
      <w:r w:rsidR="001D4F5C" w:rsidRPr="005E2EC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="001D4F5C" w:rsidRPr="005E2EC3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="001D4F5C" w:rsidRPr="005E2EC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="001D4F5C" w:rsidRPr="005E2EC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="001D4F5C" w:rsidRPr="005E2EC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="001D4F5C" w:rsidRPr="005E2EC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[ชื่อคณะ/วิทยาลัย]</w:t>
      </w:r>
      <w:r w:rsidR="001D4F5C" w:rsidRPr="005E2EC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bookmarkEnd w:id="2"/>
    </w:p>
    <w:p w14:paraId="4572D6A8" w14:textId="77777777" w:rsidR="00915E0A" w:rsidRPr="005E2EC3" w:rsidRDefault="00915E0A" w:rsidP="000725E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98715F8" w14:textId="59C28892" w:rsidR="004D1D4B" w:rsidRPr="005E2EC3" w:rsidRDefault="004D1D4B" w:rsidP="004D1D4B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5E2EC3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 xml:space="preserve">หมวดที่ 1 </w:t>
      </w:r>
      <w:r w:rsidR="00CA2B53" w:rsidRPr="005E2EC3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ชื่อปริญญาและสาขาวิชา</w:t>
      </w:r>
    </w:p>
    <w:p w14:paraId="20AC7EF8" w14:textId="77777777" w:rsidR="004D1D4B" w:rsidRPr="005E2EC3" w:rsidRDefault="004D1D4B" w:rsidP="000725E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70473F5" w14:textId="74F218C2" w:rsidR="008C239F" w:rsidRPr="005E2EC3" w:rsidRDefault="00E92FEB" w:rsidP="000725E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E2EC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1. </w:t>
      </w:r>
      <w:r w:rsidR="005E2EC3" w:rsidRPr="005E2EC3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รหัสและชื่อหลักสูตร</w:t>
      </w:r>
    </w:p>
    <w:p w14:paraId="35A3440B" w14:textId="77777777" w:rsidR="006C0551" w:rsidRDefault="00CA2B53" w:rsidP="006C055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ind w:left="2313" w:hanging="231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E2EC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รหัสหลักสูตร</w:t>
      </w:r>
      <w:r w:rsidR="005E2EC3" w:rsidRPr="005E2EC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5E2EC3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="005E2EC3" w:rsidRPr="005E2EC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1D4F5C" w:rsidRPr="005E2EC3">
        <w:rPr>
          <w:rFonts w:ascii="TH SarabunPSK" w:hAnsi="TH SarabunPSK" w:cs="TH SarabunPSK"/>
          <w:color w:val="000000" w:themeColor="text1"/>
          <w:sz w:val="32"/>
          <w:szCs w:val="32"/>
        </w:rPr>
        <w:fldChar w:fldCharType="begin">
          <w:ffData>
            <w:name w:val="Text85"/>
            <w:enabled/>
            <w:calcOnExit w:val="0"/>
            <w:textInput>
              <w:default w:val="[รหัสหลักสูตรที่ได้รับจาก สป.อว. จำนวน 14 หลัก]"/>
            </w:textInput>
          </w:ffData>
        </w:fldChar>
      </w:r>
      <w:bookmarkStart w:id="3" w:name="Text85"/>
      <w:r w:rsidR="001D4F5C" w:rsidRPr="005E2EC3">
        <w:rPr>
          <w:rFonts w:ascii="TH SarabunPSK" w:hAnsi="TH SarabunPSK" w:cs="TH SarabunPSK"/>
          <w:color w:val="000000" w:themeColor="text1"/>
          <w:sz w:val="32"/>
          <w:szCs w:val="32"/>
        </w:rPr>
        <w:instrText xml:space="preserve"> FORMTEXT </w:instrText>
      </w:r>
      <w:r w:rsidR="001D4F5C" w:rsidRPr="005E2EC3">
        <w:rPr>
          <w:rFonts w:ascii="TH SarabunPSK" w:hAnsi="TH SarabunPSK" w:cs="TH SarabunPSK"/>
          <w:color w:val="000000" w:themeColor="text1"/>
          <w:sz w:val="32"/>
          <w:szCs w:val="32"/>
        </w:rPr>
      </w:r>
      <w:r w:rsidR="001D4F5C" w:rsidRPr="005E2EC3">
        <w:rPr>
          <w:rFonts w:ascii="TH SarabunPSK" w:hAnsi="TH SarabunPSK" w:cs="TH SarabunPSK"/>
          <w:color w:val="000000" w:themeColor="text1"/>
          <w:sz w:val="32"/>
          <w:szCs w:val="32"/>
        </w:rPr>
        <w:fldChar w:fldCharType="separate"/>
      </w:r>
      <w:r w:rsidR="001D4F5C" w:rsidRPr="005E2EC3">
        <w:rPr>
          <w:rFonts w:ascii="TH SarabunPSK" w:hAnsi="TH SarabunPSK" w:cs="TH SarabunPSK"/>
          <w:color w:val="000000" w:themeColor="text1"/>
          <w:sz w:val="32"/>
          <w:szCs w:val="32"/>
        </w:rPr>
        <w:t>[</w:t>
      </w:r>
      <w:r w:rsidR="001D4F5C" w:rsidRPr="005E2EC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รหัสหลักสูตรที่ได้รับจาก สป.อว. จำนวน </w:t>
      </w:r>
      <w:r w:rsidR="001D4F5C" w:rsidRPr="005E2EC3">
        <w:rPr>
          <w:rFonts w:ascii="TH SarabunPSK" w:hAnsi="TH SarabunPSK" w:cs="TH SarabunPSK"/>
          <w:color w:val="000000" w:themeColor="text1"/>
          <w:sz w:val="32"/>
          <w:szCs w:val="32"/>
        </w:rPr>
        <w:t xml:space="preserve">14 </w:t>
      </w:r>
      <w:r w:rsidR="001D4F5C" w:rsidRPr="005E2EC3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หลัก]</w:t>
      </w:r>
      <w:r w:rsidR="001D4F5C" w:rsidRPr="005E2EC3">
        <w:rPr>
          <w:rFonts w:ascii="TH SarabunPSK" w:hAnsi="TH SarabunPSK" w:cs="TH SarabunPSK"/>
          <w:color w:val="000000" w:themeColor="text1"/>
          <w:sz w:val="32"/>
          <w:szCs w:val="32"/>
        </w:rPr>
        <w:fldChar w:fldCharType="end"/>
      </w:r>
      <w:bookmarkEnd w:id="3"/>
    </w:p>
    <w:p w14:paraId="2E600835" w14:textId="77777777" w:rsidR="006C0551" w:rsidRDefault="006C0551" w:rsidP="006C055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ind w:left="2313" w:hanging="231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CA2B53" w:rsidRPr="005E2EC3">
        <w:rPr>
          <w:rFonts w:ascii="TH SarabunPSK" w:hAnsi="TH SarabunPSK" w:cs="TH SarabunPSK"/>
          <w:color w:val="000000" w:themeColor="text1"/>
          <w:sz w:val="32"/>
          <w:szCs w:val="32"/>
          <w:cs/>
        </w:rPr>
        <w:t>ภาษาไทย</w:t>
      </w:r>
      <w:r w:rsidR="005E2EC3" w:rsidRPr="005E2EC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A2B53" w:rsidRPr="005E2EC3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="005E2EC3" w:rsidRPr="005E2EC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5E2EC3" w:rsidRPr="005E2EC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394355" w:rsidRPr="005E2EC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หลักสูตร</w:t>
      </w:r>
      <w:r w:rsidR="001D4F5C" w:rsidRPr="005E2EC3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หลักสูตรภาษาไทย]"/>
            </w:textInput>
          </w:ffData>
        </w:fldChar>
      </w:r>
      <w:r w:rsidR="001D4F5C" w:rsidRPr="005E2EC3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1D4F5C" w:rsidRPr="005E2EC3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1D4F5C" w:rsidRPr="005E2EC3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1D4F5C" w:rsidRPr="005E2EC3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1D4F5C" w:rsidRPr="005E2EC3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1D4F5C" w:rsidRPr="005E2EC3">
        <w:rPr>
          <w:rFonts w:ascii="TH SarabunPSK" w:hAnsi="TH SarabunPSK" w:cs="TH SarabunPSK"/>
          <w:color w:val="000000" w:themeColor="text1"/>
          <w:sz w:val="32"/>
          <w:szCs w:val="32"/>
          <w:cs/>
        </w:rPr>
        <w:t>[ชื่อหลักสูตรภาษาไทย]</w:t>
      </w:r>
      <w:r w:rsidR="001D4F5C" w:rsidRPr="005E2EC3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394355" w:rsidRPr="005E2EC3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394355" w:rsidRPr="005E2EC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สาขาวิชา</w:t>
      </w:r>
      <w:r w:rsidR="001D4F5C" w:rsidRPr="005E2EC3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สาขาวิชาภาษาไทย]"/>
            </w:textInput>
          </w:ffData>
        </w:fldChar>
      </w:r>
      <w:r w:rsidR="001D4F5C" w:rsidRPr="005E2EC3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1D4F5C" w:rsidRPr="005E2EC3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1D4F5C" w:rsidRPr="005E2EC3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1D4F5C" w:rsidRPr="005E2EC3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1D4F5C" w:rsidRPr="005E2EC3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1D4F5C" w:rsidRPr="005E2EC3">
        <w:rPr>
          <w:rFonts w:ascii="TH SarabunPSK" w:hAnsi="TH SarabunPSK" w:cs="TH SarabunPSK"/>
          <w:color w:val="000000" w:themeColor="text1"/>
          <w:sz w:val="32"/>
          <w:szCs w:val="32"/>
          <w:cs/>
        </w:rPr>
        <w:t>[ชื่อสาขาวิชาภาษาไทย]</w:t>
      </w:r>
      <w:r w:rsidR="001D4F5C" w:rsidRPr="005E2EC3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1FBE6D03" w14:textId="77777777" w:rsidR="006C0551" w:rsidRDefault="006C0551" w:rsidP="006C055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ind w:left="2313" w:hanging="231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CA2B53" w:rsidRPr="005E2EC3">
        <w:rPr>
          <w:rFonts w:ascii="TH SarabunPSK" w:hAnsi="TH SarabunPSK" w:cs="TH SarabunPSK"/>
          <w:color w:val="000000" w:themeColor="text1"/>
          <w:sz w:val="32"/>
          <w:szCs w:val="32"/>
          <w:cs/>
        </w:rPr>
        <w:t>ภาษาอังกฤษ</w:t>
      </w:r>
      <w:r w:rsidR="005E2EC3" w:rsidRPr="005E2EC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CA2B53" w:rsidRPr="005E2EC3">
        <w:rPr>
          <w:rFonts w:ascii="TH SarabunPSK" w:hAnsi="TH SarabunPSK" w:cs="TH SarabunPSK"/>
          <w:color w:val="000000" w:themeColor="text1"/>
          <w:sz w:val="32"/>
          <w:szCs w:val="32"/>
        </w:rPr>
        <w:t>: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5E2EC3" w:rsidRPr="005E2EC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394355" w:rsidRPr="005E2EC3">
        <w:rPr>
          <w:rFonts w:ascii="TH SarabunPSK" w:hAnsi="TH SarabunPSK" w:cs="TH SarabunPSK"/>
          <w:color w:val="000000" w:themeColor="text1"/>
          <w:sz w:val="32"/>
          <w:szCs w:val="32"/>
        </w:rPr>
        <w:t xml:space="preserve">Bachelor of </w:t>
      </w:r>
      <w:r w:rsidR="001D4F5C" w:rsidRPr="005E2EC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หลักสูตรภาษาอังกฤษ]"/>
            </w:textInput>
          </w:ffData>
        </w:fldChar>
      </w:r>
      <w:r w:rsidR="001D4F5C" w:rsidRPr="005E2EC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="001D4F5C" w:rsidRPr="005E2EC3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="001D4F5C" w:rsidRPr="005E2EC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="001D4F5C" w:rsidRPr="005E2EC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="001D4F5C" w:rsidRPr="005E2EC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="001D4F5C" w:rsidRPr="005E2EC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[ชื่อหลักสูตรภาษาอังกฤษ]</w:t>
      </w:r>
      <w:r w:rsidR="001D4F5C" w:rsidRPr="005E2EC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="00394355" w:rsidRPr="005E2EC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394355" w:rsidRPr="005E2EC3">
        <w:rPr>
          <w:rFonts w:ascii="TH SarabunPSK" w:hAnsi="TH SarabunPSK" w:cs="TH SarabunPSK"/>
          <w:color w:val="000000" w:themeColor="text1"/>
          <w:sz w:val="32"/>
          <w:szCs w:val="32"/>
        </w:rPr>
        <w:t xml:space="preserve">Program in </w:t>
      </w:r>
      <w:r w:rsidR="001D4F5C" w:rsidRPr="005E2EC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สาขาวิชาภาษาอังกฤษ]"/>
            </w:textInput>
          </w:ffData>
        </w:fldChar>
      </w:r>
      <w:r w:rsidR="001D4F5C" w:rsidRPr="005E2EC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="001D4F5C" w:rsidRPr="005E2EC3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="001D4F5C" w:rsidRPr="005E2EC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="001D4F5C" w:rsidRPr="005E2EC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="001D4F5C" w:rsidRPr="005E2EC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="001D4F5C" w:rsidRPr="005E2EC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[ชื่อสาขาวิชาภาษาอังกฤษ]</w:t>
      </w:r>
      <w:r w:rsidR="001D4F5C" w:rsidRPr="005E2EC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p w14:paraId="1559A35B" w14:textId="77777777" w:rsidR="006C0551" w:rsidRDefault="00E92FEB" w:rsidP="0076513A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ind w:left="2313" w:hanging="231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C239F">
        <w:rPr>
          <w:rFonts w:ascii="TH SarabunPSK" w:hAnsi="TH SarabunPSK" w:cs="TH SarabunPSK"/>
          <w:b/>
          <w:bCs/>
          <w:sz w:val="32"/>
          <w:szCs w:val="32"/>
          <w:cs/>
        </w:rPr>
        <w:t>2.</w:t>
      </w:r>
      <w:r w:rsidRPr="008C239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4B1436" w:rsidRPr="004B1436">
        <w:rPr>
          <w:rFonts w:ascii="TH SarabunPSK" w:hAnsi="TH SarabunPSK" w:cs="TH SarabunPSK"/>
          <w:b/>
          <w:bCs/>
          <w:sz w:val="32"/>
          <w:szCs w:val="32"/>
          <w:cs/>
        </w:rPr>
        <w:t>ชื่อปริญญาและสาขาวิชา</w:t>
      </w:r>
    </w:p>
    <w:p w14:paraId="5804F6FC" w14:textId="29ABB62E" w:rsidR="006C0551" w:rsidRDefault="006C0551" w:rsidP="006C055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ind w:left="2313" w:hanging="231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E92FEB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ชื่อเต็ม</w:t>
      </w:r>
      <w:r w:rsidR="00C81947" w:rsidRPr="006C055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D4F5C" w:rsidRPr="006C055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(ไทย)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92FEB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t>: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1D4F5C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ปริญญาภาษาไทย]"/>
            </w:textInput>
          </w:ffData>
        </w:fldChar>
      </w:r>
      <w:r w:rsidR="001D4F5C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1D4F5C" w:rsidRPr="006C0551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1D4F5C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1D4F5C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1D4F5C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1D4F5C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t>[ชื่อปริญญาภาษาไทย]</w:t>
      </w:r>
      <w:r w:rsidR="001D4F5C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7C4855" w:rsidRPr="006C055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(</w:t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สาขาวิชาภาษาไทย]"/>
            </w:textInput>
          </w:ffData>
        </w:fldChar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t>[ชื่อสาขาวิชาภาษาไทย]</w:t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7C4855" w:rsidRPr="006C055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</w:p>
    <w:p w14:paraId="399D6C7A" w14:textId="3B78D210" w:rsidR="006C0551" w:rsidRDefault="006C0551" w:rsidP="006C055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ind w:left="2313" w:hanging="231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E92FEB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ชื่อย่อ</w:t>
      </w:r>
      <w:r w:rsidR="001D4F5C" w:rsidRPr="006C055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(ไทย)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92FEB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t>: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1D4F5C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ย่อปริญญาภาษาไทย]"/>
            </w:textInput>
          </w:ffData>
        </w:fldChar>
      </w:r>
      <w:r w:rsidR="001D4F5C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1D4F5C" w:rsidRPr="006C0551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1D4F5C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1D4F5C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1D4F5C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1D4F5C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t>[ชื่อย่อปริญญาภาษาไทย]</w:t>
      </w:r>
      <w:r w:rsidR="001D4F5C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7C4855" w:rsidRPr="006C055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(</w:t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สาขาวิชาภาษาไทย]"/>
            </w:textInput>
          </w:ffData>
        </w:fldChar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t>[ชื่อสาขาวิชาภาษาไทย]</w:t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7C4855" w:rsidRPr="006C055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</w:p>
    <w:p w14:paraId="0BC09CE0" w14:textId="10E28F7F" w:rsidR="006C0551" w:rsidRDefault="006C0551" w:rsidP="006C055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ind w:left="2313" w:hanging="231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E92FEB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ชื่อเต็ม</w:t>
      </w:r>
      <w:r w:rsidR="001D4F5C" w:rsidRPr="006C055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(</w:t>
      </w:r>
      <w:r w:rsidR="001D4F5C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อังกฤษ</w:t>
      </w:r>
      <w:r w:rsidR="001D4F5C" w:rsidRPr="006C055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92FEB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t>: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ปริญญาภาษาอังกฤษ]"/>
            </w:textInput>
          </w:ffData>
        </w:fldChar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t>[ชื่อปริญญาภาษาอังกฤษ]</w:t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7C4855" w:rsidRPr="006C055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(</w:t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สาขาวิชาภาษาอังกฤษ]"/>
            </w:textInput>
          </w:ffData>
        </w:fldChar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t>[ชื่อสาขาวิชาภาษาอังกฤษ]</w:t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7C4855" w:rsidRPr="006C055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</w:p>
    <w:p w14:paraId="4B2118A4" w14:textId="5EA7C564" w:rsidR="006C0551" w:rsidRDefault="006C0551" w:rsidP="006C055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ind w:left="2313" w:hanging="231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1D4F5C" w:rsidRPr="006C055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ชื่</w:t>
      </w:r>
      <w:r w:rsidR="00E92FEB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อย่อ</w:t>
      </w:r>
      <w:r w:rsidR="001D4F5C" w:rsidRPr="006C055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(</w:t>
      </w:r>
      <w:r w:rsidR="001D4F5C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อังกฤษ</w:t>
      </w:r>
      <w:r w:rsidR="001D4F5C" w:rsidRPr="006C055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92FEB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t>: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ยื่อปริญญาภาษาอังกฤษ]"/>
            </w:textInput>
          </w:ffData>
        </w:fldChar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t>[ชื่อยื่อปริญญาภาษาอังกฤษ]</w:t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7C4855" w:rsidRPr="006C055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(</w:t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สาขาวิชาภาษาอังกฤษ]"/>
            </w:textInput>
          </w:ffData>
        </w:fldChar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t>[ชื่อสาขาวิชาภาษาอังกฤษ]</w:t>
      </w:r>
      <w:r w:rsidR="000771B6" w:rsidRPr="006C055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7C4855" w:rsidRPr="006C055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</w:p>
    <w:p w14:paraId="7A6D106D" w14:textId="77777777" w:rsidR="006C0551" w:rsidRPr="00780FCB" w:rsidRDefault="007C4855" w:rsidP="0076513A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ind w:left="2318" w:hanging="2318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80FC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3. </w:t>
      </w:r>
      <w:r w:rsidR="004D3111" w:rsidRPr="00780FCB">
        <w:rPr>
          <w:rFonts w:ascii="TH SarabunPSK" w:hAnsi="TH SarabunPSK" w:cs="TH SarabunPSK" w:hint="cs"/>
          <w:b/>
          <w:bCs/>
          <w:sz w:val="32"/>
          <w:szCs w:val="32"/>
          <w:cs/>
        </w:rPr>
        <w:t>ลักษณะของหลักสูตร</w:t>
      </w:r>
      <w:r w:rsidR="00933E70" w:rsidRPr="00780FC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33E70" w:rsidRPr="00780FCB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(เลือกแบบใดแบบหนึ่ง และลบแบบที่เหลือออก)</w:t>
      </w:r>
    </w:p>
    <w:p w14:paraId="5DB81E31" w14:textId="248519B1" w:rsidR="00202A39" w:rsidRPr="00780FCB" w:rsidRDefault="00202A39" w:rsidP="00202A39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ind w:left="2313" w:hanging="2313"/>
        <w:jc w:val="thaiDistribute"/>
        <w:rPr>
          <w:rStyle w:val="a3"/>
          <w:rFonts w:ascii="TH SarabunPSK" w:hAnsi="TH SarabunPSK" w:cs="TH SarabunPSK"/>
          <w:color w:val="auto"/>
          <w:sz w:val="32"/>
          <w:szCs w:val="32"/>
        </w:rPr>
      </w:pPr>
      <w:r w:rsidRPr="00780FCB">
        <w:rPr>
          <w:rStyle w:val="a3"/>
          <w:rFonts w:ascii="TH SarabunPSK" w:hAnsi="TH SarabunPSK" w:cs="TH SarabunPSK" w:hint="cs"/>
          <w:color w:val="auto"/>
          <w:sz w:val="32"/>
          <w:szCs w:val="32"/>
          <w:cs/>
        </w:rPr>
        <w:t>วิชาเอก-โท</w:t>
      </w:r>
    </w:p>
    <w:p w14:paraId="7B6B214D" w14:textId="77777777" w:rsidR="00202A39" w:rsidRPr="00780FCB" w:rsidRDefault="00202A39" w:rsidP="00202A39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ind w:left="2313" w:hanging="2313"/>
        <w:jc w:val="thaiDistribute"/>
        <w:rPr>
          <w:rStyle w:val="a3"/>
          <w:rFonts w:ascii="TH SarabunPSK" w:hAnsi="TH SarabunPSK" w:cs="TH SarabunPSK"/>
          <w:color w:val="auto"/>
          <w:sz w:val="32"/>
          <w:szCs w:val="32"/>
        </w:rPr>
      </w:pPr>
      <w:r w:rsidRPr="00780FCB"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ab/>
      </w:r>
      <w:r w:rsidRPr="00780FCB"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ab/>
      </w:r>
      <w:r w:rsidRPr="00780FCB">
        <w:rPr>
          <w:rStyle w:val="a3"/>
          <w:rFonts w:ascii="TH SarabunPSK" w:hAnsi="TH SarabunPSK" w:cs="TH SarabunPSK" w:hint="cs"/>
          <w:color w:val="auto"/>
          <w:sz w:val="32"/>
          <w:szCs w:val="32"/>
          <w:cs/>
        </w:rPr>
        <w:t xml:space="preserve">วิชาเอก </w:t>
      </w:r>
      <w:r w:rsidRPr="00780FCB">
        <w:rPr>
          <w:rStyle w:val="a3"/>
          <w:rFonts w:ascii="TH SarabunPSK" w:hAnsi="TH SarabunPSK" w:cs="TH SarabunPSK"/>
          <w:color w:val="auto"/>
          <w:sz w:val="32"/>
          <w:szCs w:val="32"/>
        </w:rPr>
        <w:t xml:space="preserve">: </w:t>
      </w:r>
      <w:r w:rsidRPr="00780FCB"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ab/>
      </w:r>
      <w:r w:rsidRPr="00780FCB">
        <w:rPr>
          <w:rStyle w:val="a3"/>
          <w:color w:val="auto"/>
          <w:cs/>
        </w:rPr>
        <w:fldChar w:fldCharType="begin">
          <w:ffData>
            <w:name w:val=""/>
            <w:enabled/>
            <w:calcOnExit w:val="0"/>
            <w:textInput>
              <w:default w:val=".............................."/>
            </w:textInput>
          </w:ffData>
        </w:fldChar>
      </w:r>
      <w:r w:rsidRPr="00780FCB">
        <w:rPr>
          <w:rStyle w:val="a3"/>
          <w:color w:val="auto"/>
          <w:cs/>
        </w:rPr>
        <w:instrText xml:space="preserve"> </w:instrText>
      </w:r>
      <w:r w:rsidRPr="00780FCB">
        <w:rPr>
          <w:rStyle w:val="a3"/>
          <w:color w:val="auto"/>
        </w:rPr>
        <w:instrText>FORMTEXT</w:instrText>
      </w:r>
      <w:r w:rsidRPr="00780FCB">
        <w:rPr>
          <w:rStyle w:val="a3"/>
          <w:color w:val="auto"/>
          <w:cs/>
        </w:rPr>
        <w:instrText xml:space="preserve"> </w:instrText>
      </w:r>
      <w:r w:rsidRPr="00780FCB">
        <w:rPr>
          <w:rStyle w:val="a3"/>
          <w:color w:val="auto"/>
          <w:cs/>
        </w:rPr>
      </w:r>
      <w:r w:rsidRPr="00780FCB">
        <w:rPr>
          <w:rStyle w:val="a3"/>
          <w:color w:val="auto"/>
          <w:cs/>
        </w:rPr>
        <w:fldChar w:fldCharType="separate"/>
      </w:r>
      <w:r w:rsidRPr="00780FCB">
        <w:rPr>
          <w:rStyle w:val="a3"/>
          <w:color w:val="auto"/>
          <w:cs/>
        </w:rPr>
        <w:t>..............................</w:t>
      </w:r>
      <w:r w:rsidRPr="00780FCB">
        <w:rPr>
          <w:rStyle w:val="a3"/>
          <w:color w:val="auto"/>
          <w:cs/>
        </w:rPr>
        <w:fldChar w:fldCharType="end"/>
      </w:r>
    </w:p>
    <w:p w14:paraId="57E98F91" w14:textId="77777777" w:rsidR="00202A39" w:rsidRPr="00780FCB" w:rsidRDefault="00202A39" w:rsidP="00202A39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ind w:left="2313" w:hanging="2313"/>
        <w:jc w:val="thaiDistribute"/>
        <w:rPr>
          <w:rStyle w:val="a3"/>
          <w:color w:val="auto"/>
        </w:rPr>
      </w:pPr>
      <w:r w:rsidRPr="00780FCB"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ab/>
      </w:r>
      <w:r w:rsidRPr="00780FCB"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ab/>
      </w:r>
      <w:r w:rsidRPr="00780FCB">
        <w:rPr>
          <w:rStyle w:val="a3"/>
          <w:rFonts w:ascii="TH SarabunPSK" w:hAnsi="TH SarabunPSK" w:cs="TH SarabunPSK" w:hint="cs"/>
          <w:color w:val="auto"/>
          <w:sz w:val="32"/>
          <w:szCs w:val="32"/>
          <w:cs/>
        </w:rPr>
        <w:t xml:space="preserve">วิชาโท </w:t>
      </w:r>
      <w:r w:rsidRPr="00780FCB">
        <w:rPr>
          <w:rStyle w:val="a3"/>
          <w:rFonts w:ascii="TH SarabunPSK" w:hAnsi="TH SarabunPSK" w:cs="TH SarabunPSK"/>
          <w:color w:val="auto"/>
          <w:sz w:val="32"/>
          <w:szCs w:val="32"/>
        </w:rPr>
        <w:t>:</w:t>
      </w:r>
      <w:r w:rsidRPr="00780FCB"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ab/>
      </w:r>
      <w:r w:rsidRPr="00780FCB"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ab/>
      </w:r>
      <w:r w:rsidRPr="00780FCB">
        <w:rPr>
          <w:rStyle w:val="a3"/>
          <w:color w:val="auto"/>
          <w:cs/>
        </w:rPr>
        <w:fldChar w:fldCharType="begin">
          <w:ffData>
            <w:name w:val=""/>
            <w:enabled/>
            <w:calcOnExit w:val="0"/>
            <w:textInput>
              <w:default w:val=".............................."/>
            </w:textInput>
          </w:ffData>
        </w:fldChar>
      </w:r>
      <w:r w:rsidRPr="00780FCB">
        <w:rPr>
          <w:rStyle w:val="a3"/>
          <w:color w:val="auto"/>
          <w:cs/>
        </w:rPr>
        <w:instrText xml:space="preserve"> </w:instrText>
      </w:r>
      <w:r w:rsidRPr="00780FCB">
        <w:rPr>
          <w:rStyle w:val="a3"/>
          <w:color w:val="auto"/>
        </w:rPr>
        <w:instrText>FORMTEXT</w:instrText>
      </w:r>
      <w:r w:rsidRPr="00780FCB">
        <w:rPr>
          <w:rStyle w:val="a3"/>
          <w:color w:val="auto"/>
          <w:cs/>
        </w:rPr>
        <w:instrText xml:space="preserve"> </w:instrText>
      </w:r>
      <w:r w:rsidRPr="00780FCB">
        <w:rPr>
          <w:rStyle w:val="a3"/>
          <w:color w:val="auto"/>
          <w:cs/>
        </w:rPr>
      </w:r>
      <w:r w:rsidRPr="00780FCB">
        <w:rPr>
          <w:rStyle w:val="a3"/>
          <w:color w:val="auto"/>
          <w:cs/>
        </w:rPr>
        <w:fldChar w:fldCharType="separate"/>
      </w:r>
      <w:r w:rsidRPr="00780FCB">
        <w:rPr>
          <w:rStyle w:val="a3"/>
          <w:color w:val="auto"/>
          <w:cs/>
        </w:rPr>
        <w:t>..............................</w:t>
      </w:r>
      <w:r w:rsidRPr="00780FCB">
        <w:rPr>
          <w:rStyle w:val="a3"/>
          <w:color w:val="auto"/>
          <w:cs/>
        </w:rPr>
        <w:fldChar w:fldCharType="end"/>
      </w:r>
    </w:p>
    <w:p w14:paraId="3F601BD5" w14:textId="77777777" w:rsidR="00202A39" w:rsidRDefault="00202A39" w:rsidP="00202A39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ind w:left="2313" w:hanging="2313"/>
        <w:jc w:val="thaiDistribute"/>
        <w:rPr>
          <w:rStyle w:val="a3"/>
          <w:rFonts w:ascii="TH SarabunPSK" w:hAnsi="TH SarabunPSK" w:cs="TH SarabunPSK"/>
          <w:color w:val="000000" w:themeColor="text1"/>
          <w:sz w:val="32"/>
          <w:szCs w:val="32"/>
        </w:rPr>
      </w:pPr>
      <w:r w:rsidRPr="00780FCB">
        <w:rPr>
          <w:rStyle w:val="a3"/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หรือ</w:t>
      </w:r>
    </w:p>
    <w:p w14:paraId="6F2239F4" w14:textId="6EEE1633" w:rsidR="006C0551" w:rsidRDefault="00721552" w:rsidP="006C055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ind w:left="2313" w:hanging="2313"/>
        <w:jc w:val="thaiDistribute"/>
        <w:rPr>
          <w:rStyle w:val="a3"/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Style w:val="a3"/>
          <w:rFonts w:ascii="TH SarabunPSK" w:hAnsi="TH SarabunPSK" w:cs="TH SarabunPSK" w:hint="cs"/>
          <w:color w:val="auto"/>
          <w:sz w:val="32"/>
          <w:szCs w:val="32"/>
          <w:cs/>
        </w:rPr>
        <w:t>ไม่มีวิชาเอก</w:t>
      </w:r>
      <w:r w:rsidR="006C0551">
        <w:rPr>
          <w:rStyle w:val="a3"/>
          <w:rFonts w:ascii="TH SarabunPSK" w:hAnsi="TH SarabunPSK" w:cs="TH SarabunPSK" w:hint="cs"/>
          <w:color w:val="auto"/>
          <w:sz w:val="32"/>
          <w:szCs w:val="32"/>
          <w:cs/>
        </w:rPr>
        <w:t xml:space="preserve"> มีวิชาโท</w:t>
      </w:r>
    </w:p>
    <w:p w14:paraId="01DF29F6" w14:textId="77777777" w:rsidR="006C0551" w:rsidRDefault="006C0551" w:rsidP="006C055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ind w:left="2313" w:hanging="231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721552">
        <w:rPr>
          <w:rStyle w:val="a3"/>
          <w:rFonts w:ascii="TH SarabunPSK" w:hAnsi="TH SarabunPSK" w:cs="TH SarabunPSK" w:hint="cs"/>
          <w:color w:val="auto"/>
          <w:sz w:val="32"/>
          <w:szCs w:val="32"/>
          <w:cs/>
        </w:rPr>
        <w:t xml:space="preserve">วิชาโท </w:t>
      </w:r>
      <w:r w:rsidR="00721552">
        <w:rPr>
          <w:rStyle w:val="a3"/>
          <w:rFonts w:ascii="TH SarabunPSK" w:hAnsi="TH SarabunPSK" w:cs="TH SarabunPSK"/>
          <w:color w:val="auto"/>
          <w:sz w:val="32"/>
          <w:szCs w:val="32"/>
        </w:rPr>
        <w:t>:</w:t>
      </w:r>
      <w:r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ab/>
      </w:r>
      <w:r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ab/>
      </w:r>
      <w:r w:rsidR="00721552" w:rsidRPr="0019110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....................."/>
            </w:textInput>
          </w:ffData>
        </w:fldChar>
      </w:r>
      <w:r w:rsidR="00721552" w:rsidRPr="0019110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="00721552" w:rsidRPr="0019110B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="00721552" w:rsidRPr="0019110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="00721552" w:rsidRPr="0019110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="00721552" w:rsidRPr="0019110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="00721552" w:rsidRPr="0019110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..............................</w:t>
      </w:r>
      <w:r w:rsidR="00721552" w:rsidRPr="0019110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p w14:paraId="066364CC" w14:textId="29554246" w:rsidR="00721552" w:rsidRDefault="006C0551" w:rsidP="006C055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ind w:left="2313" w:hanging="231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ab/>
      </w:r>
      <w:r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ab/>
      </w:r>
      <w:r w:rsidR="00721552">
        <w:rPr>
          <w:rStyle w:val="a3"/>
          <w:rFonts w:ascii="TH SarabunPSK" w:hAnsi="TH SarabunPSK" w:cs="TH SarabunPSK" w:hint="cs"/>
          <w:color w:val="auto"/>
          <w:sz w:val="32"/>
          <w:szCs w:val="32"/>
          <w:cs/>
        </w:rPr>
        <w:t xml:space="preserve">วิชาโท </w:t>
      </w:r>
      <w:r w:rsidR="00721552">
        <w:rPr>
          <w:rStyle w:val="a3"/>
          <w:rFonts w:ascii="TH SarabunPSK" w:hAnsi="TH SarabunPSK" w:cs="TH SarabunPSK"/>
          <w:color w:val="auto"/>
          <w:sz w:val="32"/>
          <w:szCs w:val="32"/>
        </w:rPr>
        <w:t xml:space="preserve">: </w:t>
      </w:r>
      <w:r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ab/>
      </w:r>
      <w:r w:rsidR="00721552" w:rsidRPr="0019110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....................."/>
            </w:textInput>
          </w:ffData>
        </w:fldChar>
      </w:r>
      <w:r w:rsidR="00721552" w:rsidRPr="0019110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="00721552" w:rsidRPr="0019110B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="00721552" w:rsidRPr="0019110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="00721552" w:rsidRPr="0019110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="00721552" w:rsidRPr="0019110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="00721552" w:rsidRPr="0019110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..............................</w:t>
      </w:r>
      <w:r w:rsidR="00721552" w:rsidRPr="0019110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p w14:paraId="4D233602" w14:textId="726EE888" w:rsidR="00933E70" w:rsidRPr="00933E70" w:rsidRDefault="00796918" w:rsidP="00933E70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Style w:val="a3"/>
          <w:rFonts w:ascii="TH SarabunPSK" w:hAnsi="TH SarabunPSK" w:cs="TH SarabunPSK"/>
          <w:color w:val="FF0000"/>
          <w:sz w:val="32"/>
          <w:szCs w:val="32"/>
        </w:rPr>
      </w:pPr>
      <w:r w:rsidRPr="00796918">
        <w:rPr>
          <w:rStyle w:val="a3"/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หรือ</w:t>
      </w:r>
    </w:p>
    <w:p w14:paraId="7144B59A" w14:textId="3ED68655" w:rsidR="004D3111" w:rsidRDefault="006C0551" w:rsidP="006C055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ind w:left="2313" w:hanging="2313"/>
        <w:jc w:val="thaiDistribute"/>
        <w:rPr>
          <w:rStyle w:val="a3"/>
          <w:rFonts w:ascii="TH SarabunPSK" w:hAnsi="TH SarabunPSK" w:cs="TH SarabunPSK"/>
          <w:color w:val="auto"/>
          <w:sz w:val="32"/>
          <w:szCs w:val="32"/>
        </w:rPr>
      </w:pPr>
      <w:r>
        <w:rPr>
          <w:rStyle w:val="a3"/>
          <w:rFonts w:ascii="TH SarabunPSK" w:hAnsi="TH SarabunPSK" w:cs="TH SarabunPSK" w:hint="cs"/>
          <w:color w:val="auto"/>
          <w:sz w:val="32"/>
          <w:szCs w:val="32"/>
          <w:cs/>
        </w:rPr>
        <w:t>วิชา</w:t>
      </w:r>
      <w:r w:rsidR="004D3111">
        <w:rPr>
          <w:rStyle w:val="a3"/>
          <w:rFonts w:ascii="TH SarabunPSK" w:hAnsi="TH SarabunPSK" w:cs="TH SarabunPSK" w:hint="cs"/>
          <w:color w:val="auto"/>
          <w:sz w:val="32"/>
          <w:szCs w:val="32"/>
          <w:cs/>
        </w:rPr>
        <w:t>เอกเดี่ยว</w:t>
      </w:r>
    </w:p>
    <w:p w14:paraId="73F7CC87" w14:textId="3309C693" w:rsidR="004D3111" w:rsidRPr="006C0551" w:rsidRDefault="004D3111" w:rsidP="006C055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ind w:left="2313" w:hanging="2313"/>
        <w:jc w:val="thaiDistribute"/>
        <w:rPr>
          <w:rStyle w:val="a3"/>
          <w:color w:val="auto"/>
        </w:rPr>
      </w:pPr>
      <w:r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ab/>
      </w:r>
      <w:r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ab/>
      </w:r>
      <w:r>
        <w:rPr>
          <w:rStyle w:val="a3"/>
          <w:rFonts w:ascii="TH SarabunPSK" w:hAnsi="TH SarabunPSK" w:cs="TH SarabunPSK" w:hint="cs"/>
          <w:color w:val="auto"/>
          <w:sz w:val="32"/>
          <w:szCs w:val="32"/>
          <w:cs/>
        </w:rPr>
        <w:t xml:space="preserve">วิชาเอก </w:t>
      </w:r>
      <w:r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ab/>
      </w:r>
      <w:r>
        <w:rPr>
          <w:rStyle w:val="a3"/>
          <w:rFonts w:ascii="TH SarabunPSK" w:hAnsi="TH SarabunPSK" w:cs="TH SarabunPSK"/>
          <w:color w:val="auto"/>
          <w:sz w:val="32"/>
          <w:szCs w:val="32"/>
        </w:rPr>
        <w:t xml:space="preserve">: </w:t>
      </w:r>
      <w:r w:rsidR="006C0551"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ab/>
      </w:r>
      <w:r w:rsidRPr="006C0551">
        <w:rPr>
          <w:rStyle w:val="a3"/>
          <w:color w:val="auto"/>
          <w:cs/>
        </w:rPr>
        <w:fldChar w:fldCharType="begin">
          <w:ffData>
            <w:name w:val=""/>
            <w:enabled/>
            <w:calcOnExit w:val="0"/>
            <w:textInput>
              <w:default w:val=".............................."/>
            </w:textInput>
          </w:ffData>
        </w:fldChar>
      </w:r>
      <w:r w:rsidRPr="006C0551">
        <w:rPr>
          <w:rStyle w:val="a3"/>
          <w:color w:val="auto"/>
          <w:cs/>
        </w:rPr>
        <w:instrText xml:space="preserve"> </w:instrText>
      </w:r>
      <w:r w:rsidRPr="006C0551">
        <w:rPr>
          <w:rStyle w:val="a3"/>
          <w:color w:val="auto"/>
        </w:rPr>
        <w:instrText>FORMTEXT</w:instrText>
      </w:r>
      <w:r w:rsidRPr="006C0551">
        <w:rPr>
          <w:rStyle w:val="a3"/>
          <w:color w:val="auto"/>
          <w:cs/>
        </w:rPr>
        <w:instrText xml:space="preserve"> </w:instrText>
      </w:r>
      <w:r w:rsidRPr="006C0551">
        <w:rPr>
          <w:rStyle w:val="a3"/>
          <w:color w:val="auto"/>
          <w:cs/>
        </w:rPr>
      </w:r>
      <w:r w:rsidRPr="006C0551">
        <w:rPr>
          <w:rStyle w:val="a3"/>
          <w:color w:val="auto"/>
          <w:cs/>
        </w:rPr>
        <w:fldChar w:fldCharType="separate"/>
      </w:r>
      <w:r w:rsidRPr="006C0551">
        <w:rPr>
          <w:rStyle w:val="a3"/>
          <w:color w:val="auto"/>
          <w:cs/>
        </w:rPr>
        <w:t>..............................</w:t>
      </w:r>
      <w:r w:rsidRPr="006C0551">
        <w:rPr>
          <w:rStyle w:val="a3"/>
          <w:color w:val="auto"/>
          <w:cs/>
        </w:rPr>
        <w:fldChar w:fldCharType="end"/>
      </w:r>
    </w:p>
    <w:p w14:paraId="5DE23E78" w14:textId="1913D709" w:rsidR="00BC417F" w:rsidRPr="006C0551" w:rsidRDefault="00BC417F" w:rsidP="006C055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ind w:left="2313" w:hanging="2313"/>
        <w:jc w:val="thaiDistribute"/>
        <w:rPr>
          <w:rStyle w:val="a3"/>
          <w:color w:val="auto"/>
        </w:rPr>
      </w:pPr>
      <w:r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ab/>
      </w:r>
      <w:r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ab/>
      </w:r>
      <w:r>
        <w:rPr>
          <w:rStyle w:val="a3"/>
          <w:rFonts w:ascii="TH SarabunPSK" w:hAnsi="TH SarabunPSK" w:cs="TH SarabunPSK" w:hint="cs"/>
          <w:color w:val="auto"/>
          <w:sz w:val="32"/>
          <w:szCs w:val="32"/>
          <w:cs/>
        </w:rPr>
        <w:t xml:space="preserve">วิชาเอก </w:t>
      </w:r>
      <w:r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ab/>
      </w:r>
      <w:r>
        <w:rPr>
          <w:rStyle w:val="a3"/>
          <w:rFonts w:ascii="TH SarabunPSK" w:hAnsi="TH SarabunPSK" w:cs="TH SarabunPSK"/>
          <w:color w:val="auto"/>
          <w:sz w:val="32"/>
          <w:szCs w:val="32"/>
        </w:rPr>
        <w:t xml:space="preserve">: </w:t>
      </w:r>
      <w:r w:rsidR="006C0551"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ab/>
      </w:r>
      <w:r w:rsidRPr="006C0551">
        <w:rPr>
          <w:rStyle w:val="a3"/>
          <w:color w:val="auto"/>
          <w:cs/>
        </w:rPr>
        <w:fldChar w:fldCharType="begin">
          <w:ffData>
            <w:name w:val=""/>
            <w:enabled/>
            <w:calcOnExit w:val="0"/>
            <w:textInput>
              <w:default w:val=".............................."/>
            </w:textInput>
          </w:ffData>
        </w:fldChar>
      </w:r>
      <w:r w:rsidRPr="006C0551">
        <w:rPr>
          <w:rStyle w:val="a3"/>
          <w:color w:val="auto"/>
          <w:cs/>
        </w:rPr>
        <w:instrText xml:space="preserve"> </w:instrText>
      </w:r>
      <w:r w:rsidRPr="006C0551">
        <w:rPr>
          <w:rStyle w:val="a3"/>
          <w:color w:val="auto"/>
        </w:rPr>
        <w:instrText>FORMTEXT</w:instrText>
      </w:r>
      <w:r w:rsidRPr="006C0551">
        <w:rPr>
          <w:rStyle w:val="a3"/>
          <w:color w:val="auto"/>
          <w:cs/>
        </w:rPr>
        <w:instrText xml:space="preserve"> </w:instrText>
      </w:r>
      <w:r w:rsidRPr="006C0551">
        <w:rPr>
          <w:rStyle w:val="a3"/>
          <w:color w:val="auto"/>
          <w:cs/>
        </w:rPr>
      </w:r>
      <w:r w:rsidRPr="006C0551">
        <w:rPr>
          <w:rStyle w:val="a3"/>
          <w:color w:val="auto"/>
          <w:cs/>
        </w:rPr>
        <w:fldChar w:fldCharType="separate"/>
      </w:r>
      <w:r w:rsidRPr="006C0551">
        <w:rPr>
          <w:rStyle w:val="a3"/>
          <w:color w:val="auto"/>
          <w:cs/>
        </w:rPr>
        <w:t>..............................</w:t>
      </w:r>
      <w:r w:rsidRPr="006C0551">
        <w:rPr>
          <w:rStyle w:val="a3"/>
          <w:color w:val="auto"/>
          <w:cs/>
        </w:rPr>
        <w:fldChar w:fldCharType="end"/>
      </w:r>
    </w:p>
    <w:p w14:paraId="19A0F915" w14:textId="2F1FA1BC" w:rsidR="0024205C" w:rsidRDefault="00C81947" w:rsidP="0076513A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81947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4. </w:t>
      </w:r>
      <w:r w:rsidR="00930634">
        <w:rPr>
          <w:rFonts w:ascii="TH SarabunPSK" w:hAnsi="TH SarabunPSK" w:cs="TH SarabunPSK" w:hint="cs"/>
          <w:b/>
          <w:bCs/>
          <w:sz w:val="32"/>
          <w:szCs w:val="32"/>
          <w:cs/>
        </w:rPr>
        <w:t>การให้ปริญญาแก่ผู้สำเร็จการศึกษา</w:t>
      </w:r>
      <w:r w:rsidR="00202A3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202A39" w:rsidRPr="00796918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(เลือกแบบใดแบบหนึ่ง และลบแบบที่เหลือออก)</w:t>
      </w:r>
    </w:p>
    <w:p w14:paraId="75566F9C" w14:textId="50073F2E" w:rsidR="0024205C" w:rsidRDefault="00DA24DB" w:rsidP="0024205C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Style w:val="a3"/>
          <w:rFonts w:ascii="TH SarabunPSK" w:hAnsi="TH SarabunPSK" w:cs="TH SarabunPSK"/>
          <w:b/>
          <w:bCs/>
          <w:color w:val="auto"/>
          <w:sz w:val="32"/>
          <w:szCs w:val="32"/>
        </w:rPr>
      </w:pPr>
      <w:r>
        <w:rPr>
          <w:rStyle w:val="a3"/>
          <w:rFonts w:ascii="TH SarabunPSK" w:hAnsi="TH SarabunPSK" w:cs="TH SarabunPSK"/>
          <w:color w:val="auto"/>
          <w:sz w:val="32"/>
          <w:szCs w:val="32"/>
        </w:rPr>
        <w:tab/>
      </w:r>
      <w:sdt>
        <w:sdtPr>
          <w:rPr>
            <w:rStyle w:val="a3"/>
            <w:rFonts w:ascii="TH SarabunPSK" w:hAnsi="TH SarabunPSK" w:cs="TH SarabunPSK"/>
            <w:color w:val="auto"/>
            <w:sz w:val="32"/>
            <w:szCs w:val="32"/>
            <w:cs/>
          </w:rPr>
          <w:id w:val="-1174880963"/>
          <w14:checkbox>
            <w14:checked w14:val="0"/>
            <w14:checkedState w14:val="0052" w14:font="Wingdings 2"/>
            <w14:uncheckedState w14:val="00A3" w14:font="Wingdings 2"/>
          </w14:checkbox>
        </w:sdtPr>
        <w:sdtContent>
          <w:r w:rsidR="002D20E7">
            <w:rPr>
              <w:rStyle w:val="a3"/>
              <w:rFonts w:ascii="TH SarabunPSK" w:hAnsi="TH SarabunPSK" w:cs="TH SarabunPSK"/>
              <w:color w:val="auto"/>
              <w:sz w:val="32"/>
              <w:szCs w:val="32"/>
            </w:rPr>
            <w:sym w:font="Wingdings 2" w:char="F0A3"/>
          </w:r>
        </w:sdtContent>
      </w:sdt>
      <w:r>
        <w:rPr>
          <w:rStyle w:val="a3"/>
          <w:rFonts w:ascii="TH SarabunPSK" w:hAnsi="TH SarabunPSK" w:cs="TH SarabunPSK"/>
          <w:color w:val="auto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ให้</w:t>
      </w:r>
      <w:r w:rsidRPr="00B462E6">
        <w:rPr>
          <w:rFonts w:ascii="TH SarabunPSK" w:hAnsi="TH SarabunPSK" w:cs="TH SarabunPSK"/>
          <w:sz w:val="32"/>
          <w:szCs w:val="32"/>
          <w:cs/>
        </w:rPr>
        <w:t>ปริญญาสาขาวิชาเดียว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ได้แก่ ปริญญา</w:t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94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สาขาวิชา</w:t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94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จากมหาวิทยาลัยราชภัฏสุราษฎร์ธานี</w:t>
      </w:r>
    </w:p>
    <w:p w14:paraId="310A5C98" w14:textId="77777777" w:rsidR="004B022B" w:rsidRDefault="00DA24DB" w:rsidP="0024205C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Style w:val="a3"/>
          <w:rFonts w:ascii="TH SarabunPSK" w:hAnsi="TH SarabunPSK" w:cs="TH SarabunPSK"/>
          <w:color w:val="auto"/>
          <w:sz w:val="32"/>
          <w:szCs w:val="32"/>
        </w:rPr>
        <w:tab/>
      </w:r>
      <w:sdt>
        <w:sdtPr>
          <w:rPr>
            <w:rStyle w:val="a3"/>
            <w:rFonts w:ascii="TH SarabunPSK" w:hAnsi="TH SarabunPSK" w:cs="TH SarabunPSK"/>
            <w:color w:val="auto"/>
            <w:sz w:val="32"/>
            <w:szCs w:val="32"/>
            <w:cs/>
          </w:rPr>
          <w:id w:val="-1038896660"/>
          <w14:checkbox>
            <w14:checked w14:val="0"/>
            <w14:checkedState w14:val="0052" w14:font="Wingdings 2"/>
            <w14:uncheckedState w14:val="00A3" w14:font="Wingdings 2"/>
          </w14:checkbox>
        </w:sdtPr>
        <w:sdtContent>
          <w:r>
            <w:rPr>
              <w:rStyle w:val="a3"/>
              <w:rFonts w:ascii="TH SarabunPSK" w:hAnsi="TH SarabunPSK" w:cs="TH SarabunPSK"/>
              <w:color w:val="auto"/>
              <w:sz w:val="32"/>
              <w:szCs w:val="32"/>
            </w:rPr>
            <w:sym w:font="Wingdings 2" w:char="F0A3"/>
          </w:r>
        </w:sdtContent>
      </w:sdt>
      <w:r>
        <w:rPr>
          <w:rStyle w:val="a3"/>
          <w:rFonts w:ascii="TH SarabunPSK" w:hAnsi="TH SarabunPSK" w:cs="TH SarabunPSK"/>
          <w:color w:val="auto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ให้ปริญญาสองสาขาวิชา ได้แก่ ปริญญา</w:t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94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สาขาวิชา</w:t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94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  <w:r w:rsidR="0024205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จากมหาวิทยาลัยราชภัฏสุราษฎร์ธานี และปริญญา</w:t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94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สาขาวิชา</w:t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94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จากสถาบันอื่น (</w:t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ระบุชื่อสถาบัน"/>
            </w:textInput>
          </w:ffData>
        </w:fldChar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ระบุชื่อสถาบัน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9E13091" w14:textId="77777777" w:rsidR="00850BD7" w:rsidRDefault="004B022B" w:rsidP="0076513A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B022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5. </w:t>
      </w:r>
      <w:r w:rsidRPr="004B022B">
        <w:rPr>
          <w:rFonts w:ascii="TH SarabunPSK" w:hAnsi="TH SarabunPSK" w:cs="TH SarabunPSK"/>
          <w:b/>
          <w:bCs/>
          <w:sz w:val="32"/>
          <w:szCs w:val="32"/>
          <w:cs/>
        </w:rPr>
        <w:t>สถานภาพความพร้อมของหลักสูตรและการพิจารณาอนุมัติ/เห็นชอบหลักสูตรและความพร้อมในการรับรองมาตรฐานอุดมศึกษา</w:t>
      </w:r>
    </w:p>
    <w:p w14:paraId="4DD3248E" w14:textId="77777777" w:rsidR="00850BD7" w:rsidRDefault="00850BD7" w:rsidP="00850BD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5.1 สถานภาพของหลักสูตร</w:t>
      </w:r>
    </w:p>
    <w:p w14:paraId="46001932" w14:textId="3A35DBE6" w:rsidR="00850BD7" w:rsidRDefault="00850BD7" w:rsidP="00850BD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Style w:val="a3"/>
          <w:rFonts w:ascii="TH SarabunPSK" w:hAnsi="TH SarabunPSK" w:cs="TH SarabunPSK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sdt>
        <w:sdtPr>
          <w:rPr>
            <w:rStyle w:val="a3"/>
            <w:rFonts w:ascii="TH SarabunPSK" w:hAnsi="TH SarabunPSK" w:cs="TH SarabunPSK"/>
            <w:color w:val="auto"/>
            <w:sz w:val="32"/>
            <w:szCs w:val="32"/>
            <w:cs/>
          </w:rPr>
          <w:id w:val="-1303303902"/>
          <w14:checkbox>
            <w14:checked w14:val="0"/>
            <w14:checkedState w14:val="0052" w14:font="Wingdings 2"/>
            <w14:uncheckedState w14:val="00A3" w14:font="Wingdings 2"/>
          </w14:checkbox>
        </w:sdtPr>
        <w:sdtContent>
          <w:r>
            <w:rPr>
              <w:rStyle w:val="a3"/>
              <w:rFonts w:ascii="TH SarabunPSK" w:hAnsi="TH SarabunPSK" w:cs="TH SarabunPSK"/>
              <w:color w:val="auto"/>
              <w:sz w:val="32"/>
              <w:szCs w:val="32"/>
            </w:rPr>
            <w:sym w:font="Wingdings 2" w:char="F0A3"/>
          </w:r>
        </w:sdtContent>
      </w:sdt>
      <w:r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ab/>
      </w:r>
      <w:r w:rsidRPr="00373E5F"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 xml:space="preserve">หลักสูตรใหม่ พ.ศ. </w:t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94"/>
            <w:enabled/>
            <w:calcOnExit w:val="0"/>
            <w:textInput>
              <w:default w:val=".........."/>
            </w:textInput>
          </w:ffData>
        </w:fldChar>
      </w:r>
      <w:bookmarkStart w:id="4" w:name="Text94"/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  <w:bookmarkEnd w:id="4"/>
    </w:p>
    <w:p w14:paraId="467366A8" w14:textId="2433BA4B" w:rsidR="00850BD7" w:rsidRDefault="00850BD7" w:rsidP="00850BD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sdt>
        <w:sdtPr>
          <w:rPr>
            <w:rStyle w:val="a3"/>
            <w:rFonts w:ascii="TH SarabunPSK" w:hAnsi="TH SarabunPSK" w:cs="TH SarabunPSK"/>
            <w:color w:val="auto"/>
            <w:sz w:val="32"/>
            <w:szCs w:val="32"/>
            <w:cs/>
          </w:rPr>
          <w:id w:val="-828595326"/>
          <w14:checkbox>
            <w14:checked w14:val="0"/>
            <w14:checkedState w14:val="0052" w14:font="Wingdings 2"/>
            <w14:uncheckedState w14:val="00A3" w14:font="Wingdings 2"/>
          </w14:checkbox>
        </w:sdtPr>
        <w:sdtContent>
          <w:r>
            <w:rPr>
              <w:rStyle w:val="a3"/>
              <w:rFonts w:ascii="TH SarabunPSK" w:hAnsi="TH SarabunPSK" w:cs="TH SarabunPSK"/>
              <w:color w:val="auto"/>
              <w:sz w:val="32"/>
              <w:szCs w:val="32"/>
            </w:rPr>
            <w:sym w:font="Wingdings 2" w:char="F0A3"/>
          </w:r>
        </w:sdtContent>
      </w:sdt>
      <w:r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ab/>
      </w:r>
      <w:r w:rsidRPr="00373E5F">
        <w:rPr>
          <w:rFonts w:ascii="TH SarabunPSK" w:hAnsi="TH SarabunPSK" w:cs="TH SarabunPSK"/>
          <w:sz w:val="32"/>
          <w:szCs w:val="32"/>
          <w:cs/>
        </w:rPr>
        <w:t>หลักสูตร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ปรับปรุง </w:t>
      </w:r>
      <w:r w:rsidRPr="00373E5F"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 xml:space="preserve">พ.ศ. </w:t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94"/>
            <w:enabled/>
            <w:calcOnExit w:val="0"/>
            <w:textInput>
              <w:default w:val=".........."/>
            </w:textInput>
          </w:ffData>
        </w:fldChar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4A4E7B20" w14:textId="40216690" w:rsidR="00850BD7" w:rsidRDefault="00850BD7" w:rsidP="00850BD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sdt>
        <w:sdtPr>
          <w:rPr>
            <w:rStyle w:val="a3"/>
            <w:rFonts w:ascii="TH SarabunPSK" w:hAnsi="TH SarabunPSK" w:cs="TH SarabunPSK"/>
            <w:color w:val="auto"/>
            <w:sz w:val="32"/>
            <w:szCs w:val="32"/>
            <w:cs/>
          </w:rPr>
          <w:id w:val="663592783"/>
          <w14:checkbox>
            <w14:checked w14:val="0"/>
            <w14:checkedState w14:val="0052" w14:font="Wingdings 2"/>
            <w14:uncheckedState w14:val="00A3" w14:font="Wingdings 2"/>
          </w14:checkbox>
        </w:sdtPr>
        <w:sdtContent>
          <w:r>
            <w:rPr>
              <w:rStyle w:val="a3"/>
              <w:rFonts w:ascii="TH SarabunPSK" w:hAnsi="TH SarabunPSK" w:cs="TH SarabunPSK"/>
              <w:color w:val="auto"/>
              <w:sz w:val="32"/>
              <w:szCs w:val="32"/>
            </w:rPr>
            <w:sym w:font="Wingdings 2" w:char="F0A3"/>
          </w:r>
        </w:sdtContent>
      </w:sdt>
      <w:r>
        <w:rPr>
          <w:rStyle w:val="a3"/>
          <w:rFonts w:ascii="TH SarabunPSK" w:hAnsi="TH SarabunPSK" w:cs="TH SarabunPSK" w:hint="cs"/>
          <w:color w:val="auto"/>
          <w:sz w:val="32"/>
          <w:szCs w:val="32"/>
          <w:cs/>
        </w:rPr>
        <w:t xml:space="preserve"> </w:t>
      </w:r>
      <w:r w:rsidRPr="00373E5F">
        <w:rPr>
          <w:rFonts w:ascii="TH SarabunPSK" w:hAnsi="TH SarabunPSK" w:cs="TH SarabunPSK"/>
          <w:sz w:val="32"/>
          <w:szCs w:val="32"/>
          <w:cs/>
        </w:rPr>
        <w:t>ปรับปรุงจากหลักสูตร</w:t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....................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373E5F">
        <w:rPr>
          <w:rFonts w:ascii="TH SarabunPSK" w:hAnsi="TH SarabunPSK" w:cs="TH SarabunPSK"/>
          <w:sz w:val="32"/>
          <w:szCs w:val="32"/>
          <w:cs/>
        </w:rPr>
        <w:t xml:space="preserve"> สาขาวิชา</w:t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....................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373E5F">
        <w:rPr>
          <w:rFonts w:ascii="TH SarabunPSK" w:hAnsi="TH SarabunPSK" w:cs="TH SarabunPSK"/>
          <w:sz w:val="32"/>
          <w:szCs w:val="32"/>
          <w:cs/>
        </w:rPr>
        <w:t xml:space="preserve"> หลักสูตร</w:t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....................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373E5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96918" w:rsidRPr="00796918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(ใหม่/ปรับปรุง)</w:t>
      </w:r>
      <w:r w:rsidRPr="00373E5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373E5F">
        <w:rPr>
          <w:rFonts w:ascii="TH SarabunPSK" w:hAnsi="TH SarabunPSK" w:cs="TH SarabunPSK"/>
          <w:sz w:val="32"/>
          <w:szCs w:val="32"/>
          <w:cs/>
        </w:rPr>
        <w:t xml:space="preserve">พ.ศ. </w:t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94"/>
            <w:enabled/>
            <w:calcOnExit w:val="0"/>
            <w:textInput>
              <w:default w:val=".........."/>
            </w:textInput>
          </w:ffData>
        </w:fldChar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599C3C2B" w14:textId="36F5D200" w:rsidR="00850BD7" w:rsidRPr="00780FCB" w:rsidRDefault="00850BD7" w:rsidP="00850BD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sdt>
        <w:sdtPr>
          <w:rPr>
            <w:rStyle w:val="a3"/>
            <w:rFonts w:ascii="TH SarabunPSK" w:hAnsi="TH SarabunPSK" w:cs="TH SarabunPSK"/>
            <w:color w:val="auto"/>
            <w:sz w:val="32"/>
            <w:szCs w:val="32"/>
            <w:cs/>
          </w:rPr>
          <w:id w:val="-1094935328"/>
          <w14:checkbox>
            <w14:checked w14:val="0"/>
            <w14:checkedState w14:val="0052" w14:font="Wingdings 2"/>
            <w14:uncheckedState w14:val="00A3" w14:font="Wingdings 2"/>
          </w14:checkbox>
        </w:sdtPr>
        <w:sdtContent>
          <w:r w:rsidRPr="00780FCB">
            <w:rPr>
              <w:rStyle w:val="a3"/>
              <w:rFonts w:ascii="TH SarabunPSK" w:hAnsi="TH SarabunPSK" w:cs="TH SarabunPSK"/>
              <w:color w:val="auto"/>
              <w:sz w:val="32"/>
              <w:szCs w:val="32"/>
            </w:rPr>
            <w:sym w:font="Wingdings 2" w:char="F0A3"/>
          </w:r>
        </w:sdtContent>
      </w:sdt>
      <w:r w:rsidRPr="00780FCB">
        <w:rPr>
          <w:rStyle w:val="a3"/>
          <w:rFonts w:ascii="TH SarabunPSK" w:hAnsi="TH SarabunPSK" w:cs="TH SarabunPSK" w:hint="cs"/>
          <w:color w:val="auto"/>
          <w:sz w:val="32"/>
          <w:szCs w:val="32"/>
          <w:cs/>
        </w:rPr>
        <w:t xml:space="preserve"> </w:t>
      </w:r>
      <w:r w:rsidRPr="00780FCB">
        <w:rPr>
          <w:rFonts w:ascii="TH SarabunPSK" w:hAnsi="TH SarabunPSK" w:cs="TH SarabunPSK"/>
          <w:sz w:val="32"/>
          <w:szCs w:val="32"/>
          <w:cs/>
        </w:rPr>
        <w:t>ปรับปรุง</w:t>
      </w:r>
      <w:r w:rsidRPr="00780FCB">
        <w:rPr>
          <w:rFonts w:ascii="TH SarabunPSK" w:hAnsi="TH SarabunPSK" w:cs="TH SarabunPSK" w:hint="cs"/>
          <w:sz w:val="32"/>
          <w:szCs w:val="32"/>
          <w:cs/>
        </w:rPr>
        <w:t>แบบรวม</w:t>
      </w:r>
      <w:r w:rsidR="002609B0">
        <w:rPr>
          <w:rFonts w:ascii="TH SarabunPSK" w:hAnsi="TH SarabunPSK" w:cs="TH SarabunPSK" w:hint="cs"/>
          <w:sz w:val="32"/>
          <w:szCs w:val="32"/>
          <w:cs/>
        </w:rPr>
        <w:t>ระหว่าง</w:t>
      </w:r>
      <w:r w:rsidRPr="00780FCB">
        <w:rPr>
          <w:rFonts w:ascii="TH SarabunPSK" w:hAnsi="TH SarabunPSK" w:cs="TH SarabunPSK"/>
          <w:sz w:val="32"/>
          <w:szCs w:val="32"/>
          <w:cs/>
        </w:rPr>
        <w:t>หลักสูตร</w:t>
      </w:r>
      <w:r w:rsidRPr="00780FCB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 w:rsidRPr="00780FCB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780FCB">
        <w:rPr>
          <w:rFonts w:ascii="TH SarabunPSK" w:hAnsi="TH SarabunPSK" w:cs="TH SarabunPSK"/>
          <w:sz w:val="32"/>
          <w:szCs w:val="32"/>
        </w:rPr>
        <w:instrText>FORMTEXT</w:instrText>
      </w:r>
      <w:r w:rsidRPr="00780FCB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780FCB">
        <w:rPr>
          <w:rFonts w:ascii="TH SarabunPSK" w:hAnsi="TH SarabunPSK" w:cs="TH SarabunPSK"/>
          <w:sz w:val="32"/>
          <w:szCs w:val="32"/>
          <w:cs/>
        </w:rPr>
      </w:r>
      <w:r w:rsidRPr="00780FCB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780FCB">
        <w:rPr>
          <w:rFonts w:ascii="TH SarabunPSK" w:hAnsi="TH SarabunPSK" w:cs="TH SarabunPSK"/>
          <w:noProof/>
          <w:sz w:val="32"/>
          <w:szCs w:val="32"/>
          <w:cs/>
        </w:rPr>
        <w:t>....................</w:t>
      </w:r>
      <w:r w:rsidRPr="00780FCB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780FCB">
        <w:rPr>
          <w:rFonts w:ascii="TH SarabunPSK" w:hAnsi="TH SarabunPSK" w:cs="TH SarabunPSK"/>
          <w:sz w:val="32"/>
          <w:szCs w:val="32"/>
          <w:cs/>
        </w:rPr>
        <w:t xml:space="preserve"> สาขาวิชา</w:t>
      </w:r>
      <w:r w:rsidRPr="00780FCB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 w:rsidRPr="00780FCB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780FCB">
        <w:rPr>
          <w:rFonts w:ascii="TH SarabunPSK" w:hAnsi="TH SarabunPSK" w:cs="TH SarabunPSK"/>
          <w:sz w:val="32"/>
          <w:szCs w:val="32"/>
        </w:rPr>
        <w:instrText>FORMTEXT</w:instrText>
      </w:r>
      <w:r w:rsidRPr="00780FCB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780FCB">
        <w:rPr>
          <w:rFonts w:ascii="TH SarabunPSK" w:hAnsi="TH SarabunPSK" w:cs="TH SarabunPSK"/>
          <w:sz w:val="32"/>
          <w:szCs w:val="32"/>
          <w:cs/>
        </w:rPr>
      </w:r>
      <w:r w:rsidRPr="00780FCB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780FCB">
        <w:rPr>
          <w:rFonts w:ascii="TH SarabunPSK" w:hAnsi="TH SarabunPSK" w:cs="TH SarabunPSK"/>
          <w:noProof/>
          <w:sz w:val="32"/>
          <w:szCs w:val="32"/>
          <w:cs/>
        </w:rPr>
        <w:t>....................</w:t>
      </w:r>
      <w:r w:rsidRPr="00780FCB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780FCB">
        <w:rPr>
          <w:rFonts w:ascii="TH SarabunPSK" w:hAnsi="TH SarabunPSK" w:cs="TH SarabunPSK"/>
          <w:sz w:val="32"/>
          <w:szCs w:val="32"/>
          <w:cs/>
        </w:rPr>
        <w:t xml:space="preserve"> หลักสูตร</w:t>
      </w:r>
      <w:r w:rsidRPr="00780FCB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 w:rsidRPr="00780FCB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780FCB">
        <w:rPr>
          <w:rFonts w:ascii="TH SarabunPSK" w:hAnsi="TH SarabunPSK" w:cs="TH SarabunPSK"/>
          <w:sz w:val="32"/>
          <w:szCs w:val="32"/>
        </w:rPr>
        <w:instrText>FORMTEXT</w:instrText>
      </w:r>
      <w:r w:rsidRPr="00780FCB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780FCB">
        <w:rPr>
          <w:rFonts w:ascii="TH SarabunPSK" w:hAnsi="TH SarabunPSK" w:cs="TH SarabunPSK"/>
          <w:sz w:val="32"/>
          <w:szCs w:val="32"/>
          <w:cs/>
        </w:rPr>
      </w:r>
      <w:r w:rsidRPr="00780FCB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780FCB">
        <w:rPr>
          <w:rFonts w:ascii="TH SarabunPSK" w:hAnsi="TH SarabunPSK" w:cs="TH SarabunPSK"/>
          <w:noProof/>
          <w:sz w:val="32"/>
          <w:szCs w:val="32"/>
          <w:cs/>
        </w:rPr>
        <w:t>....................</w:t>
      </w:r>
      <w:r w:rsidRPr="00780FCB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780FC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96918" w:rsidRPr="00780FCB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(ใหม่/ปรับปรุง)</w:t>
      </w:r>
      <w:r w:rsidRPr="00780FCB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780FCB">
        <w:rPr>
          <w:rFonts w:ascii="TH SarabunPSK" w:hAnsi="TH SarabunPSK" w:cs="TH SarabunPSK"/>
          <w:sz w:val="32"/>
          <w:szCs w:val="32"/>
          <w:cs/>
        </w:rPr>
        <w:t xml:space="preserve">พ.ศ. </w:t>
      </w:r>
      <w:r w:rsidRPr="00780FCB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94"/>
            <w:enabled/>
            <w:calcOnExit w:val="0"/>
            <w:textInput>
              <w:default w:val=".........."/>
            </w:textInput>
          </w:ffData>
        </w:fldChar>
      </w:r>
      <w:r w:rsidRPr="00780FCB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780FCB">
        <w:rPr>
          <w:rFonts w:ascii="TH SarabunPSK" w:hAnsi="TH SarabunPSK" w:cs="TH SarabunPSK"/>
          <w:sz w:val="32"/>
          <w:szCs w:val="32"/>
        </w:rPr>
        <w:instrText>FORMTEXT</w:instrText>
      </w:r>
      <w:r w:rsidRPr="00780FCB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780FCB">
        <w:rPr>
          <w:rFonts w:ascii="TH SarabunPSK" w:hAnsi="TH SarabunPSK" w:cs="TH SarabunPSK"/>
          <w:sz w:val="32"/>
          <w:szCs w:val="32"/>
          <w:cs/>
        </w:rPr>
      </w:r>
      <w:r w:rsidRPr="00780FCB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780FCB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780FCB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780FCB">
        <w:rPr>
          <w:rFonts w:ascii="TH SarabunPSK" w:hAnsi="TH SarabunPSK" w:cs="TH SarabunPSK" w:hint="cs"/>
          <w:sz w:val="32"/>
          <w:szCs w:val="32"/>
          <w:cs/>
        </w:rPr>
        <w:t xml:space="preserve"> และ</w:t>
      </w:r>
      <w:r w:rsidRPr="00780FCB">
        <w:rPr>
          <w:rFonts w:ascii="TH SarabunPSK" w:hAnsi="TH SarabunPSK" w:cs="TH SarabunPSK"/>
          <w:sz w:val="32"/>
          <w:szCs w:val="32"/>
          <w:cs/>
        </w:rPr>
        <w:t>หลักสูตร</w:t>
      </w:r>
      <w:r w:rsidRPr="00780FCB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 w:rsidRPr="00780FCB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780FCB">
        <w:rPr>
          <w:rFonts w:ascii="TH SarabunPSK" w:hAnsi="TH SarabunPSK" w:cs="TH SarabunPSK"/>
          <w:sz w:val="32"/>
          <w:szCs w:val="32"/>
        </w:rPr>
        <w:instrText>FORMTEXT</w:instrText>
      </w:r>
      <w:r w:rsidRPr="00780FCB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780FCB">
        <w:rPr>
          <w:rFonts w:ascii="TH SarabunPSK" w:hAnsi="TH SarabunPSK" w:cs="TH SarabunPSK"/>
          <w:sz w:val="32"/>
          <w:szCs w:val="32"/>
          <w:cs/>
        </w:rPr>
      </w:r>
      <w:r w:rsidRPr="00780FCB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780FCB">
        <w:rPr>
          <w:rFonts w:ascii="TH SarabunPSK" w:hAnsi="TH SarabunPSK" w:cs="TH SarabunPSK"/>
          <w:noProof/>
          <w:sz w:val="32"/>
          <w:szCs w:val="32"/>
          <w:cs/>
        </w:rPr>
        <w:t>....................</w:t>
      </w:r>
      <w:r w:rsidRPr="00780FCB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780FCB">
        <w:rPr>
          <w:rFonts w:ascii="TH SarabunPSK" w:hAnsi="TH SarabunPSK" w:cs="TH SarabunPSK"/>
          <w:sz w:val="32"/>
          <w:szCs w:val="32"/>
          <w:cs/>
        </w:rPr>
        <w:t xml:space="preserve"> สาขาวิชา</w:t>
      </w:r>
      <w:r w:rsidRPr="00780FCB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 w:rsidRPr="00780FCB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780FCB">
        <w:rPr>
          <w:rFonts w:ascii="TH SarabunPSK" w:hAnsi="TH SarabunPSK" w:cs="TH SarabunPSK"/>
          <w:sz w:val="32"/>
          <w:szCs w:val="32"/>
        </w:rPr>
        <w:instrText>FORMTEXT</w:instrText>
      </w:r>
      <w:r w:rsidRPr="00780FCB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780FCB">
        <w:rPr>
          <w:rFonts w:ascii="TH SarabunPSK" w:hAnsi="TH SarabunPSK" w:cs="TH SarabunPSK"/>
          <w:sz w:val="32"/>
          <w:szCs w:val="32"/>
          <w:cs/>
        </w:rPr>
      </w:r>
      <w:r w:rsidRPr="00780FCB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780FCB">
        <w:rPr>
          <w:rFonts w:ascii="TH SarabunPSK" w:hAnsi="TH SarabunPSK" w:cs="TH SarabunPSK"/>
          <w:noProof/>
          <w:sz w:val="32"/>
          <w:szCs w:val="32"/>
          <w:cs/>
        </w:rPr>
        <w:t>....................</w:t>
      </w:r>
      <w:r w:rsidRPr="00780FCB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780FCB">
        <w:rPr>
          <w:rFonts w:ascii="TH SarabunPSK" w:hAnsi="TH SarabunPSK" w:cs="TH SarabunPSK"/>
          <w:sz w:val="32"/>
          <w:szCs w:val="32"/>
          <w:cs/>
        </w:rPr>
        <w:t xml:space="preserve"> หลักสูตร</w:t>
      </w:r>
      <w:r w:rsidRPr="00780FCB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 w:rsidRPr="00780FCB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780FCB">
        <w:rPr>
          <w:rFonts w:ascii="TH SarabunPSK" w:hAnsi="TH SarabunPSK" w:cs="TH SarabunPSK"/>
          <w:sz w:val="32"/>
          <w:szCs w:val="32"/>
        </w:rPr>
        <w:instrText>FORMTEXT</w:instrText>
      </w:r>
      <w:r w:rsidRPr="00780FCB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780FCB">
        <w:rPr>
          <w:rFonts w:ascii="TH SarabunPSK" w:hAnsi="TH SarabunPSK" w:cs="TH SarabunPSK"/>
          <w:sz w:val="32"/>
          <w:szCs w:val="32"/>
          <w:cs/>
        </w:rPr>
      </w:r>
      <w:r w:rsidRPr="00780FCB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780FCB">
        <w:rPr>
          <w:rFonts w:ascii="TH SarabunPSK" w:hAnsi="TH SarabunPSK" w:cs="TH SarabunPSK"/>
          <w:noProof/>
          <w:sz w:val="32"/>
          <w:szCs w:val="32"/>
          <w:cs/>
        </w:rPr>
        <w:t>....................</w:t>
      </w:r>
      <w:r w:rsidRPr="00780FCB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780FC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96918" w:rsidRPr="00780FCB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(ใหม่/ปรับปรุง)</w:t>
      </w:r>
      <w:r w:rsidRPr="00780FCB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780FCB">
        <w:rPr>
          <w:rFonts w:ascii="TH SarabunPSK" w:hAnsi="TH SarabunPSK" w:cs="TH SarabunPSK"/>
          <w:sz w:val="32"/>
          <w:szCs w:val="32"/>
          <w:cs/>
        </w:rPr>
        <w:t xml:space="preserve">พ.ศ. </w:t>
      </w:r>
      <w:r w:rsidRPr="00780FCB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94"/>
            <w:enabled/>
            <w:calcOnExit w:val="0"/>
            <w:textInput>
              <w:default w:val=".........."/>
            </w:textInput>
          </w:ffData>
        </w:fldChar>
      </w:r>
      <w:r w:rsidRPr="00780FCB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780FCB">
        <w:rPr>
          <w:rFonts w:ascii="TH SarabunPSK" w:hAnsi="TH SarabunPSK" w:cs="TH SarabunPSK"/>
          <w:sz w:val="32"/>
          <w:szCs w:val="32"/>
        </w:rPr>
        <w:instrText>FORMTEXT</w:instrText>
      </w:r>
      <w:r w:rsidRPr="00780FCB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780FCB">
        <w:rPr>
          <w:rFonts w:ascii="TH SarabunPSK" w:hAnsi="TH SarabunPSK" w:cs="TH SarabunPSK"/>
          <w:sz w:val="32"/>
          <w:szCs w:val="32"/>
          <w:cs/>
        </w:rPr>
      </w:r>
      <w:r w:rsidRPr="00780FCB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780FCB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780FCB">
        <w:rPr>
          <w:rFonts w:ascii="TH SarabunPSK" w:hAnsi="TH SarabunPSK" w:cs="TH SarabunPSK"/>
          <w:sz w:val="32"/>
          <w:szCs w:val="32"/>
          <w:cs/>
        </w:rPr>
        <w:fldChar w:fldCharType="end"/>
      </w:r>
      <w:r w:rsidR="00202A39" w:rsidRPr="00780FC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02A39" w:rsidRPr="00780FCB">
        <w:rPr>
          <w:rFonts w:ascii="TH SarabunPSK" w:hAnsi="TH SarabunPSK" w:cs="TH SarabunPSK" w:hint="cs"/>
          <w:color w:val="FF0000"/>
          <w:sz w:val="32"/>
          <w:szCs w:val="32"/>
          <w:cs/>
        </w:rPr>
        <w:t>และ ..............................</w:t>
      </w:r>
    </w:p>
    <w:p w14:paraId="759B99E5" w14:textId="5D063B55" w:rsidR="00850BD7" w:rsidRDefault="00850BD7" w:rsidP="00850BD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sdt>
        <w:sdtPr>
          <w:rPr>
            <w:rStyle w:val="a3"/>
            <w:rFonts w:ascii="TH SarabunPSK" w:hAnsi="TH SarabunPSK" w:cs="TH SarabunPSK"/>
            <w:color w:val="auto"/>
            <w:sz w:val="32"/>
            <w:szCs w:val="32"/>
            <w:cs/>
          </w:rPr>
          <w:id w:val="1992986316"/>
          <w14:checkbox>
            <w14:checked w14:val="0"/>
            <w14:checkedState w14:val="0052" w14:font="Wingdings 2"/>
            <w14:uncheckedState w14:val="00A3" w14:font="Wingdings 2"/>
          </w14:checkbox>
        </w:sdtPr>
        <w:sdtContent>
          <w:r w:rsidRPr="00780FCB">
            <w:rPr>
              <w:rStyle w:val="a3"/>
              <w:rFonts w:ascii="TH SarabunPSK" w:hAnsi="TH SarabunPSK" w:cs="TH SarabunPSK"/>
              <w:color w:val="auto"/>
              <w:sz w:val="32"/>
              <w:szCs w:val="32"/>
            </w:rPr>
            <w:sym w:font="Wingdings 2" w:char="F0A3"/>
          </w:r>
        </w:sdtContent>
      </w:sdt>
      <w:r w:rsidRPr="00780FCB">
        <w:rPr>
          <w:rStyle w:val="a3"/>
          <w:rFonts w:ascii="TH SarabunPSK" w:hAnsi="TH SarabunPSK" w:cs="TH SarabunPSK" w:hint="cs"/>
          <w:color w:val="auto"/>
          <w:sz w:val="32"/>
          <w:szCs w:val="32"/>
          <w:cs/>
        </w:rPr>
        <w:t xml:space="preserve"> </w:t>
      </w:r>
      <w:r w:rsidRPr="00780FCB">
        <w:rPr>
          <w:rFonts w:ascii="TH SarabunPSK" w:hAnsi="TH SarabunPSK" w:cs="TH SarabunPSK"/>
          <w:sz w:val="32"/>
          <w:szCs w:val="32"/>
          <w:cs/>
        </w:rPr>
        <w:t>ปรับปรุง</w:t>
      </w:r>
      <w:r w:rsidRPr="00780FCB">
        <w:rPr>
          <w:rFonts w:ascii="TH SarabunPSK" w:hAnsi="TH SarabunPSK" w:cs="TH SarabunPSK" w:hint="cs"/>
          <w:sz w:val="32"/>
          <w:szCs w:val="32"/>
          <w:cs/>
        </w:rPr>
        <w:t>แบบแยก</w:t>
      </w:r>
      <w:r w:rsidRPr="00780FCB">
        <w:rPr>
          <w:rFonts w:ascii="TH SarabunPSK" w:hAnsi="TH SarabunPSK" w:cs="TH SarabunPSK"/>
          <w:sz w:val="32"/>
          <w:szCs w:val="32"/>
          <w:cs/>
        </w:rPr>
        <w:t>จากหลักสูตร</w:t>
      </w:r>
      <w:r w:rsidRPr="00780FCB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 w:rsidRPr="00780FCB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780FCB">
        <w:rPr>
          <w:rFonts w:ascii="TH SarabunPSK" w:hAnsi="TH SarabunPSK" w:cs="TH SarabunPSK"/>
          <w:sz w:val="32"/>
          <w:szCs w:val="32"/>
        </w:rPr>
        <w:instrText>FORMTEXT</w:instrText>
      </w:r>
      <w:r w:rsidRPr="00780FCB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780FCB">
        <w:rPr>
          <w:rFonts w:ascii="TH SarabunPSK" w:hAnsi="TH SarabunPSK" w:cs="TH SarabunPSK"/>
          <w:sz w:val="32"/>
          <w:szCs w:val="32"/>
          <w:cs/>
        </w:rPr>
      </w:r>
      <w:r w:rsidRPr="00780FCB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780FCB">
        <w:rPr>
          <w:rFonts w:ascii="TH SarabunPSK" w:hAnsi="TH SarabunPSK" w:cs="TH SarabunPSK"/>
          <w:noProof/>
          <w:sz w:val="32"/>
          <w:szCs w:val="32"/>
          <w:cs/>
        </w:rPr>
        <w:t>....................</w:t>
      </w:r>
      <w:r w:rsidRPr="00780FCB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780FCB">
        <w:rPr>
          <w:rFonts w:ascii="TH SarabunPSK" w:hAnsi="TH SarabunPSK" w:cs="TH SarabunPSK"/>
          <w:sz w:val="32"/>
          <w:szCs w:val="32"/>
          <w:cs/>
        </w:rPr>
        <w:t xml:space="preserve"> สาขาวิชา</w:t>
      </w:r>
      <w:r w:rsidRPr="00780FCB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 w:rsidRPr="00780FCB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780FCB">
        <w:rPr>
          <w:rFonts w:ascii="TH SarabunPSK" w:hAnsi="TH SarabunPSK" w:cs="TH SarabunPSK"/>
          <w:sz w:val="32"/>
          <w:szCs w:val="32"/>
        </w:rPr>
        <w:instrText>FORMTEXT</w:instrText>
      </w:r>
      <w:r w:rsidRPr="00780FCB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780FCB">
        <w:rPr>
          <w:rFonts w:ascii="TH SarabunPSK" w:hAnsi="TH SarabunPSK" w:cs="TH SarabunPSK"/>
          <w:sz w:val="32"/>
          <w:szCs w:val="32"/>
          <w:cs/>
        </w:rPr>
      </w:r>
      <w:r w:rsidRPr="00780FCB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780FCB">
        <w:rPr>
          <w:rFonts w:ascii="TH SarabunPSK" w:hAnsi="TH SarabunPSK" w:cs="TH SarabunPSK"/>
          <w:noProof/>
          <w:sz w:val="32"/>
          <w:szCs w:val="32"/>
          <w:cs/>
        </w:rPr>
        <w:t>....................</w:t>
      </w:r>
      <w:r w:rsidRPr="00780FCB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780FCB">
        <w:rPr>
          <w:rFonts w:ascii="TH SarabunPSK" w:hAnsi="TH SarabunPSK" w:cs="TH SarabunPSK"/>
          <w:sz w:val="32"/>
          <w:szCs w:val="32"/>
          <w:cs/>
        </w:rPr>
        <w:t xml:space="preserve"> หลักสูตร</w:t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....................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373E5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96918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(ใหม่/ปรับปรุง)</w:t>
      </w:r>
      <w:r w:rsidRPr="00373E5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Pr="00373E5F">
        <w:rPr>
          <w:rFonts w:ascii="TH SarabunPSK" w:hAnsi="TH SarabunPSK" w:cs="TH SarabunPSK"/>
          <w:sz w:val="32"/>
          <w:szCs w:val="32"/>
          <w:cs/>
        </w:rPr>
        <w:t xml:space="preserve">พ.ศ. </w:t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94"/>
            <w:enabled/>
            <w:calcOnExit w:val="0"/>
            <w:textInput>
              <w:default w:val=".........."/>
            </w:textInput>
          </w:ffData>
        </w:fldChar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765DA125" w14:textId="77777777" w:rsidR="00850BD7" w:rsidRDefault="00850BD7" w:rsidP="00E53A8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jc w:val="thaiDistribute"/>
        <w:rPr>
          <w:rStyle w:val="a3"/>
          <w:rFonts w:ascii="TH SarabunPSK" w:hAnsi="TH SarabunPSK" w:cs="TH SarabunPSK"/>
          <w:b/>
          <w:bCs/>
          <w:color w:val="auto"/>
          <w:sz w:val="32"/>
          <w:szCs w:val="32"/>
        </w:rPr>
      </w:pPr>
      <w:r w:rsidRPr="00850BD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50BD7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850BD7">
        <w:rPr>
          <w:rStyle w:val="a3"/>
          <w:rFonts w:ascii="TH SarabunPSK" w:hAnsi="TH SarabunPSK" w:cs="TH SarabunPSK" w:hint="cs"/>
          <w:b/>
          <w:bCs/>
          <w:color w:val="auto"/>
          <w:sz w:val="32"/>
          <w:szCs w:val="32"/>
          <w:cs/>
        </w:rPr>
        <w:t xml:space="preserve">.2 </w:t>
      </w:r>
      <w:r w:rsidRPr="00850BD7">
        <w:rPr>
          <w:rStyle w:val="a3"/>
          <w:rFonts w:ascii="TH SarabunPSK" w:hAnsi="TH SarabunPSK" w:cs="TH SarabunPSK"/>
          <w:b/>
          <w:bCs/>
          <w:color w:val="auto"/>
          <w:sz w:val="32"/>
          <w:szCs w:val="32"/>
          <w:cs/>
        </w:rPr>
        <w:t>การพิจารณาอนุมัติ/เห็นชอบหลักสูตร</w:t>
      </w:r>
    </w:p>
    <w:p w14:paraId="6F0CC8B5" w14:textId="05FC2AAA" w:rsidR="00B04CDC" w:rsidRPr="002D20E7" w:rsidRDefault="00850BD7" w:rsidP="00B04CDC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Style w:val="a3"/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D20E7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D20E7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ab/>
        <w:t>1) คณะกรรมการประจำ</w:t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คณะ/วิทยาลัย]"/>
            </w:textInput>
          </w:ffData>
        </w:fldChar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Pr="002D20E7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[ชื่อคณะ/วิทยาลัย]</w:t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Pr="002D20E7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เห็นชอบหลักสูตรในการประชุมครั้งที่ </w:t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Pr="002D20E7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Pr="002D20E7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>/25</w:t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Pr="002D20E7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Pr="002D20E7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เมื่อวันที่ </w:t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Pr="002D20E7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Pr="002D20E7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เดือน </w:t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Pr="002D20E7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Pr="002D20E7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พ.ศ. 25</w:t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Pr="002D20E7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Pr="002D20E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6C00FB7A" w14:textId="4A116E87" w:rsidR="00B04CDC" w:rsidRPr="00780FCB" w:rsidRDefault="00B04CDC" w:rsidP="00B04CDC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Style w:val="a3"/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2D20E7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D20E7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780FCB">
        <w:rPr>
          <w:rStyle w:val="a3"/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="00850BD7" w:rsidRPr="00780FCB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สภาวิชาการ เห็นชอบหลักสูตรในการประชุมครั้งที่ 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850BD7" w:rsidRPr="00780FC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850BD7" w:rsidRPr="00780FCB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>/25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850BD7" w:rsidRPr="00780FC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850BD7" w:rsidRPr="00780FCB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เมื่อวันที่ 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850BD7" w:rsidRPr="00780FC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850BD7" w:rsidRPr="00780FCB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เดือน 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850BD7" w:rsidRPr="00780FC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850BD7" w:rsidRPr="00780FCB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พ.ศ. 25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850BD7" w:rsidRPr="00780FC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4C93CE67" w14:textId="77777777" w:rsidR="00B04CDC" w:rsidRPr="00780FCB" w:rsidRDefault="00B04CDC" w:rsidP="00B04CDC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Style w:val="a3"/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780FCB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780FCB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780FCB">
        <w:rPr>
          <w:rStyle w:val="a3"/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  <w:r w:rsidR="00850BD7" w:rsidRPr="00780FCB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สภามหาวิทยาลัยราชภัฏสุราษฎร์ธานี </w:t>
      </w:r>
      <w:r w:rsidRPr="00780FCB">
        <w:rPr>
          <w:rStyle w:val="a3"/>
          <w:rFonts w:ascii="TH SarabunPSK" w:hAnsi="TH SarabunPSK" w:cs="TH SarabunPSK" w:hint="cs"/>
          <w:color w:val="000000" w:themeColor="text1"/>
          <w:sz w:val="32"/>
          <w:szCs w:val="32"/>
          <w:cs/>
        </w:rPr>
        <w:t>อนุมัติ</w:t>
      </w:r>
      <w:r w:rsidR="00850BD7" w:rsidRPr="00780FCB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หลักสูตรในการประชุมครั้งที่ 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850BD7" w:rsidRPr="00780FC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850BD7" w:rsidRPr="00780FCB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>/25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850BD7" w:rsidRPr="00780FC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850BD7" w:rsidRPr="00780FCB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เมื่อวันที่ 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850BD7" w:rsidRPr="00780FC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850BD7" w:rsidRPr="00780FCB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เดือน 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850BD7" w:rsidRPr="00780FC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850BD7" w:rsidRPr="00780FCB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พ.ศ. 25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850BD7" w:rsidRPr="00780FC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5C6F8BD9" w14:textId="5ECD9A2A" w:rsidR="002D20E7" w:rsidRPr="00780FCB" w:rsidRDefault="00B04CDC" w:rsidP="002D20E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780FCB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780FCB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780FCB">
        <w:rPr>
          <w:rStyle w:val="a3"/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="00850BD7" w:rsidRPr="00780FCB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>) สภาวิชาชีพ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850BD7" w:rsidRPr="00780FC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850BD7" w:rsidRPr="00780FCB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รับรองหลักสูตรในการประชุมครั้งที่ 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850BD7" w:rsidRPr="00780FC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850BD7" w:rsidRPr="00780FCB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>/25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850BD7" w:rsidRPr="00780FC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850BD7" w:rsidRPr="00780FCB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เมื่อวันที่ 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850BD7" w:rsidRPr="00780FC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850BD7" w:rsidRPr="00780FC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50BD7" w:rsidRPr="00780FCB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เดือน 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850BD7" w:rsidRPr="00780FC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850BD7" w:rsidRPr="00780FCB">
        <w:rPr>
          <w:rStyle w:val="a3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50BD7" w:rsidRPr="00780FCB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>พ.ศ. 25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850BD7" w:rsidRPr="00780FC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850BD7" w:rsidRPr="00780FC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50BD7" w:rsidRPr="00780FCB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ถ้าไม่มีสภาวิชาชีพ ให้ลบข้อน</w:t>
      </w:r>
      <w:r w:rsidR="002D20E7" w:rsidRPr="00780FCB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ี้</w:t>
      </w:r>
    </w:p>
    <w:p w14:paraId="7D7985D6" w14:textId="4C46D7BF" w:rsidR="002D20E7" w:rsidRPr="00780FCB" w:rsidRDefault="002D20E7" w:rsidP="00E53A8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jc w:val="thaiDistribute"/>
        <w:rPr>
          <w:rStyle w:val="a3"/>
          <w:rFonts w:ascii="TH SarabunPSK" w:hAnsi="TH SarabunPSK" w:cs="TH SarabunPSK"/>
          <w:color w:val="000000" w:themeColor="text1"/>
          <w:sz w:val="32"/>
          <w:szCs w:val="32"/>
        </w:rPr>
      </w:pP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780FC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5</w:t>
      </w:r>
      <w:r w:rsidR="00850BD7" w:rsidRPr="00780FCB">
        <w:rPr>
          <w:rStyle w:val="a3"/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.3 เปิดสอน</w:t>
      </w:r>
      <w:r w:rsidR="00850BD7" w:rsidRPr="00780FCB">
        <w:rPr>
          <w:rStyle w:val="a3"/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ภาคเรียนที่ 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850BD7" w:rsidRPr="00780FC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850BD7" w:rsidRPr="00780FC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ปีการศึกษา 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850BD7" w:rsidRPr="00780FC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="00850BD7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28163046" w14:textId="129413CF" w:rsidR="002D20E7" w:rsidRPr="00780FCB" w:rsidRDefault="002D20E7" w:rsidP="00E53A8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jc w:val="thaiDistribute"/>
        <w:rPr>
          <w:rStyle w:val="a3"/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780FCB">
        <w:rPr>
          <w:rStyle w:val="a3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780FCB">
        <w:rPr>
          <w:rStyle w:val="a3"/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5.4</w:t>
      </w:r>
      <w:r w:rsidR="00850BD7" w:rsidRPr="00780FCB">
        <w:rPr>
          <w:rStyle w:val="a3"/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850BD7" w:rsidRPr="00780FCB">
        <w:rPr>
          <w:rStyle w:val="a3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ความพร้อมในการรับรองมาตรฐาน</w:t>
      </w:r>
      <w:r w:rsidR="001C3D0D" w:rsidRPr="00780FCB">
        <w:rPr>
          <w:rStyle w:val="a3"/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การอุดมศึกษาในหลักสูตรการศึกษา</w:t>
      </w:r>
    </w:p>
    <w:p w14:paraId="07376B4E" w14:textId="0B0257C9" w:rsidR="004C49EE" w:rsidRPr="0024205C" w:rsidRDefault="002D20E7" w:rsidP="0024205C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80FCB">
        <w:rPr>
          <w:rStyle w:val="a3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780FCB">
        <w:rPr>
          <w:rStyle w:val="a3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780FCB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>การรับรองมาตรฐานการอุดมศึกษา</w:t>
      </w:r>
      <w:r w:rsidR="00EE02EB" w:rsidRPr="00780FCB">
        <w:rPr>
          <w:rStyle w:val="a3"/>
          <w:rFonts w:ascii="TH SarabunPSK" w:hAnsi="TH SarabunPSK" w:cs="TH SarabunPSK" w:hint="cs"/>
          <w:color w:val="000000" w:themeColor="text1"/>
          <w:sz w:val="32"/>
          <w:szCs w:val="32"/>
          <w:cs/>
        </w:rPr>
        <w:t>ในหลักสูตรการศึกษา</w:t>
      </w:r>
      <w:r w:rsidRPr="00780FCB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ภายในปีการศึกษา</w:t>
      </w:r>
      <w:r w:rsidR="00850BD7" w:rsidRPr="002C5C45">
        <w:rPr>
          <w:rStyle w:val="a3"/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850BD7" w:rsidRPr="002C5C45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="00850BD7" w:rsidRPr="002C5C45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2C5C45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850BD7" w:rsidRPr="002C5C45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850BD7" w:rsidRPr="002C5C45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850BD7" w:rsidRPr="002C5C45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850BD7" w:rsidRPr="002C5C45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="00850BD7" w:rsidRPr="002C5C45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4C49EE">
        <w:rPr>
          <w:rFonts w:ascii="TH SarabunPSK" w:hAnsi="TH SarabunPSK" w:cs="TH SarabunPSK"/>
          <w:sz w:val="32"/>
          <w:szCs w:val="32"/>
          <w:cs/>
        </w:rPr>
        <w:br w:type="page"/>
      </w:r>
    </w:p>
    <w:p w14:paraId="1499416D" w14:textId="45D46F68" w:rsidR="007C4855" w:rsidRDefault="00302B04" w:rsidP="00302B04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sz w:val="32"/>
          <w:szCs w:val="32"/>
        </w:rPr>
      </w:pPr>
      <w:r w:rsidRPr="00F24D67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 xml:space="preserve">หมวดที่ 2 </w:t>
      </w:r>
      <w:r w:rsidRPr="00302B04">
        <w:rPr>
          <w:rFonts w:ascii="TH SarabunPSK" w:hAnsi="TH SarabunPSK" w:cs="TH SarabunPSK"/>
          <w:b/>
          <w:bCs/>
          <w:sz w:val="36"/>
          <w:szCs w:val="36"/>
          <w:cs/>
        </w:rPr>
        <w:t>ปรัชญา วัตถุประสงค์ และผลลัพธ์การเรียนรู้</w:t>
      </w:r>
    </w:p>
    <w:p w14:paraId="534B4B0E" w14:textId="02E04819" w:rsidR="00DA24DB" w:rsidRDefault="00DA24DB" w:rsidP="000725E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25871DE6" w14:textId="1B4D902F" w:rsidR="003020CE" w:rsidRDefault="00302B04" w:rsidP="003020C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Style w:val="a3"/>
          <w:rFonts w:ascii="TH SarabunPSK" w:hAnsi="TH SarabunPSK" w:cs="TH SarabunPSK"/>
          <w:color w:val="000000" w:themeColor="text1"/>
          <w:sz w:val="32"/>
          <w:szCs w:val="32"/>
        </w:rPr>
      </w:pPr>
      <w:r w:rsidRPr="003020CE">
        <w:rPr>
          <w:rStyle w:val="a3"/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1. ปรัชญา</w:t>
      </w:r>
    </w:p>
    <w:p w14:paraId="70817B6D" w14:textId="77777777" w:rsidR="003020CE" w:rsidRDefault="003020CE" w:rsidP="003020C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020C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ab/>
      </w:r>
      <w:r w:rsidR="009E675E" w:rsidRPr="003020C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Text27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9E675E" w:rsidRPr="003020C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="009E675E" w:rsidRPr="003020C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="009E675E" w:rsidRPr="003020C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="009E675E" w:rsidRPr="003020C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="009E675E" w:rsidRPr="003020C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="009E675E" w:rsidRPr="003020C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..................................................</w:t>
      </w:r>
      <w:r w:rsidR="009E675E" w:rsidRPr="003020C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p w14:paraId="1BED444F" w14:textId="77777777" w:rsidR="003020CE" w:rsidRDefault="00302B04" w:rsidP="0076513A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02B04">
        <w:rPr>
          <w:rFonts w:ascii="TH SarabunPSK" w:hAnsi="TH SarabunPSK" w:cs="TH SarabunPSK" w:hint="cs"/>
          <w:b/>
          <w:bCs/>
          <w:sz w:val="32"/>
          <w:szCs w:val="32"/>
          <w:cs/>
        </w:rPr>
        <w:t>2. ความสำคัญ</w:t>
      </w:r>
    </w:p>
    <w:p w14:paraId="14B795B9" w14:textId="77777777" w:rsidR="003020CE" w:rsidRDefault="003020CE" w:rsidP="003020C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E675E" w:rsidRPr="003020C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Text27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9E675E" w:rsidRPr="003020C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="009E675E" w:rsidRPr="003020C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="009E675E" w:rsidRPr="003020C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="009E675E" w:rsidRPr="003020C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="009E675E" w:rsidRPr="003020C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="009E675E" w:rsidRPr="003020C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..................................................</w:t>
      </w:r>
      <w:r w:rsidR="009E675E" w:rsidRPr="003020C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p w14:paraId="6CAAE1CD" w14:textId="77777777" w:rsidR="003020CE" w:rsidRPr="00780FCB" w:rsidRDefault="00302B04" w:rsidP="0076513A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80FC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3. </w:t>
      </w:r>
      <w:r w:rsidRPr="00780FCB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วัตถุประสงค์ของหลักสูตร (</w:t>
      </w:r>
      <w:r w:rsidRPr="00780FCB">
        <w:rPr>
          <w:rFonts w:ascii="TH SarabunPSK" w:hAnsi="TH SarabunPSK" w:cs="TH SarabunPSK"/>
          <w:b/>
          <w:bCs/>
          <w:sz w:val="32"/>
          <w:szCs w:val="32"/>
        </w:rPr>
        <w:t xml:space="preserve">Program Education Objectives, PEOs) </w:t>
      </w:r>
    </w:p>
    <w:p w14:paraId="1D74891A" w14:textId="77777777" w:rsidR="003020CE" w:rsidRPr="00780FCB" w:rsidRDefault="006A35D8" w:rsidP="003020C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780FC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1) </w:t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วัตถุประสงค์ของหลักสูตร]"/>
            </w:textInput>
          </w:ffData>
        </w:fldChar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Pr="00780FC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[วัตถุประสงค์ของหลักสูตร]</w:t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68DA7EDF" w14:textId="4D1B8581" w:rsidR="00302B04" w:rsidRPr="00780FCB" w:rsidRDefault="006A35D8" w:rsidP="003020C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780FC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2) </w:t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วัตถุประสงค์ของหลักสูตร]"/>
            </w:textInput>
          </w:ffData>
        </w:fldChar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Pr="00780FC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[วัตถุประสงค์ของหลักสูตร]</w:t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6E33C4AD" w14:textId="53B6C2D2" w:rsidR="003020CE" w:rsidRPr="00780FCB" w:rsidRDefault="003020CE" w:rsidP="00997B1A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97B1A" w:rsidRPr="00780FCB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780FC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) </w:t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วัตถุประสงค์ของหลักสูตร]"/>
            </w:textInput>
          </w:ffData>
        </w:fldChar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Pr="00780FC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[วัตถุประสงค์ของหลักสูตร]</w:t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77CA34B9" w14:textId="10FC44F8" w:rsidR="00997B1A" w:rsidRDefault="00997B1A" w:rsidP="00997B1A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80FCB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4) </w:t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วัตถุประสงค์ของหลักสูตร]"/>
            </w:textInput>
          </w:ffData>
        </w:fldChar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Pr="00780FC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[วัตถุประสงค์ของหลักสูตร]</w:t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5A129F5F" w14:textId="77777777" w:rsidR="00997B1A" w:rsidRDefault="00997B1A" w:rsidP="00997B1A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0D3DA9D" w14:textId="0E97A495" w:rsidR="00997B1A" w:rsidRPr="00997B1A" w:rsidRDefault="00997B1A" w:rsidP="00997B1A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997B1A" w:rsidRPr="00997B1A" w:rsidSect="002609B0">
          <w:headerReference w:type="default" r:id="rId11"/>
          <w:pgSz w:w="11906" w:h="16838" w:code="9"/>
          <w:pgMar w:top="1440" w:right="1440" w:bottom="1440" w:left="2160" w:header="720" w:footer="720" w:gutter="0"/>
          <w:pgNumType w:start="1"/>
          <w:cols w:space="708"/>
          <w:docGrid w:linePitch="360"/>
        </w:sectPr>
      </w:pPr>
    </w:p>
    <w:p w14:paraId="77B8B545" w14:textId="43860AB1" w:rsidR="001F50D1" w:rsidRDefault="001F50D1" w:rsidP="00796918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i/>
          <w:iCs/>
          <w:color w:val="FF0000"/>
          <w:sz w:val="32"/>
          <w:szCs w:val="32"/>
        </w:rPr>
      </w:pPr>
      <w:r w:rsidRPr="00780FC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4. </w:t>
      </w:r>
      <w:r w:rsidRPr="00780FCB">
        <w:rPr>
          <w:rFonts w:ascii="TH SarabunPSK" w:hAnsi="TH SarabunPSK" w:cs="TH SarabunPSK"/>
          <w:b/>
          <w:bCs/>
          <w:sz w:val="32"/>
          <w:szCs w:val="32"/>
          <w:cs/>
        </w:rPr>
        <w:t>ผลลัพธ์การเรียนรู้ของหลักสูตร (</w:t>
      </w:r>
      <w:r w:rsidRPr="00780FCB">
        <w:rPr>
          <w:rFonts w:ascii="TH SarabunPSK" w:hAnsi="TH SarabunPSK" w:cs="TH SarabunPSK"/>
          <w:b/>
          <w:bCs/>
          <w:sz w:val="32"/>
          <w:szCs w:val="32"/>
        </w:rPr>
        <w:t>Program Learning Outcomes: PLOs)</w:t>
      </w:r>
      <w:r w:rsidR="00E06420" w:rsidRPr="00780FC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06420" w:rsidRPr="00780FCB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(</w:t>
      </w:r>
      <w:r w:rsidR="00E06420" w:rsidRPr="00780FCB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 xml:space="preserve">ระบุสัญลักษณ์ </w:t>
      </w:r>
      <w:r w:rsidR="00E06420" w:rsidRPr="00780FCB">
        <w:rPr>
          <w:rFonts w:ascii="TH SarabunPSK" w:hAnsi="TH SarabunPSK" w:cs="TH SarabunPSK"/>
          <w:i/>
          <w:iCs/>
          <w:color w:val="FF0000"/>
          <w:sz w:val="32"/>
          <w:szCs w:val="32"/>
        </w:rPr>
        <w:sym w:font="Wingdings 2" w:char="F050"/>
      </w:r>
      <w:r w:rsidR="00E06420" w:rsidRPr="00780FCB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)</w:t>
      </w:r>
    </w:p>
    <w:p w14:paraId="23236401" w14:textId="769FA5B8" w:rsidR="005064FD" w:rsidRDefault="005064FD" w:rsidP="00796918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064F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4.1 </w:t>
      </w:r>
      <w:r w:rsidRPr="005064F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ผลลัพธ์การเรียนรู้ของ</w:t>
      </w:r>
      <w:r w:rsidRPr="005064F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หมวดวิชาศึกษาทั่วไป</w:t>
      </w:r>
    </w:p>
    <w:tbl>
      <w:tblPr>
        <w:tblStyle w:val="ac"/>
        <w:tblW w:w="14112" w:type="dxa"/>
        <w:jc w:val="center"/>
        <w:tblLook w:val="04A0" w:firstRow="1" w:lastRow="0" w:firstColumn="1" w:lastColumn="0" w:noHBand="0" w:noVBand="1"/>
      </w:tblPr>
      <w:tblGrid>
        <w:gridCol w:w="7200"/>
        <w:gridCol w:w="1728"/>
        <w:gridCol w:w="1728"/>
        <w:gridCol w:w="1728"/>
        <w:gridCol w:w="1728"/>
      </w:tblGrid>
      <w:tr w:rsidR="005064FD" w:rsidRPr="00780FCB" w14:paraId="7915AB08" w14:textId="77777777" w:rsidTr="00D37A97">
        <w:trPr>
          <w:jc w:val="center"/>
        </w:trPr>
        <w:tc>
          <w:tcPr>
            <w:tcW w:w="7200" w:type="dxa"/>
            <w:vMerge w:val="restart"/>
            <w:vAlign w:val="center"/>
          </w:tcPr>
          <w:p w14:paraId="0A058AE9" w14:textId="25EB6542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center"/>
              <w:rPr>
                <w:rFonts w:ascii="TH SarabunPSK" w:hAnsi="TH SarabunPSK" w:cs="TH SarabunPSK"/>
                <w:sz w:val="28"/>
              </w:rPr>
            </w:pPr>
            <w:r w:rsidRPr="00BA25D8">
              <w:rPr>
                <w:rFonts w:ascii="TH SarabunPSK" w:hAnsi="TH SarabunPSK" w:cs="TH SarabunPSK"/>
                <w:b/>
                <w:bCs/>
                <w:sz w:val="28"/>
                <w:cs/>
              </w:rPr>
              <w:t>ผลลัพธ์การเรียนรู้ของ</w:t>
            </w:r>
            <w:r w:rsidR="00F8652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หมวดวิชาศึกษาทั่วไป</w:t>
            </w:r>
            <w:r w:rsidRPr="00BA25D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(</w:t>
            </w:r>
            <w:r w:rsidRPr="00BA25D8">
              <w:rPr>
                <w:rFonts w:ascii="TH SarabunPSK" w:hAnsi="TH SarabunPSK" w:cs="TH SarabunPSK"/>
                <w:b/>
                <w:bCs/>
                <w:sz w:val="28"/>
              </w:rPr>
              <w:t>PLOs)</w:t>
            </w:r>
          </w:p>
        </w:tc>
        <w:tc>
          <w:tcPr>
            <w:tcW w:w="6912" w:type="dxa"/>
            <w:gridSpan w:val="4"/>
          </w:tcPr>
          <w:p w14:paraId="11AEC704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center"/>
              <w:rPr>
                <w:rFonts w:ascii="TH SarabunPSK" w:hAnsi="TH SarabunPSK" w:cs="TH SarabunPSK"/>
                <w:sz w:val="28"/>
              </w:rPr>
            </w:pPr>
            <w:r w:rsidRPr="00BA25D8">
              <w:rPr>
                <w:rFonts w:ascii="TH SarabunPSK" w:hAnsi="TH SarabunPSK" w:cs="TH SarabunPSK"/>
                <w:b/>
                <w:bCs/>
                <w:sz w:val="28"/>
                <w:cs/>
              </w:rPr>
              <w:t>ผลลัพธ์การเรียนรู้ตามเกณฑ์มาตรฐานหลักสูตร พ.ศ.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BA25D8">
              <w:rPr>
                <w:rFonts w:ascii="TH SarabunPSK" w:hAnsi="TH SarabunPSK" w:cs="TH SarabunPSK"/>
                <w:b/>
                <w:bCs/>
                <w:sz w:val="28"/>
                <w:cs/>
              </w:rPr>
              <w:t>2565</w:t>
            </w:r>
          </w:p>
        </w:tc>
      </w:tr>
      <w:tr w:rsidR="005064FD" w:rsidRPr="00780FCB" w14:paraId="41527D65" w14:textId="77777777" w:rsidTr="00D37A97">
        <w:trPr>
          <w:jc w:val="center"/>
        </w:trPr>
        <w:tc>
          <w:tcPr>
            <w:tcW w:w="7200" w:type="dxa"/>
            <w:vMerge/>
          </w:tcPr>
          <w:p w14:paraId="4F4F5627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28" w:type="dxa"/>
          </w:tcPr>
          <w:p w14:paraId="31A906F0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FCB">
              <w:rPr>
                <w:rFonts w:ascii="TH SarabunPSK" w:hAnsi="TH SarabunPSK" w:cs="TH SarabunPSK"/>
                <w:b/>
                <w:bCs/>
                <w:sz w:val="28"/>
              </w:rPr>
              <w:t xml:space="preserve">1. </w:t>
            </w:r>
            <w:r w:rsidRPr="00780FC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ความรู้</w:t>
            </w:r>
          </w:p>
        </w:tc>
        <w:tc>
          <w:tcPr>
            <w:tcW w:w="1728" w:type="dxa"/>
          </w:tcPr>
          <w:p w14:paraId="3C7BE6D3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FCB">
              <w:rPr>
                <w:rFonts w:ascii="TH SarabunPSK" w:hAnsi="TH SarabunPSK" w:cs="TH SarabunPSK"/>
                <w:b/>
                <w:bCs/>
                <w:sz w:val="28"/>
              </w:rPr>
              <w:t xml:space="preserve">2. </w:t>
            </w:r>
            <w:r w:rsidRPr="00780FC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ทักษะ</w:t>
            </w:r>
          </w:p>
        </w:tc>
        <w:tc>
          <w:tcPr>
            <w:tcW w:w="1728" w:type="dxa"/>
          </w:tcPr>
          <w:p w14:paraId="78530AFC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FCB">
              <w:rPr>
                <w:rFonts w:ascii="TH SarabunPSK" w:hAnsi="TH SarabunPSK" w:cs="TH SarabunPSK"/>
                <w:b/>
                <w:bCs/>
                <w:sz w:val="28"/>
              </w:rPr>
              <w:t xml:space="preserve">3. </w:t>
            </w:r>
            <w:r w:rsidRPr="00780FC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จริยธรรม</w:t>
            </w:r>
          </w:p>
        </w:tc>
        <w:tc>
          <w:tcPr>
            <w:tcW w:w="1728" w:type="dxa"/>
          </w:tcPr>
          <w:p w14:paraId="24D959B0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FCB">
              <w:rPr>
                <w:rFonts w:ascii="TH SarabunPSK" w:hAnsi="TH SarabunPSK" w:cs="TH SarabunPSK"/>
                <w:b/>
                <w:bCs/>
                <w:sz w:val="28"/>
              </w:rPr>
              <w:t xml:space="preserve">4. </w:t>
            </w:r>
            <w:r w:rsidRPr="00780FC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ลักษณะบุคคล</w:t>
            </w:r>
          </w:p>
        </w:tc>
      </w:tr>
      <w:tr w:rsidR="005064FD" w:rsidRPr="00780FCB" w14:paraId="577985D8" w14:textId="77777777" w:rsidTr="00D37A97">
        <w:trPr>
          <w:jc w:val="center"/>
        </w:trPr>
        <w:tc>
          <w:tcPr>
            <w:tcW w:w="7200" w:type="dxa"/>
          </w:tcPr>
          <w:p w14:paraId="14A157F9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  <w:r w:rsidRPr="00780FCB">
              <w:rPr>
                <w:rFonts w:ascii="TH SarabunPSK" w:hAnsi="TH SarabunPSK" w:cs="TH SarabunPSK"/>
                <w:sz w:val="28"/>
              </w:rPr>
              <w:t xml:space="preserve">PLO </w:t>
            </w:r>
            <w:r w:rsidRPr="00780FCB">
              <w:rPr>
                <w:rFonts w:ascii="TH SarabunPSK" w:hAnsi="TH SarabunPSK" w:cs="TH SarabunPSK"/>
                <w:sz w:val="28"/>
                <w:cs/>
              </w:rPr>
              <w:t>1</w:t>
            </w:r>
            <w:r w:rsidRPr="00780FCB">
              <w:rPr>
                <w:rFonts w:ascii="TH SarabunPSK" w:hAnsi="TH SarabunPSK" w:cs="TH SarabunPSK"/>
                <w:sz w:val="28"/>
                <w:cs/>
              </w:rPr>
              <w:tab/>
              <w:t>คิดแก้ปัญหาหรือพัฒนางานโดยบูรณาการศาสตร์ต่าง ๆ และการคิดอย่างเป็นระบบ</w:t>
            </w:r>
          </w:p>
        </w:tc>
        <w:tc>
          <w:tcPr>
            <w:tcW w:w="1728" w:type="dxa"/>
          </w:tcPr>
          <w:p w14:paraId="0CB89B7D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sym w:font="Wingdings 2" w:char="F050"/>
            </w:r>
          </w:p>
        </w:tc>
        <w:tc>
          <w:tcPr>
            <w:tcW w:w="1728" w:type="dxa"/>
          </w:tcPr>
          <w:p w14:paraId="2131CE72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sym w:font="Wingdings 2" w:char="F050"/>
            </w:r>
          </w:p>
        </w:tc>
        <w:tc>
          <w:tcPr>
            <w:tcW w:w="1728" w:type="dxa"/>
          </w:tcPr>
          <w:p w14:paraId="0EC9C28F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28" w:type="dxa"/>
          </w:tcPr>
          <w:p w14:paraId="6D39A4F0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064FD" w:rsidRPr="00780FCB" w14:paraId="474D9C7D" w14:textId="77777777" w:rsidTr="00D37A97">
        <w:trPr>
          <w:jc w:val="center"/>
        </w:trPr>
        <w:tc>
          <w:tcPr>
            <w:tcW w:w="7200" w:type="dxa"/>
          </w:tcPr>
          <w:p w14:paraId="6C1096A5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  <w:r w:rsidRPr="00780FCB">
              <w:rPr>
                <w:rFonts w:ascii="TH SarabunPSK" w:hAnsi="TH SarabunPSK" w:cs="TH SarabunPSK"/>
                <w:sz w:val="28"/>
              </w:rPr>
              <w:t xml:space="preserve">PLO </w:t>
            </w:r>
            <w:r w:rsidRPr="00780FCB">
              <w:rPr>
                <w:rFonts w:ascii="TH SarabunPSK" w:hAnsi="TH SarabunPSK" w:cs="TH SarabunPSK"/>
                <w:sz w:val="28"/>
                <w:cs/>
              </w:rPr>
              <w:t>2</w:t>
            </w:r>
            <w:r w:rsidRPr="00780FCB">
              <w:rPr>
                <w:rFonts w:ascii="TH SarabunPSK" w:hAnsi="TH SarabunPSK" w:cs="TH SarabunPSK"/>
                <w:sz w:val="28"/>
                <w:cs/>
              </w:rPr>
              <w:tab/>
              <w:t>สื่อสารผ่านรูปแบบที่หลากหลายได้อย่างเหมาะสมกับกลุ่มบุคคล และสถานการณ์</w:t>
            </w:r>
          </w:p>
        </w:tc>
        <w:tc>
          <w:tcPr>
            <w:tcW w:w="1728" w:type="dxa"/>
          </w:tcPr>
          <w:p w14:paraId="5370165A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28" w:type="dxa"/>
          </w:tcPr>
          <w:p w14:paraId="0E164F71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sym w:font="Wingdings 2" w:char="F050"/>
            </w:r>
          </w:p>
        </w:tc>
        <w:tc>
          <w:tcPr>
            <w:tcW w:w="1728" w:type="dxa"/>
          </w:tcPr>
          <w:p w14:paraId="08F2663D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28" w:type="dxa"/>
          </w:tcPr>
          <w:p w14:paraId="5648F0E0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064FD" w:rsidRPr="00780FCB" w14:paraId="5477A33E" w14:textId="77777777" w:rsidTr="00D37A97">
        <w:trPr>
          <w:jc w:val="center"/>
        </w:trPr>
        <w:tc>
          <w:tcPr>
            <w:tcW w:w="7200" w:type="dxa"/>
          </w:tcPr>
          <w:p w14:paraId="07793C75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  <w:r w:rsidRPr="00780FCB">
              <w:rPr>
                <w:rFonts w:ascii="TH SarabunPSK" w:hAnsi="TH SarabunPSK" w:cs="TH SarabunPSK"/>
                <w:sz w:val="28"/>
              </w:rPr>
              <w:t xml:space="preserve">PLO </w:t>
            </w:r>
            <w:r w:rsidRPr="00780FCB">
              <w:rPr>
                <w:rFonts w:ascii="TH SarabunPSK" w:hAnsi="TH SarabunPSK" w:cs="TH SarabunPSK"/>
                <w:sz w:val="28"/>
                <w:cs/>
              </w:rPr>
              <w:t>3</w:t>
            </w:r>
            <w:r w:rsidRPr="00780FCB">
              <w:rPr>
                <w:rFonts w:ascii="TH SarabunPSK" w:hAnsi="TH SarabunPSK" w:cs="TH SarabunPSK"/>
                <w:sz w:val="28"/>
                <w:cs/>
              </w:rPr>
              <w:tab/>
              <w:t>ใช้เทคโนโลยีและสื่อดิจิทัลอย่างรู้เท่าทัน</w:t>
            </w:r>
          </w:p>
        </w:tc>
        <w:tc>
          <w:tcPr>
            <w:tcW w:w="1728" w:type="dxa"/>
          </w:tcPr>
          <w:p w14:paraId="51110E33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28" w:type="dxa"/>
          </w:tcPr>
          <w:p w14:paraId="165A8F20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sym w:font="Wingdings 2" w:char="F050"/>
            </w:r>
          </w:p>
        </w:tc>
        <w:tc>
          <w:tcPr>
            <w:tcW w:w="1728" w:type="dxa"/>
          </w:tcPr>
          <w:p w14:paraId="2B3174E0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sym w:font="Wingdings 2" w:char="F050"/>
            </w:r>
          </w:p>
        </w:tc>
        <w:tc>
          <w:tcPr>
            <w:tcW w:w="1728" w:type="dxa"/>
          </w:tcPr>
          <w:p w14:paraId="235D7C56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064FD" w:rsidRPr="00780FCB" w14:paraId="15271730" w14:textId="77777777" w:rsidTr="00D37A97">
        <w:trPr>
          <w:jc w:val="center"/>
        </w:trPr>
        <w:tc>
          <w:tcPr>
            <w:tcW w:w="7200" w:type="dxa"/>
          </w:tcPr>
          <w:p w14:paraId="0CBE5D9D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  <w:r w:rsidRPr="00780FCB">
              <w:rPr>
                <w:rFonts w:ascii="TH SarabunPSK" w:hAnsi="TH SarabunPSK" w:cs="TH SarabunPSK"/>
                <w:sz w:val="28"/>
              </w:rPr>
              <w:t xml:space="preserve">PLO </w:t>
            </w:r>
            <w:r w:rsidRPr="00780FCB">
              <w:rPr>
                <w:rFonts w:ascii="TH SarabunPSK" w:hAnsi="TH SarabunPSK" w:cs="TH SarabunPSK"/>
                <w:sz w:val="28"/>
                <w:cs/>
              </w:rPr>
              <w:t>4</w:t>
            </w:r>
            <w:r w:rsidRPr="00780FCB">
              <w:rPr>
                <w:rFonts w:ascii="TH SarabunPSK" w:hAnsi="TH SarabunPSK" w:cs="TH SarabunPSK"/>
                <w:sz w:val="28"/>
                <w:cs/>
              </w:rPr>
              <w:tab/>
              <w:t>มีจิตสาธารณะ เป็นพลเมืองที่เข้มแข็งและมีคุณค่าของสังคม</w:t>
            </w:r>
          </w:p>
        </w:tc>
        <w:tc>
          <w:tcPr>
            <w:tcW w:w="1728" w:type="dxa"/>
          </w:tcPr>
          <w:p w14:paraId="7E1A0C93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28" w:type="dxa"/>
          </w:tcPr>
          <w:p w14:paraId="48615A9D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28" w:type="dxa"/>
          </w:tcPr>
          <w:p w14:paraId="59DE1293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sym w:font="Wingdings 2" w:char="F050"/>
            </w:r>
          </w:p>
        </w:tc>
        <w:tc>
          <w:tcPr>
            <w:tcW w:w="1728" w:type="dxa"/>
          </w:tcPr>
          <w:p w14:paraId="377B6D91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sym w:font="Wingdings 2" w:char="F050"/>
            </w:r>
          </w:p>
        </w:tc>
      </w:tr>
      <w:tr w:rsidR="005064FD" w:rsidRPr="00780FCB" w14:paraId="210E0C1C" w14:textId="77777777" w:rsidTr="00D37A97">
        <w:trPr>
          <w:jc w:val="center"/>
        </w:trPr>
        <w:tc>
          <w:tcPr>
            <w:tcW w:w="7200" w:type="dxa"/>
          </w:tcPr>
          <w:p w14:paraId="17B1592B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  <w:r w:rsidRPr="00780FCB">
              <w:rPr>
                <w:rFonts w:ascii="TH SarabunPSK" w:hAnsi="TH SarabunPSK" w:cs="TH SarabunPSK"/>
                <w:sz w:val="28"/>
              </w:rPr>
              <w:t xml:space="preserve">PLO </w:t>
            </w:r>
            <w:r w:rsidRPr="00780FCB">
              <w:rPr>
                <w:rFonts w:ascii="TH SarabunPSK" w:hAnsi="TH SarabunPSK" w:cs="TH SarabunPSK"/>
                <w:sz w:val="28"/>
                <w:cs/>
              </w:rPr>
              <w:t>5</w:t>
            </w:r>
            <w:r w:rsidRPr="00780FCB">
              <w:rPr>
                <w:rFonts w:ascii="TH SarabunPSK" w:hAnsi="TH SarabunPSK" w:cs="TH SarabunPSK"/>
                <w:sz w:val="28"/>
                <w:cs/>
              </w:rPr>
              <w:tab/>
              <w:t>ใฝ่รู้ รู้เท่าทันการเปลี่ยนแปลง และพัฒนาตนเองอย่างต่อเนื่อง</w:t>
            </w:r>
          </w:p>
        </w:tc>
        <w:tc>
          <w:tcPr>
            <w:tcW w:w="1728" w:type="dxa"/>
          </w:tcPr>
          <w:p w14:paraId="09B67A1A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28" w:type="dxa"/>
          </w:tcPr>
          <w:p w14:paraId="3876E2C1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28" w:type="dxa"/>
          </w:tcPr>
          <w:p w14:paraId="43E5DF81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28" w:type="dxa"/>
          </w:tcPr>
          <w:p w14:paraId="64BC2616" w14:textId="77777777" w:rsidR="005064FD" w:rsidRPr="00780FCB" w:rsidRDefault="005064FD" w:rsidP="00D37A9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sym w:font="Wingdings 2" w:char="F050"/>
            </w:r>
          </w:p>
        </w:tc>
      </w:tr>
    </w:tbl>
    <w:p w14:paraId="36ADB797" w14:textId="77777777" w:rsidR="005064FD" w:rsidRDefault="005064FD" w:rsidP="00796918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1BAC9F0" w14:textId="30D8E417" w:rsidR="005064FD" w:rsidRPr="005064FD" w:rsidRDefault="005064FD" w:rsidP="00796918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064F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4.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Pr="005064F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5064F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ผลลัพธ์การเรียนรู้ของ</w:t>
      </w:r>
      <w:r w:rsidRPr="005064F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หมวดวิชา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เฉพาะ</w:t>
      </w:r>
    </w:p>
    <w:tbl>
      <w:tblPr>
        <w:tblStyle w:val="ac"/>
        <w:tblW w:w="14112" w:type="dxa"/>
        <w:jc w:val="center"/>
        <w:tblLook w:val="04A0" w:firstRow="1" w:lastRow="0" w:firstColumn="1" w:lastColumn="0" w:noHBand="0" w:noVBand="1"/>
      </w:tblPr>
      <w:tblGrid>
        <w:gridCol w:w="7200"/>
        <w:gridCol w:w="1728"/>
        <w:gridCol w:w="1728"/>
        <w:gridCol w:w="1728"/>
        <w:gridCol w:w="1728"/>
      </w:tblGrid>
      <w:tr w:rsidR="002D5074" w:rsidRPr="00780FCB" w14:paraId="4CBB6DD2" w14:textId="77777777" w:rsidTr="002D5074">
        <w:trPr>
          <w:trHeight w:val="367"/>
          <w:tblHeader/>
          <w:jc w:val="center"/>
        </w:trPr>
        <w:tc>
          <w:tcPr>
            <w:tcW w:w="7200" w:type="dxa"/>
            <w:vMerge w:val="restart"/>
            <w:vAlign w:val="center"/>
          </w:tcPr>
          <w:p w14:paraId="31C522BE" w14:textId="1402B5EE" w:rsidR="002D5074" w:rsidRPr="00780FCB" w:rsidRDefault="002D5074" w:rsidP="002D5074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A25D8">
              <w:rPr>
                <w:rFonts w:ascii="TH SarabunPSK" w:hAnsi="TH SarabunPSK" w:cs="TH SarabunPSK"/>
                <w:b/>
                <w:bCs/>
                <w:sz w:val="28"/>
                <w:cs/>
              </w:rPr>
              <w:t>ผลลัพธ์การเรียนรู้ของ</w:t>
            </w:r>
            <w:r w:rsidR="005064F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หมวดวิชาเฉพาะ</w:t>
            </w:r>
            <w:r w:rsidRPr="00BA25D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(</w:t>
            </w:r>
            <w:r w:rsidRPr="00BA25D8">
              <w:rPr>
                <w:rFonts w:ascii="TH SarabunPSK" w:hAnsi="TH SarabunPSK" w:cs="TH SarabunPSK"/>
                <w:b/>
                <w:bCs/>
                <w:sz w:val="28"/>
              </w:rPr>
              <w:t>PLOs)</w:t>
            </w:r>
          </w:p>
        </w:tc>
        <w:tc>
          <w:tcPr>
            <w:tcW w:w="6912" w:type="dxa"/>
            <w:gridSpan w:val="4"/>
          </w:tcPr>
          <w:p w14:paraId="7864C3E0" w14:textId="24EDEDE5" w:rsidR="002D5074" w:rsidRPr="00780FCB" w:rsidRDefault="002D5074" w:rsidP="00997B1A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A25D8">
              <w:rPr>
                <w:rFonts w:ascii="TH SarabunPSK" w:hAnsi="TH SarabunPSK" w:cs="TH SarabunPSK"/>
                <w:b/>
                <w:bCs/>
                <w:sz w:val="28"/>
                <w:cs/>
              </w:rPr>
              <w:t>ผลลัพธ์การเรียนรู้ตามเกณฑ์มาตรฐานหลักสูตร พ.ศ.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BA25D8">
              <w:rPr>
                <w:rFonts w:ascii="TH SarabunPSK" w:hAnsi="TH SarabunPSK" w:cs="TH SarabunPSK"/>
                <w:b/>
                <w:bCs/>
                <w:sz w:val="28"/>
                <w:cs/>
              </w:rPr>
              <w:t>2565</w:t>
            </w:r>
          </w:p>
        </w:tc>
      </w:tr>
      <w:tr w:rsidR="002D5074" w:rsidRPr="00780FCB" w14:paraId="13797E16" w14:textId="77777777" w:rsidTr="00FF4FF7">
        <w:trPr>
          <w:trHeight w:val="367"/>
          <w:tblHeader/>
          <w:jc w:val="center"/>
        </w:trPr>
        <w:tc>
          <w:tcPr>
            <w:tcW w:w="7200" w:type="dxa"/>
            <w:vMerge/>
          </w:tcPr>
          <w:p w14:paraId="6D566FB6" w14:textId="77777777" w:rsidR="002D5074" w:rsidRPr="00780FCB" w:rsidRDefault="002D5074" w:rsidP="00FF4FF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728" w:type="dxa"/>
          </w:tcPr>
          <w:p w14:paraId="28087A4D" w14:textId="49E3CCF8" w:rsidR="002D5074" w:rsidRPr="00780FCB" w:rsidRDefault="002D5074" w:rsidP="00FF4FF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FCB">
              <w:rPr>
                <w:rFonts w:ascii="TH SarabunPSK" w:hAnsi="TH SarabunPSK" w:cs="TH SarabunPSK"/>
                <w:b/>
                <w:bCs/>
                <w:sz w:val="28"/>
              </w:rPr>
              <w:t xml:space="preserve">1. </w:t>
            </w:r>
            <w:r w:rsidRPr="00780FC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ความรู้</w:t>
            </w:r>
          </w:p>
        </w:tc>
        <w:tc>
          <w:tcPr>
            <w:tcW w:w="1728" w:type="dxa"/>
          </w:tcPr>
          <w:p w14:paraId="6848A613" w14:textId="433B1405" w:rsidR="002D5074" w:rsidRPr="00780FCB" w:rsidRDefault="002D5074" w:rsidP="00FF4FF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FCB">
              <w:rPr>
                <w:rFonts w:ascii="TH SarabunPSK" w:hAnsi="TH SarabunPSK" w:cs="TH SarabunPSK"/>
                <w:b/>
                <w:bCs/>
                <w:sz w:val="28"/>
              </w:rPr>
              <w:t xml:space="preserve">2. </w:t>
            </w:r>
            <w:r w:rsidRPr="00780FC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ทักษะ</w:t>
            </w:r>
          </w:p>
        </w:tc>
        <w:tc>
          <w:tcPr>
            <w:tcW w:w="1728" w:type="dxa"/>
          </w:tcPr>
          <w:p w14:paraId="46181965" w14:textId="4C7BDA0F" w:rsidR="002D5074" w:rsidRPr="00780FCB" w:rsidRDefault="002D5074" w:rsidP="00FF4FF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FCB">
              <w:rPr>
                <w:rFonts w:ascii="TH SarabunPSK" w:hAnsi="TH SarabunPSK" w:cs="TH SarabunPSK"/>
                <w:b/>
                <w:bCs/>
                <w:sz w:val="28"/>
              </w:rPr>
              <w:t xml:space="preserve">3. </w:t>
            </w:r>
            <w:r w:rsidRPr="00780FC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จริยธรรม</w:t>
            </w:r>
          </w:p>
        </w:tc>
        <w:tc>
          <w:tcPr>
            <w:tcW w:w="1728" w:type="dxa"/>
          </w:tcPr>
          <w:p w14:paraId="25930026" w14:textId="46694DE9" w:rsidR="002D5074" w:rsidRPr="00780FCB" w:rsidRDefault="002D5074" w:rsidP="00FF4FF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FCB">
              <w:rPr>
                <w:rFonts w:ascii="TH SarabunPSK" w:hAnsi="TH SarabunPSK" w:cs="TH SarabunPSK"/>
                <w:b/>
                <w:bCs/>
                <w:sz w:val="28"/>
              </w:rPr>
              <w:t xml:space="preserve">4. </w:t>
            </w:r>
            <w:r w:rsidRPr="00780FC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ลักษณะบุคคล</w:t>
            </w:r>
          </w:p>
        </w:tc>
      </w:tr>
      <w:tr w:rsidR="00FF4FF7" w:rsidRPr="00780FCB" w14:paraId="666F62B7" w14:textId="4B959071" w:rsidTr="00FF4FF7">
        <w:trPr>
          <w:jc w:val="center"/>
        </w:trPr>
        <w:tc>
          <w:tcPr>
            <w:tcW w:w="7200" w:type="dxa"/>
          </w:tcPr>
          <w:p w14:paraId="704FB457" w14:textId="24823A82" w:rsidR="00FF4FF7" w:rsidRPr="00780FCB" w:rsidRDefault="00FF4FF7" w:rsidP="00FF4FF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  <w:r w:rsidRPr="00780FCB">
              <w:rPr>
                <w:rFonts w:ascii="TH SarabunPSK" w:hAnsi="TH SarabunPSK" w:cs="TH SarabunPSK"/>
                <w:sz w:val="28"/>
              </w:rPr>
              <w:t xml:space="preserve">PLO </w:t>
            </w:r>
            <w:r w:rsidRPr="00780FCB">
              <w:rPr>
                <w:rFonts w:ascii="TH SarabunPSK" w:hAnsi="TH SarabunPSK" w:cs="TH SarabunPSK"/>
                <w:sz w:val="28"/>
                <w:cs/>
              </w:rPr>
              <w:t>1</w:t>
            </w:r>
            <w:r w:rsidRPr="00780FCB">
              <w:rPr>
                <w:rFonts w:ascii="TH SarabunPSK" w:hAnsi="TH SarabunPSK" w:cs="TH SarabunPSK"/>
                <w:sz w:val="28"/>
                <w:cs/>
              </w:rPr>
              <w:tab/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ะบุความสามารถที่ต้องการให้เกิดกับผู้เรียนเมื่อ &quot;สำเร็จการศึกษา&quot;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ระบุความสามารถที่ต้องการให้เกิดกับผู้เรียนเมื่อ "สำเร็จการศึกษา"]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28" w:type="dxa"/>
          </w:tcPr>
          <w:p w14:paraId="5CAB3E7F" w14:textId="77777777" w:rsidR="00FF4FF7" w:rsidRPr="00780FCB" w:rsidRDefault="00FF4FF7" w:rsidP="00FF4FF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28" w:type="dxa"/>
          </w:tcPr>
          <w:p w14:paraId="04A909FA" w14:textId="77777777" w:rsidR="00FF4FF7" w:rsidRPr="00780FCB" w:rsidRDefault="00FF4FF7" w:rsidP="00FF4FF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28" w:type="dxa"/>
          </w:tcPr>
          <w:p w14:paraId="393172F0" w14:textId="77777777" w:rsidR="00FF4FF7" w:rsidRPr="00780FCB" w:rsidRDefault="00FF4FF7" w:rsidP="00FF4FF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28" w:type="dxa"/>
          </w:tcPr>
          <w:p w14:paraId="43D32F85" w14:textId="77777777" w:rsidR="00FF4FF7" w:rsidRPr="00780FCB" w:rsidRDefault="00FF4FF7" w:rsidP="00FF4FF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FF4FF7" w:rsidRPr="00780FCB" w14:paraId="26A4FC38" w14:textId="17D2CD72" w:rsidTr="00FF4FF7">
        <w:trPr>
          <w:jc w:val="center"/>
        </w:trPr>
        <w:tc>
          <w:tcPr>
            <w:tcW w:w="7200" w:type="dxa"/>
          </w:tcPr>
          <w:p w14:paraId="5A2AF84C" w14:textId="5E2E304A" w:rsidR="00FF4FF7" w:rsidRPr="00780FCB" w:rsidRDefault="00FF4FF7" w:rsidP="00FF4FF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  <w:r w:rsidRPr="00780FCB">
              <w:rPr>
                <w:rFonts w:ascii="TH SarabunPSK" w:hAnsi="TH SarabunPSK" w:cs="TH SarabunPSK"/>
                <w:sz w:val="28"/>
              </w:rPr>
              <w:t>PLO</w:t>
            </w:r>
            <w:r w:rsidR="00F148D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780FCB">
              <w:rPr>
                <w:rFonts w:ascii="TH SarabunPSK" w:hAnsi="TH SarabunPSK" w:cs="TH SarabunPSK"/>
                <w:sz w:val="28"/>
                <w:cs/>
              </w:rPr>
              <w:t>2</w:t>
            </w:r>
            <w:r w:rsidRPr="00780FCB">
              <w:rPr>
                <w:rFonts w:ascii="TH SarabunPSK" w:hAnsi="TH SarabunPSK" w:cs="TH SarabunPSK"/>
                <w:sz w:val="28"/>
                <w:cs/>
              </w:rPr>
              <w:tab/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ะบุความสามารถที่ต้องการให้เกิดกับผู้เรียนเมื่อ &quot;สำเร็จการศึกษา&quot;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ระบุความสามารถที่ต้องการให้เกิดกับผู้เรียนเมื่อ "สำเร็จการศึกษา"]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28" w:type="dxa"/>
          </w:tcPr>
          <w:p w14:paraId="21A8FC08" w14:textId="77777777" w:rsidR="00FF4FF7" w:rsidRPr="00780FCB" w:rsidRDefault="00FF4FF7" w:rsidP="00FF4FF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28" w:type="dxa"/>
          </w:tcPr>
          <w:p w14:paraId="1A99E065" w14:textId="77777777" w:rsidR="00FF4FF7" w:rsidRPr="00780FCB" w:rsidRDefault="00FF4FF7" w:rsidP="00FF4FF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28" w:type="dxa"/>
          </w:tcPr>
          <w:p w14:paraId="31EECBAA" w14:textId="77777777" w:rsidR="00FF4FF7" w:rsidRPr="00780FCB" w:rsidRDefault="00FF4FF7" w:rsidP="00FF4FF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28" w:type="dxa"/>
          </w:tcPr>
          <w:p w14:paraId="0D2056E0" w14:textId="77777777" w:rsidR="00FF4FF7" w:rsidRPr="00780FCB" w:rsidRDefault="00FF4FF7" w:rsidP="00FF4FF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FF4FF7" w:rsidRPr="00BA25D8" w14:paraId="3D4F8C8F" w14:textId="2CB1754A" w:rsidTr="00FF4FF7">
        <w:trPr>
          <w:jc w:val="center"/>
        </w:trPr>
        <w:tc>
          <w:tcPr>
            <w:tcW w:w="7200" w:type="dxa"/>
          </w:tcPr>
          <w:p w14:paraId="226CA758" w14:textId="2CFF6D50" w:rsidR="00FF4FF7" w:rsidRPr="00780FCB" w:rsidRDefault="00FF4FF7" w:rsidP="00FF4FF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  <w:r w:rsidRPr="00780FCB">
              <w:rPr>
                <w:rFonts w:ascii="TH SarabunPSK" w:hAnsi="TH SarabunPSK" w:cs="TH SarabunPSK"/>
                <w:sz w:val="28"/>
              </w:rPr>
              <w:t>PLO</w:t>
            </w:r>
            <w:r w:rsidR="00F148D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F148D2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3</w:t>
            </w:r>
            <w:r w:rsidRPr="00780FCB">
              <w:rPr>
                <w:rFonts w:ascii="TH SarabunPSK" w:hAnsi="TH SarabunPSK" w:cs="TH SarabunPSK"/>
                <w:sz w:val="28"/>
                <w:cs/>
              </w:rPr>
              <w:tab/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ะบุความสามารถที่ต้องการให้เกิดกับผู้เรียนเมื่อ &quot;สำเร็จการศึกษา&quot;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ระบุความสามารถที่ต้องการให้เกิดกับผู้เรียนเมื่อ "สำเร็จการศึกษา"]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28" w:type="dxa"/>
          </w:tcPr>
          <w:p w14:paraId="3378E61A" w14:textId="77777777" w:rsidR="00FF4FF7" w:rsidRPr="00965A30" w:rsidRDefault="00FF4FF7" w:rsidP="00FF4FF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28" w:type="dxa"/>
          </w:tcPr>
          <w:p w14:paraId="35A5E474" w14:textId="77777777" w:rsidR="00FF4FF7" w:rsidRPr="00965A30" w:rsidRDefault="00FF4FF7" w:rsidP="00FF4FF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28" w:type="dxa"/>
          </w:tcPr>
          <w:p w14:paraId="1C039D2C" w14:textId="77777777" w:rsidR="00FF4FF7" w:rsidRPr="00965A30" w:rsidRDefault="00FF4FF7" w:rsidP="00FF4FF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28" w:type="dxa"/>
          </w:tcPr>
          <w:p w14:paraId="2EED6E47" w14:textId="77777777" w:rsidR="00FF4FF7" w:rsidRPr="00965A30" w:rsidRDefault="00FF4FF7" w:rsidP="00FF4FF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F148D2" w:rsidRPr="00BA25D8" w14:paraId="2685924D" w14:textId="77777777" w:rsidTr="00FF4FF7">
        <w:trPr>
          <w:jc w:val="center"/>
        </w:trPr>
        <w:tc>
          <w:tcPr>
            <w:tcW w:w="7200" w:type="dxa"/>
          </w:tcPr>
          <w:p w14:paraId="19D0DC30" w14:textId="5E115527" w:rsidR="00F148D2" w:rsidRPr="00780FCB" w:rsidRDefault="00F148D2" w:rsidP="00FF4FF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  <w:r w:rsidRPr="00780FCB">
              <w:rPr>
                <w:rFonts w:ascii="TH SarabunPSK" w:hAnsi="TH SarabunPSK" w:cs="TH SarabunPSK"/>
                <w:sz w:val="28"/>
              </w:rPr>
              <w:t>PLO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...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  <w:r w:rsidRPr="00780FCB">
              <w:rPr>
                <w:rFonts w:ascii="TH SarabunPSK" w:hAnsi="TH SarabunPSK" w:cs="TH SarabunPSK"/>
                <w:sz w:val="28"/>
                <w:cs/>
              </w:rPr>
              <w:tab/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ะบุความสามารถที่ต้องการให้เกิดกับผู้เรียนเมื่อ &quot;สำเร็จการศึกษา&quot;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ระบุความสามารถที่ต้องการให้เกิดกับผู้เรียนเมื่อ "สำเร็จการศึกษา"]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28" w:type="dxa"/>
          </w:tcPr>
          <w:p w14:paraId="7C9BCB97" w14:textId="77777777" w:rsidR="00F148D2" w:rsidRPr="00965A30" w:rsidRDefault="00F148D2" w:rsidP="00FF4FF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28" w:type="dxa"/>
          </w:tcPr>
          <w:p w14:paraId="7FDE5BDC" w14:textId="77777777" w:rsidR="00F148D2" w:rsidRPr="00965A30" w:rsidRDefault="00F148D2" w:rsidP="00FF4FF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28" w:type="dxa"/>
          </w:tcPr>
          <w:p w14:paraId="1076F871" w14:textId="77777777" w:rsidR="00F148D2" w:rsidRPr="00965A30" w:rsidRDefault="00F148D2" w:rsidP="00FF4FF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28" w:type="dxa"/>
          </w:tcPr>
          <w:p w14:paraId="3F25C1B8" w14:textId="77777777" w:rsidR="00F148D2" w:rsidRPr="00965A30" w:rsidRDefault="00F148D2" w:rsidP="00FF4FF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  <w:tr w:rsidR="00F148D2" w:rsidRPr="00BA25D8" w14:paraId="4E9B0E21" w14:textId="77777777" w:rsidTr="00FF4FF7">
        <w:trPr>
          <w:jc w:val="center"/>
        </w:trPr>
        <w:tc>
          <w:tcPr>
            <w:tcW w:w="7200" w:type="dxa"/>
          </w:tcPr>
          <w:p w14:paraId="34F8FC19" w14:textId="59FC90C2" w:rsidR="00F148D2" w:rsidRPr="00780FCB" w:rsidRDefault="00F148D2" w:rsidP="00FF4FF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  <w:r w:rsidRPr="00780FCB">
              <w:rPr>
                <w:rFonts w:ascii="TH SarabunPSK" w:hAnsi="TH SarabunPSK" w:cs="TH SarabunPSK"/>
                <w:sz w:val="28"/>
              </w:rPr>
              <w:t>PLO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...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  <w:r w:rsidRPr="00780FCB">
              <w:rPr>
                <w:rFonts w:ascii="TH SarabunPSK" w:hAnsi="TH SarabunPSK" w:cs="TH SarabunPSK"/>
                <w:sz w:val="28"/>
                <w:cs/>
              </w:rPr>
              <w:tab/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ะบุความสามารถที่ต้องการให้เกิดกับผู้เรียนเมื่อ &quot;สำเร็จการศึกษา&quot;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ระบุความสามารถที่ต้องการให้เกิดกับผู้เรียนเมื่อ "สำเร็จการศึกษา"]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28" w:type="dxa"/>
          </w:tcPr>
          <w:p w14:paraId="4EEC27EB" w14:textId="77777777" w:rsidR="00F148D2" w:rsidRPr="00965A30" w:rsidRDefault="00F148D2" w:rsidP="00FF4FF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28" w:type="dxa"/>
          </w:tcPr>
          <w:p w14:paraId="54C43E3B" w14:textId="77777777" w:rsidR="00F148D2" w:rsidRPr="00965A30" w:rsidRDefault="00F148D2" w:rsidP="00FF4FF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28" w:type="dxa"/>
          </w:tcPr>
          <w:p w14:paraId="079451CD" w14:textId="77777777" w:rsidR="00F148D2" w:rsidRPr="00965A30" w:rsidRDefault="00F148D2" w:rsidP="00FF4FF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28" w:type="dxa"/>
          </w:tcPr>
          <w:p w14:paraId="6012DC52" w14:textId="77777777" w:rsidR="00F148D2" w:rsidRPr="00965A30" w:rsidRDefault="00F148D2" w:rsidP="00FF4FF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53C555D9" w14:textId="3E37A829" w:rsidR="003D76A9" w:rsidRDefault="003D76A9" w:rsidP="000A57D5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14:paraId="5004B20C" w14:textId="547B4092" w:rsidR="00E06420" w:rsidRPr="00780FCB" w:rsidRDefault="005A406D" w:rsidP="000A57D5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780FC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5. </w:t>
      </w:r>
      <w:r w:rsidRPr="00780FCB">
        <w:rPr>
          <w:rFonts w:ascii="TH SarabunPSK" w:hAnsi="TH SarabunPSK" w:cs="TH SarabunPSK"/>
          <w:b/>
          <w:bCs/>
          <w:sz w:val="32"/>
          <w:szCs w:val="32"/>
          <w:cs/>
        </w:rPr>
        <w:t>ผลลัพธ์การเรียนรู้รายชั้นปี (</w:t>
      </w:r>
      <w:r w:rsidRPr="00780FCB">
        <w:rPr>
          <w:rFonts w:ascii="TH SarabunPSK" w:hAnsi="TH SarabunPSK" w:cs="TH SarabunPSK"/>
          <w:b/>
          <w:bCs/>
          <w:sz w:val="32"/>
          <w:szCs w:val="32"/>
        </w:rPr>
        <w:t>Year Learning Outcomes, YLOs)</w:t>
      </w:r>
      <w:r w:rsidR="00C720ED" w:rsidRPr="00780FC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720ED" w:rsidRPr="00780FCB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(</w:t>
      </w:r>
      <w:r w:rsidR="00C720ED" w:rsidRPr="00780FCB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 xml:space="preserve">ระบุสัญลักษณ์ </w:t>
      </w:r>
      <w:r w:rsidR="00C720ED" w:rsidRPr="00780FCB">
        <w:rPr>
          <w:rFonts w:ascii="TH SarabunPSK" w:hAnsi="TH SarabunPSK" w:cs="TH SarabunPSK"/>
          <w:i/>
          <w:iCs/>
          <w:color w:val="FF0000"/>
          <w:sz w:val="32"/>
          <w:szCs w:val="32"/>
        </w:rPr>
        <w:sym w:font="Wingdings 2" w:char="F050"/>
      </w:r>
      <w:r w:rsidR="00C720ED" w:rsidRPr="00780FCB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)</w:t>
      </w:r>
    </w:p>
    <w:tbl>
      <w:tblPr>
        <w:tblStyle w:val="ac"/>
        <w:tblW w:w="14112" w:type="dxa"/>
        <w:jc w:val="center"/>
        <w:tblLook w:val="04A0" w:firstRow="1" w:lastRow="0" w:firstColumn="1" w:lastColumn="0" w:noHBand="0" w:noVBand="1"/>
      </w:tblPr>
      <w:tblGrid>
        <w:gridCol w:w="1152"/>
        <w:gridCol w:w="7200"/>
        <w:gridCol w:w="1152"/>
        <w:gridCol w:w="1152"/>
        <w:gridCol w:w="1152"/>
        <w:gridCol w:w="1152"/>
        <w:gridCol w:w="1152"/>
      </w:tblGrid>
      <w:tr w:rsidR="00F148D2" w:rsidRPr="00E06420" w14:paraId="67D3D3E9" w14:textId="77777777" w:rsidTr="003D76A9">
        <w:trPr>
          <w:tblHeader/>
          <w:jc w:val="center"/>
        </w:trPr>
        <w:tc>
          <w:tcPr>
            <w:tcW w:w="8352" w:type="dxa"/>
            <w:gridSpan w:val="2"/>
            <w:vMerge w:val="restart"/>
            <w:vAlign w:val="center"/>
          </w:tcPr>
          <w:p w14:paraId="36B7A1C5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371" w:hanging="371"/>
              <w:jc w:val="center"/>
              <w:rPr>
                <w:rFonts w:ascii="TH SarabunPSK" w:hAnsi="TH SarabunPSK" w:cs="TH SarabunPSK"/>
                <w:sz w:val="28"/>
              </w:rPr>
            </w:pPr>
            <w:bookmarkStart w:id="5" w:name="_Hlk188524930"/>
            <w:r w:rsidRPr="00E0642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ผลลัพธ์การเรียนรู้รายชั้นปี (</w:t>
            </w:r>
            <w:r w:rsidRPr="00E06420">
              <w:rPr>
                <w:rFonts w:ascii="TH SarabunPSK" w:hAnsi="TH SarabunPSK" w:cs="TH SarabunPSK"/>
                <w:b/>
                <w:bCs/>
                <w:sz w:val="28"/>
              </w:rPr>
              <w:t>Year Learning Outcomes, YLOs)</w:t>
            </w:r>
          </w:p>
        </w:tc>
        <w:tc>
          <w:tcPr>
            <w:tcW w:w="5760" w:type="dxa"/>
            <w:gridSpan w:val="5"/>
          </w:tcPr>
          <w:p w14:paraId="3DC5C999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ความเชื่อมโยงกับ</w:t>
            </w:r>
            <w:r w:rsidRPr="00E0642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ผลลัพธ์การเรียนรู้ของหลักสูตร (</w:t>
            </w:r>
            <w:r w:rsidRPr="00E06420">
              <w:rPr>
                <w:rFonts w:ascii="TH SarabunPSK" w:hAnsi="TH SarabunPSK" w:cs="TH SarabunPSK"/>
                <w:b/>
                <w:bCs/>
                <w:sz w:val="28"/>
              </w:rPr>
              <w:t>PLOs)</w:t>
            </w:r>
          </w:p>
        </w:tc>
      </w:tr>
      <w:tr w:rsidR="00F148D2" w:rsidRPr="00E06420" w14:paraId="0E84D294" w14:textId="77777777" w:rsidTr="003D76A9">
        <w:trPr>
          <w:tblHeader/>
          <w:jc w:val="center"/>
        </w:trPr>
        <w:tc>
          <w:tcPr>
            <w:tcW w:w="8352" w:type="dxa"/>
            <w:gridSpan w:val="2"/>
            <w:vMerge/>
          </w:tcPr>
          <w:p w14:paraId="44758FF9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371" w:hanging="371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6D2126BC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E06420">
              <w:rPr>
                <w:rFonts w:ascii="TH SarabunPSK" w:hAnsi="TH SarabunPSK" w:cs="TH SarabunPSK"/>
                <w:b/>
                <w:bCs/>
                <w:sz w:val="28"/>
              </w:rPr>
              <w:t>PLO 1</w:t>
            </w:r>
          </w:p>
        </w:tc>
        <w:tc>
          <w:tcPr>
            <w:tcW w:w="1152" w:type="dxa"/>
          </w:tcPr>
          <w:p w14:paraId="2BD7EDFD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E06420">
              <w:rPr>
                <w:rFonts w:ascii="TH SarabunPSK" w:hAnsi="TH SarabunPSK" w:cs="TH SarabunPSK"/>
                <w:b/>
                <w:bCs/>
                <w:sz w:val="28"/>
              </w:rPr>
              <w:t>PLO 2</w:t>
            </w:r>
          </w:p>
        </w:tc>
        <w:tc>
          <w:tcPr>
            <w:tcW w:w="1152" w:type="dxa"/>
          </w:tcPr>
          <w:p w14:paraId="15D1C7C6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E06420">
              <w:rPr>
                <w:rFonts w:ascii="TH SarabunPSK" w:hAnsi="TH SarabunPSK" w:cs="TH SarabunPSK"/>
                <w:b/>
                <w:bCs/>
                <w:sz w:val="28"/>
              </w:rPr>
              <w:t>PLO 3</w:t>
            </w:r>
          </w:p>
        </w:tc>
        <w:tc>
          <w:tcPr>
            <w:tcW w:w="1152" w:type="dxa"/>
          </w:tcPr>
          <w:p w14:paraId="2BE9A7A2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E06420">
              <w:rPr>
                <w:rFonts w:ascii="TH SarabunPSK" w:hAnsi="TH SarabunPSK" w:cs="TH SarabunPSK"/>
                <w:b/>
                <w:bCs/>
                <w:sz w:val="28"/>
              </w:rPr>
              <w:t xml:space="preserve">PLO 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"/>
                  </w:textInput>
                </w:ffData>
              </w:fldCha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52" w:type="dxa"/>
          </w:tcPr>
          <w:p w14:paraId="3DD0CE3D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E06420">
              <w:rPr>
                <w:rFonts w:ascii="TH SarabunPSK" w:hAnsi="TH SarabunPSK" w:cs="TH SarabunPSK"/>
                <w:b/>
                <w:bCs/>
                <w:sz w:val="28"/>
              </w:rPr>
              <w:t xml:space="preserve">PLO 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"/>
                  </w:textInput>
                </w:ffData>
              </w:fldCha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F148D2" w:rsidRPr="00E06420" w14:paraId="75D57427" w14:textId="77777777" w:rsidTr="00E45127">
        <w:trPr>
          <w:jc w:val="center"/>
        </w:trPr>
        <w:tc>
          <w:tcPr>
            <w:tcW w:w="1152" w:type="dxa"/>
            <w:vMerge w:val="restart"/>
          </w:tcPr>
          <w:p w14:paraId="188F3822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06420">
              <w:rPr>
                <w:rFonts w:ascii="TH SarabunPSK" w:hAnsi="TH SarabunPSK" w:cs="TH SarabunPSK"/>
                <w:b/>
                <w:bCs/>
                <w:sz w:val="28"/>
              </w:rPr>
              <w:t>YLO 1</w:t>
            </w:r>
          </w:p>
        </w:tc>
        <w:tc>
          <w:tcPr>
            <w:tcW w:w="7200" w:type="dxa"/>
          </w:tcPr>
          <w:p w14:paraId="496924F3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371" w:hanging="371"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E06420">
              <w:rPr>
                <w:rFonts w:ascii="TH SarabunPSK" w:hAnsi="TH SarabunPSK" w:cs="TH SarabunPSK"/>
                <w:sz w:val="28"/>
                <w:cs/>
              </w:rPr>
              <w:t xml:space="preserve">1.1 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ด้านความรู้]"/>
                  </w:textInput>
                </w:ffData>
              </w:fldCha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[ด้านความรู้]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52" w:type="dxa"/>
          </w:tcPr>
          <w:p w14:paraId="61BB6BBF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6E2166AF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126D41C9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04817964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761A9BBC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148D2" w:rsidRPr="00E06420" w14:paraId="0B98C4C4" w14:textId="77777777" w:rsidTr="00E45127">
        <w:trPr>
          <w:jc w:val="center"/>
        </w:trPr>
        <w:tc>
          <w:tcPr>
            <w:tcW w:w="1152" w:type="dxa"/>
            <w:vMerge/>
          </w:tcPr>
          <w:p w14:paraId="18D5FBEC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200" w:type="dxa"/>
          </w:tcPr>
          <w:p w14:paraId="642E5B08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371" w:hanging="371"/>
              <w:jc w:val="thaiDistribute"/>
              <w:rPr>
                <w:rFonts w:ascii="TH SarabunPSK" w:hAnsi="TH SarabunPSK" w:cs="TH SarabunPSK"/>
                <w:sz w:val="28"/>
              </w:rPr>
            </w:pPr>
            <w:r w:rsidRPr="00E06420">
              <w:rPr>
                <w:rFonts w:ascii="TH SarabunPSK" w:hAnsi="TH SarabunPSK" w:cs="TH SarabunPSK"/>
                <w:sz w:val="28"/>
                <w:cs/>
              </w:rPr>
              <w:t xml:space="preserve">1.2 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ด้านทักษะ]"/>
                  </w:textInput>
                </w:ffData>
              </w:fldCha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[ด้านทักษะ]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52" w:type="dxa"/>
          </w:tcPr>
          <w:p w14:paraId="61673AFD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504EEA21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7E78D53E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7C99A2E1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2D0A9F94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148D2" w:rsidRPr="00E06420" w14:paraId="35103695" w14:textId="77777777" w:rsidTr="00E45127">
        <w:trPr>
          <w:jc w:val="center"/>
        </w:trPr>
        <w:tc>
          <w:tcPr>
            <w:tcW w:w="1152" w:type="dxa"/>
            <w:vMerge/>
          </w:tcPr>
          <w:p w14:paraId="7EC13810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200" w:type="dxa"/>
          </w:tcPr>
          <w:p w14:paraId="5590CC1A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371" w:hanging="371"/>
              <w:jc w:val="thaiDistribute"/>
              <w:rPr>
                <w:rFonts w:ascii="TH SarabunPSK" w:hAnsi="TH SarabunPSK" w:cs="TH SarabunPSK"/>
                <w:sz w:val="28"/>
              </w:rPr>
            </w:pPr>
            <w:r w:rsidRPr="00E06420">
              <w:rPr>
                <w:rFonts w:ascii="TH SarabunPSK" w:hAnsi="TH SarabunPSK" w:cs="TH SarabunPSK"/>
                <w:sz w:val="28"/>
                <w:cs/>
              </w:rPr>
              <w:t xml:space="preserve">1.3 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ด้านจริยธรรม]"/>
                  </w:textInput>
                </w:ffData>
              </w:fldCha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[ด้านจริยธรรม]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52" w:type="dxa"/>
          </w:tcPr>
          <w:p w14:paraId="2EF2D8E3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35775555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3E1161B1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3BDD858A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3C58C87D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148D2" w:rsidRPr="00E06420" w14:paraId="0229CF90" w14:textId="77777777" w:rsidTr="00E45127">
        <w:trPr>
          <w:jc w:val="center"/>
        </w:trPr>
        <w:tc>
          <w:tcPr>
            <w:tcW w:w="1152" w:type="dxa"/>
            <w:vMerge/>
          </w:tcPr>
          <w:p w14:paraId="4A0ABD6E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200" w:type="dxa"/>
          </w:tcPr>
          <w:p w14:paraId="191213DC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371" w:hanging="371"/>
              <w:jc w:val="thaiDistribute"/>
              <w:rPr>
                <w:rFonts w:ascii="TH SarabunPSK" w:hAnsi="TH SarabunPSK" w:cs="TH SarabunPSK"/>
                <w:sz w:val="28"/>
              </w:rPr>
            </w:pPr>
            <w:r w:rsidRPr="00E06420">
              <w:rPr>
                <w:rFonts w:ascii="TH SarabunPSK" w:hAnsi="TH SarabunPSK" w:cs="TH SarabunPSK"/>
                <w:sz w:val="28"/>
                <w:cs/>
              </w:rPr>
              <w:t xml:space="preserve">1.4 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ด้านลักษณะบุคคล]"/>
                  </w:textInput>
                </w:ffData>
              </w:fldCha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[ด้านลักษณะบุคคล]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52" w:type="dxa"/>
          </w:tcPr>
          <w:p w14:paraId="65908BCD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7550301B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20526695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143635D4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7EBBB55E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148D2" w:rsidRPr="00E06420" w14:paraId="144DB241" w14:textId="77777777" w:rsidTr="00E45127">
        <w:trPr>
          <w:jc w:val="center"/>
        </w:trPr>
        <w:tc>
          <w:tcPr>
            <w:tcW w:w="1152" w:type="dxa"/>
            <w:vMerge w:val="restart"/>
          </w:tcPr>
          <w:p w14:paraId="190C76E5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06420">
              <w:rPr>
                <w:rFonts w:ascii="TH SarabunPSK" w:hAnsi="TH SarabunPSK" w:cs="TH SarabunPSK"/>
                <w:b/>
                <w:bCs/>
                <w:sz w:val="28"/>
              </w:rPr>
              <w:t>YLO 2</w:t>
            </w:r>
          </w:p>
        </w:tc>
        <w:tc>
          <w:tcPr>
            <w:tcW w:w="7200" w:type="dxa"/>
          </w:tcPr>
          <w:p w14:paraId="0E39EFC9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371" w:hanging="371"/>
              <w:jc w:val="thaiDistribute"/>
              <w:rPr>
                <w:rFonts w:ascii="TH SarabunPSK" w:hAnsi="TH SarabunPSK" w:cs="TH SarabunPSK"/>
                <w:sz w:val="28"/>
              </w:rPr>
            </w:pPr>
            <w:r w:rsidRPr="00E06420">
              <w:rPr>
                <w:rFonts w:ascii="TH SarabunPSK" w:hAnsi="TH SarabunPSK" w:cs="TH SarabunPSK"/>
                <w:sz w:val="28"/>
                <w:cs/>
              </w:rPr>
              <w:t xml:space="preserve">2.1 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ด้านความรู้]"/>
                  </w:textInput>
                </w:ffData>
              </w:fldCha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[ด้านความรู้]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52" w:type="dxa"/>
          </w:tcPr>
          <w:p w14:paraId="5FB0AC2A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17C99F4D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2CF110DC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37209121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776C6438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148D2" w:rsidRPr="00E06420" w14:paraId="2FE7FA1F" w14:textId="77777777" w:rsidTr="00E45127">
        <w:trPr>
          <w:jc w:val="center"/>
        </w:trPr>
        <w:tc>
          <w:tcPr>
            <w:tcW w:w="1152" w:type="dxa"/>
            <w:vMerge/>
          </w:tcPr>
          <w:p w14:paraId="03BC2F79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200" w:type="dxa"/>
          </w:tcPr>
          <w:p w14:paraId="6575EFD9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371" w:hanging="371"/>
              <w:jc w:val="thaiDistribute"/>
              <w:rPr>
                <w:rFonts w:ascii="TH SarabunPSK" w:hAnsi="TH SarabunPSK" w:cs="TH SarabunPSK"/>
                <w:sz w:val="28"/>
              </w:rPr>
            </w:pPr>
            <w:r w:rsidRPr="00E06420">
              <w:rPr>
                <w:rFonts w:ascii="TH SarabunPSK" w:hAnsi="TH SarabunPSK" w:cs="TH SarabunPSK"/>
                <w:sz w:val="28"/>
                <w:cs/>
              </w:rPr>
              <w:t xml:space="preserve">2.2 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ด้านทักษะ]"/>
                  </w:textInput>
                </w:ffData>
              </w:fldCha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[ด้านทักษะ]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52" w:type="dxa"/>
          </w:tcPr>
          <w:p w14:paraId="787F4F31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470DF234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7D1181D7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23AF03DA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0C3387A8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148D2" w:rsidRPr="00E06420" w14:paraId="4DBE46E9" w14:textId="77777777" w:rsidTr="00E45127">
        <w:trPr>
          <w:jc w:val="center"/>
        </w:trPr>
        <w:tc>
          <w:tcPr>
            <w:tcW w:w="1152" w:type="dxa"/>
            <w:vMerge/>
          </w:tcPr>
          <w:p w14:paraId="717332AD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200" w:type="dxa"/>
          </w:tcPr>
          <w:p w14:paraId="6B6C189F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371" w:hanging="371"/>
              <w:jc w:val="thaiDistribute"/>
              <w:rPr>
                <w:rFonts w:ascii="TH SarabunPSK" w:hAnsi="TH SarabunPSK" w:cs="TH SarabunPSK"/>
                <w:sz w:val="28"/>
              </w:rPr>
            </w:pPr>
            <w:r w:rsidRPr="00E06420">
              <w:rPr>
                <w:rFonts w:ascii="TH SarabunPSK" w:hAnsi="TH SarabunPSK" w:cs="TH SarabunPSK"/>
                <w:sz w:val="28"/>
                <w:cs/>
              </w:rPr>
              <w:t xml:space="preserve">2.3 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ด้านจริยธรรม]"/>
                  </w:textInput>
                </w:ffData>
              </w:fldCha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[ด้านจริยธรรม]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52" w:type="dxa"/>
          </w:tcPr>
          <w:p w14:paraId="2CF97CAE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7A30EEDB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42484AFC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6A717019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1CE66506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148D2" w:rsidRPr="00E06420" w14:paraId="6BF89656" w14:textId="77777777" w:rsidTr="00E45127">
        <w:trPr>
          <w:jc w:val="center"/>
        </w:trPr>
        <w:tc>
          <w:tcPr>
            <w:tcW w:w="1152" w:type="dxa"/>
            <w:vMerge/>
          </w:tcPr>
          <w:p w14:paraId="17B3272C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200" w:type="dxa"/>
          </w:tcPr>
          <w:p w14:paraId="4EF2843F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371" w:hanging="371"/>
              <w:jc w:val="thaiDistribute"/>
              <w:rPr>
                <w:rFonts w:ascii="TH SarabunPSK" w:hAnsi="TH SarabunPSK" w:cs="TH SarabunPSK"/>
                <w:sz w:val="28"/>
              </w:rPr>
            </w:pPr>
            <w:r w:rsidRPr="00E06420">
              <w:rPr>
                <w:rFonts w:ascii="TH SarabunPSK" w:hAnsi="TH SarabunPSK" w:cs="TH SarabunPSK"/>
                <w:sz w:val="28"/>
                <w:cs/>
              </w:rPr>
              <w:t xml:space="preserve">2.4 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ด้านลักษณะบุคคล]"/>
                  </w:textInput>
                </w:ffData>
              </w:fldCha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[ด้านลักษณะบุคคล]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52" w:type="dxa"/>
          </w:tcPr>
          <w:p w14:paraId="48C846BE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464EC967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57916136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7F4B4AED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06865F09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148D2" w:rsidRPr="00E06420" w14:paraId="396C3912" w14:textId="77777777" w:rsidTr="00E45127">
        <w:trPr>
          <w:jc w:val="center"/>
        </w:trPr>
        <w:tc>
          <w:tcPr>
            <w:tcW w:w="1152" w:type="dxa"/>
            <w:vMerge w:val="restart"/>
          </w:tcPr>
          <w:p w14:paraId="3AAC58AE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06420">
              <w:rPr>
                <w:rFonts w:ascii="TH SarabunPSK" w:hAnsi="TH SarabunPSK" w:cs="TH SarabunPSK"/>
                <w:b/>
                <w:bCs/>
                <w:sz w:val="28"/>
              </w:rPr>
              <w:t>YLO 3</w:t>
            </w:r>
          </w:p>
        </w:tc>
        <w:tc>
          <w:tcPr>
            <w:tcW w:w="7200" w:type="dxa"/>
          </w:tcPr>
          <w:p w14:paraId="00D2D35F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371" w:hanging="371"/>
              <w:jc w:val="thaiDistribute"/>
              <w:rPr>
                <w:rFonts w:ascii="TH SarabunPSK" w:hAnsi="TH SarabunPSK" w:cs="TH SarabunPSK"/>
                <w:sz w:val="28"/>
              </w:rPr>
            </w:pPr>
            <w:r w:rsidRPr="00E06420">
              <w:rPr>
                <w:rFonts w:ascii="TH SarabunPSK" w:hAnsi="TH SarabunPSK" w:cs="TH SarabunPSK"/>
                <w:sz w:val="28"/>
                <w:cs/>
              </w:rPr>
              <w:t xml:space="preserve">3.1 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ด้านความรู้]"/>
                  </w:textInput>
                </w:ffData>
              </w:fldCha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[ด้านความรู้]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52" w:type="dxa"/>
          </w:tcPr>
          <w:p w14:paraId="330393EB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2B4E5EE3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789AF880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6C3C3A60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5D985E73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148D2" w:rsidRPr="00E06420" w14:paraId="7D010DA9" w14:textId="77777777" w:rsidTr="00E45127">
        <w:trPr>
          <w:jc w:val="center"/>
        </w:trPr>
        <w:tc>
          <w:tcPr>
            <w:tcW w:w="1152" w:type="dxa"/>
            <w:vMerge/>
          </w:tcPr>
          <w:p w14:paraId="07D63279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200" w:type="dxa"/>
          </w:tcPr>
          <w:p w14:paraId="3F5AF1A5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371" w:hanging="371"/>
              <w:jc w:val="thaiDistribute"/>
              <w:rPr>
                <w:rFonts w:ascii="TH SarabunPSK" w:hAnsi="TH SarabunPSK" w:cs="TH SarabunPSK"/>
                <w:sz w:val="28"/>
              </w:rPr>
            </w:pPr>
            <w:r w:rsidRPr="00E06420">
              <w:rPr>
                <w:rFonts w:ascii="TH SarabunPSK" w:hAnsi="TH SarabunPSK" w:cs="TH SarabunPSK"/>
                <w:sz w:val="28"/>
                <w:cs/>
              </w:rPr>
              <w:t xml:space="preserve">3.2 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ด้านทักษะ]"/>
                  </w:textInput>
                </w:ffData>
              </w:fldCha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[ด้านทักษะ]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52" w:type="dxa"/>
          </w:tcPr>
          <w:p w14:paraId="1EF52ECB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3F10F225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08264B76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4029B56D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1B21DBFC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148D2" w:rsidRPr="00E06420" w14:paraId="6FDE2D93" w14:textId="77777777" w:rsidTr="00E45127">
        <w:trPr>
          <w:jc w:val="center"/>
        </w:trPr>
        <w:tc>
          <w:tcPr>
            <w:tcW w:w="1152" w:type="dxa"/>
            <w:vMerge/>
          </w:tcPr>
          <w:p w14:paraId="2C7618A9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200" w:type="dxa"/>
          </w:tcPr>
          <w:p w14:paraId="499CE66F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371" w:hanging="371"/>
              <w:jc w:val="thaiDistribute"/>
              <w:rPr>
                <w:rFonts w:ascii="TH SarabunPSK" w:hAnsi="TH SarabunPSK" w:cs="TH SarabunPSK"/>
                <w:sz w:val="28"/>
              </w:rPr>
            </w:pPr>
            <w:r w:rsidRPr="00E06420">
              <w:rPr>
                <w:rFonts w:ascii="TH SarabunPSK" w:hAnsi="TH SarabunPSK" w:cs="TH SarabunPSK"/>
                <w:sz w:val="28"/>
                <w:cs/>
              </w:rPr>
              <w:t xml:space="preserve">3.3 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ด้านจริยธรรม]"/>
                  </w:textInput>
                </w:ffData>
              </w:fldCha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[ด้านจริยธรรม]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52" w:type="dxa"/>
          </w:tcPr>
          <w:p w14:paraId="2340FE67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0F6C733D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4E8D9904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29340E96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4D206C0E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148D2" w:rsidRPr="00E06420" w14:paraId="0D3B171E" w14:textId="77777777" w:rsidTr="00E45127">
        <w:trPr>
          <w:jc w:val="center"/>
        </w:trPr>
        <w:tc>
          <w:tcPr>
            <w:tcW w:w="1152" w:type="dxa"/>
            <w:vMerge/>
          </w:tcPr>
          <w:p w14:paraId="39874E19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200" w:type="dxa"/>
          </w:tcPr>
          <w:p w14:paraId="16CBEBED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371" w:hanging="371"/>
              <w:jc w:val="thaiDistribute"/>
              <w:rPr>
                <w:rFonts w:ascii="TH SarabunPSK" w:hAnsi="TH SarabunPSK" w:cs="TH SarabunPSK"/>
                <w:sz w:val="28"/>
              </w:rPr>
            </w:pPr>
            <w:r w:rsidRPr="00E06420">
              <w:rPr>
                <w:rFonts w:ascii="TH SarabunPSK" w:hAnsi="TH SarabunPSK" w:cs="TH SarabunPSK"/>
                <w:sz w:val="28"/>
                <w:cs/>
              </w:rPr>
              <w:t xml:space="preserve">3.4 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ด้านลักษณะบุคคล]"/>
                  </w:textInput>
                </w:ffData>
              </w:fldCha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[ด้านลักษณะบุคคล]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52" w:type="dxa"/>
          </w:tcPr>
          <w:p w14:paraId="2826AA95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6E6AD48B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1368BE1A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3451AA9C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3C0B013B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148D2" w:rsidRPr="00E06420" w14:paraId="3F61BA98" w14:textId="77777777" w:rsidTr="00E45127">
        <w:trPr>
          <w:jc w:val="center"/>
        </w:trPr>
        <w:tc>
          <w:tcPr>
            <w:tcW w:w="1152" w:type="dxa"/>
            <w:vMerge w:val="restart"/>
          </w:tcPr>
          <w:p w14:paraId="2EF295D8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06420">
              <w:rPr>
                <w:rFonts w:ascii="TH SarabunPSK" w:hAnsi="TH SarabunPSK" w:cs="TH SarabunPSK"/>
                <w:b/>
                <w:bCs/>
                <w:sz w:val="28"/>
              </w:rPr>
              <w:t>YLO 4</w:t>
            </w:r>
          </w:p>
        </w:tc>
        <w:tc>
          <w:tcPr>
            <w:tcW w:w="7200" w:type="dxa"/>
          </w:tcPr>
          <w:p w14:paraId="2B6B3EEF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371" w:hanging="371"/>
              <w:jc w:val="thaiDistribute"/>
              <w:rPr>
                <w:rFonts w:ascii="TH SarabunPSK" w:hAnsi="TH SarabunPSK" w:cs="TH SarabunPSK"/>
                <w:sz w:val="28"/>
              </w:rPr>
            </w:pPr>
            <w:r w:rsidRPr="00E06420">
              <w:rPr>
                <w:rFonts w:ascii="TH SarabunPSK" w:hAnsi="TH SarabunPSK" w:cs="TH SarabunPSK"/>
                <w:sz w:val="28"/>
                <w:cs/>
              </w:rPr>
              <w:t xml:space="preserve">4.1 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ด้านความรู้]"/>
                  </w:textInput>
                </w:ffData>
              </w:fldCha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[ด้านความรู้]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52" w:type="dxa"/>
          </w:tcPr>
          <w:p w14:paraId="4C5A2AE5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3A2C6563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543A6AC5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601EDF4E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1B69A814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148D2" w:rsidRPr="00E06420" w14:paraId="0AA76910" w14:textId="77777777" w:rsidTr="00E45127">
        <w:trPr>
          <w:jc w:val="center"/>
        </w:trPr>
        <w:tc>
          <w:tcPr>
            <w:tcW w:w="1152" w:type="dxa"/>
            <w:vMerge/>
          </w:tcPr>
          <w:p w14:paraId="23401CF5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200" w:type="dxa"/>
          </w:tcPr>
          <w:p w14:paraId="6DA39E45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371" w:hanging="371"/>
              <w:jc w:val="thaiDistribute"/>
              <w:rPr>
                <w:rFonts w:ascii="TH SarabunPSK" w:hAnsi="TH SarabunPSK" w:cs="TH SarabunPSK"/>
                <w:sz w:val="28"/>
              </w:rPr>
            </w:pPr>
            <w:r w:rsidRPr="00E06420">
              <w:rPr>
                <w:rFonts w:ascii="TH SarabunPSK" w:hAnsi="TH SarabunPSK" w:cs="TH SarabunPSK"/>
                <w:sz w:val="28"/>
                <w:cs/>
              </w:rPr>
              <w:t xml:space="preserve">4.2 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ด้านทักษะ]"/>
                  </w:textInput>
                </w:ffData>
              </w:fldCha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[ด้านทักษะ]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52" w:type="dxa"/>
          </w:tcPr>
          <w:p w14:paraId="38FBB0E8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2ABE873A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6A5698D4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1731F847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730E678C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148D2" w:rsidRPr="00E06420" w14:paraId="6B36C0A3" w14:textId="77777777" w:rsidTr="00E45127">
        <w:trPr>
          <w:jc w:val="center"/>
        </w:trPr>
        <w:tc>
          <w:tcPr>
            <w:tcW w:w="1152" w:type="dxa"/>
            <w:vMerge/>
          </w:tcPr>
          <w:p w14:paraId="53764063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200" w:type="dxa"/>
          </w:tcPr>
          <w:p w14:paraId="7A90EAEE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371" w:hanging="371"/>
              <w:jc w:val="thaiDistribute"/>
              <w:rPr>
                <w:rFonts w:ascii="TH SarabunPSK" w:hAnsi="TH SarabunPSK" w:cs="TH SarabunPSK"/>
                <w:sz w:val="28"/>
              </w:rPr>
            </w:pPr>
            <w:r w:rsidRPr="00E06420">
              <w:rPr>
                <w:rFonts w:ascii="TH SarabunPSK" w:hAnsi="TH SarabunPSK" w:cs="TH SarabunPSK"/>
                <w:sz w:val="28"/>
                <w:cs/>
              </w:rPr>
              <w:t xml:space="preserve">4.3 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ด้านจริยธรรม]"/>
                  </w:textInput>
                </w:ffData>
              </w:fldCha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[ด้านจริยธรรม]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52" w:type="dxa"/>
          </w:tcPr>
          <w:p w14:paraId="2491ABEA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037D08CD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6EC75D50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7153B2C8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32FE9213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F148D2" w:rsidRPr="00E06420" w14:paraId="13CDF5B7" w14:textId="77777777" w:rsidTr="00E45127">
        <w:trPr>
          <w:jc w:val="center"/>
        </w:trPr>
        <w:tc>
          <w:tcPr>
            <w:tcW w:w="1152" w:type="dxa"/>
            <w:vMerge/>
          </w:tcPr>
          <w:p w14:paraId="2E890FF9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200" w:type="dxa"/>
          </w:tcPr>
          <w:p w14:paraId="5B368684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371" w:hanging="371"/>
              <w:jc w:val="thaiDistribute"/>
              <w:rPr>
                <w:rFonts w:ascii="TH SarabunPSK" w:hAnsi="TH SarabunPSK" w:cs="TH SarabunPSK"/>
                <w:sz w:val="28"/>
              </w:rPr>
            </w:pPr>
            <w:r w:rsidRPr="00E06420">
              <w:rPr>
                <w:rFonts w:ascii="TH SarabunPSK" w:hAnsi="TH SarabunPSK" w:cs="TH SarabunPSK"/>
                <w:sz w:val="28"/>
                <w:cs/>
              </w:rPr>
              <w:t xml:space="preserve">4.4 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ด้านลักษณะบุคคล]"/>
                  </w:textInput>
                </w:ffData>
              </w:fldCha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[ด้านลักษณะบุคคล]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52" w:type="dxa"/>
          </w:tcPr>
          <w:p w14:paraId="55D36598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29ED6AC9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14267072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21B48D92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26A7F0CF" w14:textId="77777777" w:rsidR="00F148D2" w:rsidRPr="00E06420" w:rsidRDefault="00F148D2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bookmarkEnd w:id="5"/>
    </w:tbl>
    <w:p w14:paraId="38A1F057" w14:textId="285F4460" w:rsidR="003D76A9" w:rsidRDefault="003D76A9" w:rsidP="000A57D5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14:paraId="7558F45E" w14:textId="77777777" w:rsidR="00F54E37" w:rsidRDefault="00F54E37" w:rsidP="00F54E3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80FCB">
        <w:rPr>
          <w:rFonts w:ascii="TH SarabunPSK" w:hAnsi="TH SarabunPSK" w:cs="TH SarabunPSK"/>
          <w:b/>
          <w:bCs/>
          <w:sz w:val="32"/>
          <w:szCs w:val="32"/>
        </w:rPr>
        <w:lastRenderedPageBreak/>
        <w:t>6.</w:t>
      </w:r>
      <w:r w:rsidRPr="00780FC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780FCB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การประเมินผลลัพธ์การเรียนรู้รายชั้นปี (</w:t>
      </w:r>
      <w:r w:rsidRPr="00780FCB">
        <w:rPr>
          <w:rFonts w:ascii="TH SarabunPSK" w:hAnsi="TH SarabunPSK" w:cs="TH SarabunPSK"/>
          <w:b/>
          <w:bCs/>
          <w:sz w:val="32"/>
          <w:szCs w:val="32"/>
        </w:rPr>
        <w:t>Year Learning Outcomes, YLOs)</w:t>
      </w:r>
    </w:p>
    <w:tbl>
      <w:tblPr>
        <w:tblStyle w:val="ac"/>
        <w:tblW w:w="14112" w:type="dxa"/>
        <w:jc w:val="center"/>
        <w:tblLook w:val="04A0" w:firstRow="1" w:lastRow="0" w:firstColumn="1" w:lastColumn="0" w:noHBand="0" w:noVBand="1"/>
      </w:tblPr>
      <w:tblGrid>
        <w:gridCol w:w="1152"/>
        <w:gridCol w:w="5760"/>
        <w:gridCol w:w="3600"/>
        <w:gridCol w:w="3600"/>
      </w:tblGrid>
      <w:tr w:rsidR="00C73C6D" w:rsidRPr="00780FCB" w14:paraId="12726EDD" w14:textId="77777777" w:rsidTr="00E45127">
        <w:trPr>
          <w:jc w:val="center"/>
        </w:trPr>
        <w:tc>
          <w:tcPr>
            <w:tcW w:w="6912" w:type="dxa"/>
            <w:gridSpan w:val="2"/>
          </w:tcPr>
          <w:p w14:paraId="0ABF2BB7" w14:textId="77777777" w:rsidR="00C73C6D" w:rsidRPr="00623FCD" w:rsidRDefault="00C73C6D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371" w:hanging="371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23FCD">
              <w:rPr>
                <w:rFonts w:ascii="TH SarabunPSK" w:hAnsi="TH SarabunPSK" w:cs="TH SarabunPSK"/>
                <w:b/>
                <w:bCs/>
                <w:sz w:val="28"/>
                <w:cs/>
              </w:rPr>
              <w:t>ผลลัพธ์การเรียนรู้รายชั้นปี (</w:t>
            </w:r>
            <w:r w:rsidRPr="00623FCD">
              <w:rPr>
                <w:rFonts w:ascii="TH SarabunPSK" w:hAnsi="TH SarabunPSK" w:cs="TH SarabunPSK"/>
                <w:b/>
                <w:bCs/>
                <w:sz w:val="28"/>
              </w:rPr>
              <w:t>Year Learning Outcomes, YLOs)</w:t>
            </w:r>
          </w:p>
        </w:tc>
        <w:tc>
          <w:tcPr>
            <w:tcW w:w="3600" w:type="dxa"/>
          </w:tcPr>
          <w:p w14:paraId="62FCBD28" w14:textId="77777777" w:rsidR="00C73C6D" w:rsidRPr="00623FCD" w:rsidRDefault="00C73C6D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23FC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3600" w:type="dxa"/>
          </w:tcPr>
          <w:p w14:paraId="14F191C8" w14:textId="77777777" w:rsidR="00C73C6D" w:rsidRPr="00623FCD" w:rsidRDefault="00C73C6D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23FC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วิธีการและเครื่องมือประเมิน</w:t>
            </w:r>
          </w:p>
        </w:tc>
      </w:tr>
      <w:tr w:rsidR="00C73C6D" w:rsidRPr="00780FCB" w14:paraId="25A13C5A" w14:textId="77777777" w:rsidTr="00E45127">
        <w:trPr>
          <w:jc w:val="center"/>
        </w:trPr>
        <w:tc>
          <w:tcPr>
            <w:tcW w:w="1152" w:type="dxa"/>
          </w:tcPr>
          <w:p w14:paraId="4B13D985" w14:textId="77777777" w:rsidR="00C73C6D" w:rsidRPr="00780FCB" w:rsidRDefault="00C73C6D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FCB">
              <w:rPr>
                <w:rFonts w:ascii="TH SarabunPSK" w:hAnsi="TH SarabunPSK" w:cs="TH SarabunPSK"/>
                <w:b/>
                <w:bCs/>
                <w:sz w:val="28"/>
              </w:rPr>
              <w:t>YLO 1</w:t>
            </w:r>
          </w:p>
        </w:tc>
        <w:tc>
          <w:tcPr>
            <w:tcW w:w="5760" w:type="dxa"/>
          </w:tcPr>
          <w:p w14:paraId="538C96DC" w14:textId="77777777" w:rsidR="00C73C6D" w:rsidRDefault="00C73C6D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371" w:hanging="371"/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เขียนอธิบายเป็นภาพรวมในแต่ละชั้นปี]"/>
                  </w:textInput>
                </w:ffData>
              </w:fldCha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[เขียนอธิบายเป็นภาพรวมในแต่ละชั้นปี]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600" w:type="dxa"/>
          </w:tcPr>
          <w:p w14:paraId="53846411" w14:textId="77777777" w:rsidR="00C73C6D" w:rsidRPr="00780FCB" w:rsidRDefault="00C73C6D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ะบุ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[เขียนอธิบาย]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600" w:type="dxa"/>
          </w:tcPr>
          <w:p w14:paraId="18FFBA78" w14:textId="77777777" w:rsidR="00C73C6D" w:rsidRPr="00780FCB" w:rsidRDefault="00C73C6D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ะบุ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[เขียนอธิบาย]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C73C6D" w:rsidRPr="00780FCB" w14:paraId="1A7FF391" w14:textId="77777777" w:rsidTr="00E45127">
        <w:trPr>
          <w:jc w:val="center"/>
        </w:trPr>
        <w:tc>
          <w:tcPr>
            <w:tcW w:w="1152" w:type="dxa"/>
          </w:tcPr>
          <w:p w14:paraId="3595095C" w14:textId="77777777" w:rsidR="00C73C6D" w:rsidRPr="00780FCB" w:rsidRDefault="00C73C6D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FCB">
              <w:rPr>
                <w:rFonts w:ascii="TH SarabunPSK" w:hAnsi="TH SarabunPSK" w:cs="TH SarabunPSK"/>
                <w:b/>
                <w:bCs/>
                <w:sz w:val="28"/>
              </w:rPr>
              <w:t>YLO 2</w:t>
            </w:r>
          </w:p>
        </w:tc>
        <w:tc>
          <w:tcPr>
            <w:tcW w:w="5760" w:type="dxa"/>
          </w:tcPr>
          <w:p w14:paraId="3194DEE5" w14:textId="77777777" w:rsidR="00C73C6D" w:rsidRPr="00780FCB" w:rsidRDefault="00C73C6D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371" w:hanging="371"/>
              <w:jc w:val="thaiDistribute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เขียนอธิบายเป็นภาพรวมในแต่ละชั้นปี]"/>
                  </w:textInput>
                </w:ffData>
              </w:fldCha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[เขียนอธิบายเป็นภาพรวมในแต่ละชั้นปี]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600" w:type="dxa"/>
          </w:tcPr>
          <w:p w14:paraId="3737D42E" w14:textId="77777777" w:rsidR="00C73C6D" w:rsidRPr="00780FCB" w:rsidRDefault="00C73C6D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ะบุ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[เขียนอธิบาย]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600" w:type="dxa"/>
          </w:tcPr>
          <w:p w14:paraId="73D3AC25" w14:textId="77777777" w:rsidR="00C73C6D" w:rsidRPr="00780FCB" w:rsidRDefault="00C73C6D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ะบุ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[เขียนอธิบาย]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C73C6D" w:rsidRPr="00780FCB" w14:paraId="3E390134" w14:textId="77777777" w:rsidTr="00E45127">
        <w:trPr>
          <w:jc w:val="center"/>
        </w:trPr>
        <w:tc>
          <w:tcPr>
            <w:tcW w:w="1152" w:type="dxa"/>
          </w:tcPr>
          <w:p w14:paraId="39AFB959" w14:textId="77777777" w:rsidR="00C73C6D" w:rsidRPr="00780FCB" w:rsidRDefault="00C73C6D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FCB">
              <w:rPr>
                <w:rFonts w:ascii="TH SarabunPSK" w:hAnsi="TH SarabunPSK" w:cs="TH SarabunPSK"/>
                <w:b/>
                <w:bCs/>
                <w:sz w:val="28"/>
              </w:rPr>
              <w:t>YLO 3</w:t>
            </w:r>
          </w:p>
        </w:tc>
        <w:tc>
          <w:tcPr>
            <w:tcW w:w="5760" w:type="dxa"/>
          </w:tcPr>
          <w:p w14:paraId="25666399" w14:textId="77777777" w:rsidR="00C73C6D" w:rsidRPr="00780FCB" w:rsidRDefault="00C73C6D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371" w:hanging="371"/>
              <w:jc w:val="thaiDistribute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เขียนอธิบายเป็นภาพรวมในแต่ละชั้นปี]"/>
                  </w:textInput>
                </w:ffData>
              </w:fldCha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[เขียนอธิบายเป็นภาพรวมในแต่ละชั้นปี]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600" w:type="dxa"/>
          </w:tcPr>
          <w:p w14:paraId="6407BD5F" w14:textId="77777777" w:rsidR="00C73C6D" w:rsidRPr="00780FCB" w:rsidRDefault="00C73C6D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ะบุ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[เขียนอธิบาย]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600" w:type="dxa"/>
          </w:tcPr>
          <w:p w14:paraId="17F8C8B8" w14:textId="77777777" w:rsidR="00C73C6D" w:rsidRPr="00780FCB" w:rsidRDefault="00C73C6D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ะบุ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[เขียนอธิบาย]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C73C6D" w:rsidRPr="00780FCB" w14:paraId="597AAB57" w14:textId="77777777" w:rsidTr="00E45127">
        <w:trPr>
          <w:jc w:val="center"/>
        </w:trPr>
        <w:tc>
          <w:tcPr>
            <w:tcW w:w="1152" w:type="dxa"/>
          </w:tcPr>
          <w:p w14:paraId="2BEFF0DF" w14:textId="77777777" w:rsidR="00C73C6D" w:rsidRPr="00780FCB" w:rsidRDefault="00C73C6D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0FCB">
              <w:rPr>
                <w:rFonts w:ascii="TH SarabunPSK" w:hAnsi="TH SarabunPSK" w:cs="TH SarabunPSK"/>
                <w:b/>
                <w:bCs/>
                <w:sz w:val="28"/>
              </w:rPr>
              <w:t>YLO 4</w:t>
            </w:r>
          </w:p>
        </w:tc>
        <w:tc>
          <w:tcPr>
            <w:tcW w:w="5760" w:type="dxa"/>
          </w:tcPr>
          <w:p w14:paraId="2EF871B5" w14:textId="77777777" w:rsidR="00C73C6D" w:rsidRPr="00780FCB" w:rsidRDefault="00C73C6D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371" w:hanging="371"/>
              <w:jc w:val="thaiDistribute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เขียนอธิบายเป็นภาพรวมในแต่ละชั้นปี]"/>
                  </w:textInput>
                </w:ffData>
              </w:fldCha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[เขียนอธิบายเป็นภาพรวมในแต่ละชั้นปี]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600" w:type="dxa"/>
          </w:tcPr>
          <w:p w14:paraId="0C2EE64D" w14:textId="77777777" w:rsidR="00C73C6D" w:rsidRPr="00780FCB" w:rsidRDefault="00C73C6D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ะบุ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[เขียนอธิบาย]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600" w:type="dxa"/>
          </w:tcPr>
          <w:p w14:paraId="7E45DEA0" w14:textId="77777777" w:rsidR="00C73C6D" w:rsidRPr="00780FCB" w:rsidRDefault="00C73C6D" w:rsidP="00E45127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ะบุ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[เขียนอธิบาย]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</w:tbl>
    <w:p w14:paraId="5EDAC19D" w14:textId="77777777" w:rsidR="00F54E37" w:rsidRPr="00F54E37" w:rsidRDefault="00F54E37" w:rsidP="000A57D5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C0FE2B1" w14:textId="77777777" w:rsidR="00F54E37" w:rsidRDefault="00F54E37" w:rsidP="000A57D5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  <w:sectPr w:rsidR="00F54E37" w:rsidSect="00796918">
          <w:headerReference w:type="default" r:id="rId12"/>
          <w:footerReference w:type="default" r:id="rId13"/>
          <w:type w:val="continuous"/>
          <w:pgSz w:w="16838" w:h="11906" w:orient="landscape" w:code="9"/>
          <w:pgMar w:top="2160" w:right="1440" w:bottom="1440" w:left="1440" w:header="720" w:footer="720" w:gutter="0"/>
          <w:cols w:space="708"/>
          <w:docGrid w:linePitch="360"/>
        </w:sectPr>
      </w:pPr>
    </w:p>
    <w:p w14:paraId="2DDB0694" w14:textId="051BE40B" w:rsidR="008F256F" w:rsidRPr="008F256F" w:rsidRDefault="00753714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lastRenderedPageBreak/>
        <w:t>7</w:t>
      </w:r>
      <w:r w:rsidR="008F256F" w:rsidRPr="008F256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 อาชีพที่สามารถประกอบได้หลังสำเร็จการศึกษา</w:t>
      </w:r>
    </w:p>
    <w:p w14:paraId="55480FC5" w14:textId="14A12A52" w:rsidR="008F256F" w:rsidRDefault="008F256F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8F256F">
        <w:rPr>
          <w:rFonts w:ascii="TH SarabunPSK" w:hAnsi="TH SarabunPSK" w:cs="TH SarabunPSK"/>
          <w:color w:val="000000" w:themeColor="text1"/>
          <w:sz w:val="32"/>
          <w:szCs w:val="32"/>
          <w:cs/>
        </w:rPr>
        <w:t>ผู้ที่สำเร็จการศึกษาในหลักสูตร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หลักสูตรภาษาไทย]"/>
            </w:textInput>
          </w:ffData>
        </w:fldCha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[ชื่อหลักสูตรภาษาไทย]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Pr="008F256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สาขาวิชา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สาขาวิชาภาษาไทย]"/>
            </w:textInput>
          </w:ffData>
        </w:fldCha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[ชื่อสาขาวิชาภาษาไทย]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Pr="008F256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หลักสูตร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ใหม่/ปรับปรุง]"/>
            </w:textInput>
          </w:ffData>
        </w:fldCha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[ใหม่/ปรับปรุง]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Pr="008F256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พ.ศ. 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ปี พ.ศ.]"/>
            </w:textInput>
          </w:ffData>
        </w:fldCha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[ปี พ.ศ.]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Pr="008F256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สามารถประกอบอาชีพ 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..............................]"/>
            </w:textInput>
          </w:ffData>
        </w:fldCha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[..............................]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05E13621" w14:textId="77777777" w:rsidR="006373B6" w:rsidRDefault="006373B6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BAFD0C9" w14:textId="77777777" w:rsidR="008F256F" w:rsidRDefault="008F256F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8F256F" w:rsidSect="001F7D39">
          <w:headerReference w:type="default" r:id="rId14"/>
          <w:footerReference w:type="default" r:id="rId15"/>
          <w:pgSz w:w="11906" w:h="16838" w:code="9"/>
          <w:pgMar w:top="1440" w:right="1440" w:bottom="1440" w:left="2160" w:header="720" w:footer="720" w:gutter="0"/>
          <w:cols w:space="708"/>
          <w:docGrid w:linePitch="360"/>
        </w:sectPr>
      </w:pPr>
    </w:p>
    <w:p w14:paraId="1C981916" w14:textId="70B14D63" w:rsidR="008F256F" w:rsidRPr="006373B6" w:rsidRDefault="006373B6" w:rsidP="006373B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6373B6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lastRenderedPageBreak/>
        <w:t xml:space="preserve">หมวดที่ 3 </w:t>
      </w:r>
      <w:r w:rsidR="00202A39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ระบบการจัดการศึกษา</w:t>
      </w:r>
      <w:r w:rsidRPr="006373B6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โครงสร้างหลักสูตร</w:t>
      </w:r>
      <w:r w:rsidRPr="006373B6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6373B6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รายวิชาและหน่วยกิต</w:t>
      </w:r>
    </w:p>
    <w:p w14:paraId="36891BAB" w14:textId="44F74AD5" w:rsidR="008F256F" w:rsidRDefault="008F256F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DFEB3CE" w14:textId="3C576B7A" w:rsidR="008F256F" w:rsidRPr="00780FCB" w:rsidRDefault="006373B6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780FC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1. </w:t>
      </w:r>
      <w:r w:rsidRPr="00780FC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ระบบ</w:t>
      </w:r>
      <w:r w:rsidR="002F6DAC" w:rsidRPr="00780FC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การ</w:t>
      </w:r>
      <w:r w:rsidRPr="00780FC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จัดการศึกษา</w:t>
      </w:r>
    </w:p>
    <w:p w14:paraId="5D37AD79" w14:textId="58339412" w:rsidR="008F256F" w:rsidRPr="00780FCB" w:rsidRDefault="006373B6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780FC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780FC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1.1 </w:t>
      </w:r>
      <w:r w:rsidRPr="00780FC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รูปแบบของหลักสูตร</w:t>
      </w:r>
    </w:p>
    <w:p w14:paraId="4DC46030" w14:textId="03D07816" w:rsidR="006373B6" w:rsidRPr="006373B6" w:rsidRDefault="006373B6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780FC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780FC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1) </w:t>
      </w:r>
      <w:r w:rsidRPr="00780FC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ประเภทของหลักสูตร</w:t>
      </w:r>
    </w:p>
    <w:p w14:paraId="6E266B5A" w14:textId="3310C711" w:rsidR="006373B6" w:rsidRDefault="006373B6" w:rsidP="006373B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Style w:val="a3"/>
          <w:rFonts w:ascii="TH SarabunPSK" w:hAnsi="TH SarabunPSK" w:cs="TH SarabunPSK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sdt>
        <w:sdtPr>
          <w:rPr>
            <w:rStyle w:val="a3"/>
            <w:rFonts w:ascii="TH SarabunPSK" w:hAnsi="TH SarabunPSK" w:cs="TH SarabunPSK"/>
            <w:color w:val="auto"/>
            <w:sz w:val="32"/>
            <w:szCs w:val="32"/>
            <w:cs/>
          </w:rPr>
          <w:id w:val="-14384418"/>
          <w14:checkbox>
            <w14:checked w14:val="0"/>
            <w14:checkedState w14:val="0052" w14:font="Wingdings 2"/>
            <w14:uncheckedState w14:val="00A3" w14:font="Wingdings 2"/>
          </w14:checkbox>
        </w:sdtPr>
        <w:sdtContent>
          <w:r>
            <w:rPr>
              <w:rStyle w:val="a3"/>
              <w:rFonts w:ascii="TH SarabunPSK" w:hAnsi="TH SarabunPSK" w:cs="TH SarabunPSK"/>
              <w:color w:val="auto"/>
              <w:sz w:val="32"/>
              <w:szCs w:val="32"/>
            </w:rPr>
            <w:sym w:font="Wingdings 2" w:char="F0A3"/>
          </w:r>
        </w:sdtContent>
      </w:sdt>
      <w:r>
        <w:rPr>
          <w:rStyle w:val="a3"/>
          <w:rFonts w:ascii="TH SarabunPSK" w:hAnsi="TH SarabunPSK" w:cs="TH SarabunPSK" w:hint="cs"/>
          <w:color w:val="auto"/>
          <w:sz w:val="32"/>
          <w:szCs w:val="32"/>
          <w:cs/>
        </w:rPr>
        <w:t xml:space="preserve"> </w:t>
      </w:r>
      <w:r w:rsidRPr="007C4855"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>หลักสูตรปริญญาตรีทางวิชาการ</w:t>
      </w:r>
      <w:r>
        <w:rPr>
          <w:rStyle w:val="a3"/>
          <w:rFonts w:ascii="TH SarabunPSK" w:hAnsi="TH SarabunPSK" w:cs="TH SarabunPSK" w:hint="cs"/>
          <w:color w:val="auto"/>
          <w:sz w:val="32"/>
          <w:szCs w:val="32"/>
          <w:cs/>
        </w:rPr>
        <w:t xml:space="preserve"> </w:t>
      </w:r>
      <w:r w:rsidRPr="00FD7818"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>หลักสูตร</w:t>
      </w:r>
      <w:r w:rsidRPr="00373E5F"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94"/>
            <w:enabled/>
            <w:calcOnExit w:val="0"/>
            <w:textInput>
              <w:default w:val=".........."/>
            </w:textInput>
          </w:ffData>
        </w:fldChar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ปี</w:t>
      </w:r>
    </w:p>
    <w:p w14:paraId="52F13B74" w14:textId="3C25BC50" w:rsidR="006373B6" w:rsidRDefault="006373B6" w:rsidP="006373B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sdt>
        <w:sdtPr>
          <w:rPr>
            <w:rStyle w:val="a3"/>
            <w:rFonts w:ascii="TH SarabunPSK" w:hAnsi="TH SarabunPSK" w:cs="TH SarabunPSK"/>
            <w:color w:val="auto"/>
            <w:sz w:val="32"/>
            <w:szCs w:val="32"/>
            <w:cs/>
          </w:rPr>
          <w:id w:val="-709651445"/>
          <w14:checkbox>
            <w14:checked w14:val="0"/>
            <w14:checkedState w14:val="0052" w14:font="Wingdings 2"/>
            <w14:uncheckedState w14:val="00A3" w14:font="Wingdings 2"/>
          </w14:checkbox>
        </w:sdtPr>
        <w:sdtContent>
          <w:r>
            <w:rPr>
              <w:rStyle w:val="a3"/>
              <w:rFonts w:ascii="TH SarabunPSK" w:hAnsi="TH SarabunPSK" w:cs="TH SarabunPSK"/>
              <w:color w:val="auto"/>
              <w:sz w:val="32"/>
              <w:szCs w:val="32"/>
            </w:rPr>
            <w:sym w:font="Wingdings 2" w:char="F0A3"/>
          </w:r>
        </w:sdtContent>
      </w:sdt>
      <w:r>
        <w:rPr>
          <w:rStyle w:val="a3"/>
          <w:rFonts w:ascii="TH SarabunPSK" w:hAnsi="TH SarabunPSK" w:cs="TH SarabunPSK" w:hint="cs"/>
          <w:color w:val="auto"/>
          <w:sz w:val="32"/>
          <w:szCs w:val="32"/>
          <w:cs/>
        </w:rPr>
        <w:t xml:space="preserve"> </w:t>
      </w:r>
      <w:r w:rsidRPr="006373B6">
        <w:rPr>
          <w:rFonts w:ascii="TH SarabunPSK" w:hAnsi="TH SarabunPSK" w:cs="TH SarabunPSK"/>
          <w:sz w:val="32"/>
          <w:szCs w:val="32"/>
          <w:cs/>
        </w:rPr>
        <w:t>หลักสูตรปริญญาตรีทางวิชาชีพหรือปฏิบัติการ หลักสูตร</w:t>
      </w:r>
      <w:r w:rsidRPr="00373E5F"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94"/>
            <w:enabled/>
            <w:calcOnExit w:val="0"/>
            <w:textInput>
              <w:default w:val=".........."/>
            </w:textInput>
          </w:ffData>
        </w:fldChar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373B6">
        <w:rPr>
          <w:rFonts w:ascii="TH SarabunPSK" w:hAnsi="TH SarabunPSK" w:cs="TH SarabunPSK"/>
          <w:sz w:val="32"/>
          <w:szCs w:val="32"/>
          <w:cs/>
        </w:rPr>
        <w:t>ปี</w:t>
      </w:r>
    </w:p>
    <w:p w14:paraId="3088D3C8" w14:textId="1CC3C8DB" w:rsidR="006373B6" w:rsidRPr="006373B6" w:rsidRDefault="006373B6" w:rsidP="006373B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373B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6373B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2</w:t>
      </w:r>
      <w:r w:rsidRPr="006373B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)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ภาษาที่ใช้</w:t>
      </w:r>
    </w:p>
    <w:p w14:paraId="0C317E25" w14:textId="58B7DAA9" w:rsidR="006373B6" w:rsidRDefault="006373B6" w:rsidP="006373B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Style w:val="a3"/>
          <w:rFonts w:ascii="TH SarabunPSK" w:hAnsi="TH SarabunPSK" w:cs="TH SarabunPSK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sdt>
        <w:sdtPr>
          <w:rPr>
            <w:rStyle w:val="a3"/>
            <w:rFonts w:ascii="TH SarabunPSK" w:hAnsi="TH SarabunPSK" w:cs="TH SarabunPSK"/>
            <w:color w:val="auto"/>
            <w:sz w:val="32"/>
            <w:szCs w:val="32"/>
            <w:cs/>
          </w:rPr>
          <w:id w:val="415908908"/>
          <w14:checkbox>
            <w14:checked w14:val="0"/>
            <w14:checkedState w14:val="0052" w14:font="Wingdings 2"/>
            <w14:uncheckedState w14:val="00A3" w14:font="Wingdings 2"/>
          </w14:checkbox>
        </w:sdtPr>
        <w:sdtContent>
          <w:r>
            <w:rPr>
              <w:rStyle w:val="a3"/>
              <w:rFonts w:ascii="TH SarabunPSK" w:hAnsi="TH SarabunPSK" w:cs="TH SarabunPSK"/>
              <w:color w:val="auto"/>
              <w:sz w:val="32"/>
              <w:szCs w:val="32"/>
            </w:rPr>
            <w:sym w:font="Wingdings 2" w:char="F0A3"/>
          </w:r>
        </w:sdtContent>
      </w:sdt>
      <w:r>
        <w:rPr>
          <w:rStyle w:val="a3"/>
          <w:rFonts w:ascii="TH SarabunPSK" w:hAnsi="TH SarabunPSK" w:cs="TH SarabunPSK" w:hint="cs"/>
          <w:color w:val="auto"/>
          <w:sz w:val="32"/>
          <w:szCs w:val="32"/>
          <w:cs/>
        </w:rPr>
        <w:t xml:space="preserve"> </w:t>
      </w:r>
      <w:r w:rsidRPr="006373B6"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>หลักสูตรจัดการศึกษาเป็นภาษาไทย</w:t>
      </w:r>
    </w:p>
    <w:p w14:paraId="61C106CA" w14:textId="02F03D37" w:rsidR="006373B6" w:rsidRDefault="006373B6" w:rsidP="006373B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sdt>
        <w:sdtPr>
          <w:rPr>
            <w:rStyle w:val="a3"/>
            <w:rFonts w:ascii="TH SarabunPSK" w:hAnsi="TH SarabunPSK" w:cs="TH SarabunPSK"/>
            <w:color w:val="auto"/>
            <w:sz w:val="32"/>
            <w:szCs w:val="32"/>
            <w:cs/>
          </w:rPr>
          <w:id w:val="-1861433729"/>
          <w14:checkbox>
            <w14:checked w14:val="0"/>
            <w14:checkedState w14:val="0052" w14:font="Wingdings 2"/>
            <w14:uncheckedState w14:val="00A3" w14:font="Wingdings 2"/>
          </w14:checkbox>
        </w:sdtPr>
        <w:sdtContent>
          <w:r>
            <w:rPr>
              <w:rStyle w:val="a3"/>
              <w:rFonts w:ascii="TH SarabunPSK" w:hAnsi="TH SarabunPSK" w:cs="TH SarabunPSK"/>
              <w:color w:val="auto"/>
              <w:sz w:val="32"/>
              <w:szCs w:val="32"/>
            </w:rPr>
            <w:sym w:font="Wingdings 2" w:char="F0A3"/>
          </w:r>
        </w:sdtContent>
      </w:sdt>
      <w:r>
        <w:rPr>
          <w:rStyle w:val="a3"/>
          <w:rFonts w:ascii="TH SarabunPSK" w:hAnsi="TH SarabunPSK" w:cs="TH SarabunPSK" w:hint="cs"/>
          <w:color w:val="auto"/>
          <w:sz w:val="32"/>
          <w:szCs w:val="32"/>
          <w:cs/>
        </w:rPr>
        <w:t xml:space="preserve"> </w:t>
      </w:r>
      <w:r w:rsidRPr="006373B6">
        <w:rPr>
          <w:rFonts w:ascii="TH SarabunPSK" w:hAnsi="TH SarabunPSK" w:cs="TH SarabunPSK"/>
          <w:sz w:val="32"/>
          <w:szCs w:val="32"/>
          <w:cs/>
        </w:rPr>
        <w:t xml:space="preserve">หลักสูตรจัดการศึกษาเป็นภาษาต่างประเทศ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 w:rsidRPr="00D76666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ระบุภาษา"/>
            </w:textInput>
          </w:ffData>
        </w:fldChar>
      </w:r>
      <w:r w:rsidRPr="00D76666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D76666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D76666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D76666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D76666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D76666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ระบุภาษา</w:t>
      </w:r>
      <w:r w:rsidRPr="00D76666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>)</w:t>
      </w:r>
    </w:p>
    <w:p w14:paraId="4D84D6D3" w14:textId="27A4E1F6" w:rsidR="006373B6" w:rsidRDefault="006373B6" w:rsidP="006373B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sdt>
        <w:sdtPr>
          <w:rPr>
            <w:rStyle w:val="a3"/>
            <w:rFonts w:ascii="TH SarabunPSK" w:hAnsi="TH SarabunPSK" w:cs="TH SarabunPSK"/>
            <w:color w:val="auto"/>
            <w:sz w:val="32"/>
            <w:szCs w:val="32"/>
            <w:cs/>
          </w:rPr>
          <w:id w:val="-514374672"/>
          <w14:checkbox>
            <w14:checked w14:val="0"/>
            <w14:checkedState w14:val="0052" w14:font="Wingdings 2"/>
            <w14:uncheckedState w14:val="00A3" w14:font="Wingdings 2"/>
          </w14:checkbox>
        </w:sdtPr>
        <w:sdtContent>
          <w:r>
            <w:rPr>
              <w:rStyle w:val="a3"/>
              <w:rFonts w:ascii="TH SarabunPSK" w:hAnsi="TH SarabunPSK" w:cs="TH SarabunPSK"/>
              <w:color w:val="auto"/>
              <w:sz w:val="32"/>
              <w:szCs w:val="32"/>
            </w:rPr>
            <w:sym w:font="Wingdings 2" w:char="F0A3"/>
          </w:r>
        </w:sdtContent>
      </w:sdt>
      <w:r>
        <w:rPr>
          <w:rStyle w:val="a3"/>
          <w:rFonts w:ascii="TH SarabunPSK" w:hAnsi="TH SarabunPSK" w:cs="TH SarabunPSK" w:hint="cs"/>
          <w:color w:val="auto"/>
          <w:sz w:val="32"/>
          <w:szCs w:val="32"/>
          <w:cs/>
        </w:rPr>
        <w:t xml:space="preserve"> </w:t>
      </w:r>
      <w:r w:rsidRPr="006373B6">
        <w:rPr>
          <w:rFonts w:ascii="TH SarabunPSK" w:hAnsi="TH SarabunPSK" w:cs="TH SarabunPSK"/>
          <w:sz w:val="32"/>
          <w:szCs w:val="32"/>
          <w:cs/>
        </w:rPr>
        <w:t>หลักสูตรจัดการศึกษาเป็นภาษา</w:t>
      </w:r>
      <w:r>
        <w:rPr>
          <w:rFonts w:ascii="TH SarabunPSK" w:hAnsi="TH SarabunPSK" w:cs="TH SarabunPSK" w:hint="cs"/>
          <w:sz w:val="32"/>
          <w:szCs w:val="32"/>
          <w:cs/>
        </w:rPr>
        <w:t>ไทยและภาษา</w:t>
      </w:r>
      <w:r w:rsidRPr="006373B6">
        <w:rPr>
          <w:rFonts w:ascii="TH SarabunPSK" w:hAnsi="TH SarabunPSK" w:cs="TH SarabunPSK"/>
          <w:sz w:val="32"/>
          <w:szCs w:val="32"/>
          <w:cs/>
        </w:rPr>
        <w:t xml:space="preserve">ต่างประเทศ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 w:rsidRPr="00D76666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ระบุภาษา"/>
            </w:textInput>
          </w:ffData>
        </w:fldChar>
      </w:r>
      <w:r w:rsidRPr="00D76666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D76666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D76666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D76666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D76666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D76666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ระบุภาษา</w:t>
      </w:r>
      <w:r w:rsidRPr="00D76666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>)</w:t>
      </w:r>
    </w:p>
    <w:p w14:paraId="42B04BDF" w14:textId="50E1743A" w:rsidR="006373B6" w:rsidRPr="00780FCB" w:rsidRDefault="006373B6" w:rsidP="00E53A8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373B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780FC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1.</w:t>
      </w:r>
      <w:r w:rsidR="002F6DAC" w:rsidRPr="00780FC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</w:t>
      </w:r>
      <w:r w:rsidRPr="00780FC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780FC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การเทียบเคียงหน่วยกิตในระบบทวิภาค</w:t>
      </w:r>
    </w:p>
    <w:p w14:paraId="09C7F1CC" w14:textId="2EB55784" w:rsidR="006373B6" w:rsidRPr="00780FCB" w:rsidRDefault="006373B6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780FC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ไม่มี</w:t>
      </w:r>
    </w:p>
    <w:p w14:paraId="7DEB306D" w14:textId="2790CB01" w:rsidR="006373B6" w:rsidRPr="00780FCB" w:rsidRDefault="006373B6" w:rsidP="00E53A8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780FC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780FC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1.</w:t>
      </w:r>
      <w:r w:rsidR="002F6DAC" w:rsidRPr="00780FC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</w:t>
      </w:r>
      <w:r w:rsidRPr="00780FC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780FC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การดำเนินการหลักสูตร</w:t>
      </w:r>
    </w:p>
    <w:p w14:paraId="78820F79" w14:textId="67AAC2B5" w:rsidR="001A4502" w:rsidRPr="00780FCB" w:rsidRDefault="006373B6" w:rsidP="001A450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780FC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780FC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1) </w:t>
      </w:r>
      <w:r w:rsidRPr="00780FC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วัน</w:t>
      </w:r>
      <w:r w:rsidRPr="00780FC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1A4502" w:rsidRPr="00780FC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–</w:t>
      </w:r>
      <w:r w:rsidRPr="00780FC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780FC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เวลาในการดำเนินการเรียนการสอน</w:t>
      </w:r>
    </w:p>
    <w:p w14:paraId="15BAB237" w14:textId="27668D39" w:rsidR="001A4502" w:rsidRPr="001A09A1" w:rsidRDefault="001A4502" w:rsidP="001A450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80FC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6373B6" w:rsidRPr="00780FC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6373B6" w:rsidRPr="00780FC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6373B6" w:rsidRPr="00780FC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ระบบทวิภาค</w:t>
      </w:r>
      <w:r w:rsidR="006373B6" w:rsidRPr="00780FC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6373B6" w:rsidRPr="00780FC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ภาคการศึกษาที่ 1 เดือน</w:t>
      </w:r>
      <w:r w:rsidR="006373B6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Text91"/>
            <w:enabled/>
            <w:calcOnExit w:val="0"/>
            <w:textInput>
              <w:default w:val="[คลิกพิมพ์]"/>
            </w:textInput>
          </w:ffData>
        </w:fldChar>
      </w:r>
      <w:r w:rsidR="006373B6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6373B6" w:rsidRPr="00780FCB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6373B6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6373B6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6373B6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6373B6" w:rsidRPr="00780FC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="006373B6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6373B6" w:rsidRPr="001A09A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t>–</w:t>
      </w:r>
      <w:r w:rsidR="006373B6" w:rsidRPr="001A09A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Text91"/>
            <w:enabled/>
            <w:calcOnExit w:val="0"/>
            <w:textInput>
              <w:default w:val="[คลิกพิมพ์]"/>
            </w:textInput>
          </w:ffData>
        </w:fldChar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6373B6" w:rsidRPr="001A09A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1BF1269E" w14:textId="244497A1" w:rsidR="001A4502" w:rsidRPr="001A09A1" w:rsidRDefault="001A4502" w:rsidP="006373B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6373B6" w:rsidRPr="001A09A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ภาคการศึกษาที่ 2 เดือน</w:t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Text91"/>
            <w:enabled/>
            <w:calcOnExit w:val="0"/>
            <w:textInput>
              <w:default w:val="[คลิกพิมพ์]"/>
            </w:textInput>
          </w:ffData>
        </w:fldChar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6373B6" w:rsidRPr="001A09A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6373B6" w:rsidRPr="001A09A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t>–</w:t>
      </w:r>
      <w:r w:rsidR="006373B6" w:rsidRPr="001A09A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Text91"/>
            <w:enabled/>
            <w:calcOnExit w:val="0"/>
            <w:textInput>
              <w:default w:val="[คลิกพิมพ์]"/>
            </w:textInput>
          </w:ffData>
        </w:fldChar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6373B6" w:rsidRPr="001A09A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43D16F15" w14:textId="78C8A5B9" w:rsidR="001A4502" w:rsidRDefault="001A4502" w:rsidP="001A450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6373B6" w:rsidRPr="001A09A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ภาคฤดูร้อน เดือน</w:t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Text91"/>
            <w:enabled/>
            <w:calcOnExit w:val="0"/>
            <w:textInput>
              <w:default w:val="[คลิกพิมพ์]"/>
            </w:textInput>
          </w:ffData>
        </w:fldChar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6373B6" w:rsidRPr="001A09A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6373B6" w:rsidRPr="001A09A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t>–</w:t>
      </w:r>
      <w:r w:rsidR="006373B6" w:rsidRPr="001A09A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Text91"/>
            <w:enabled/>
            <w:calcOnExit w:val="0"/>
            <w:textInput>
              <w:default w:val="[คลิกพิมพ์]"/>
            </w:textInput>
          </w:ffData>
        </w:fldChar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6373B6" w:rsidRPr="001A09A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="006373B6" w:rsidRPr="001A09A1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6373B6">
        <w:rPr>
          <w:rFonts w:ascii="TH SarabunPSK" w:hAnsi="TH SarabunPSK" w:cs="TH SarabunPSK" w:hint="cs"/>
          <w:sz w:val="32"/>
          <w:szCs w:val="32"/>
          <w:cs/>
        </w:rPr>
        <w:t xml:space="preserve"> (ถ้ามี) </w:t>
      </w:r>
    </w:p>
    <w:p w14:paraId="2EC985B0" w14:textId="37BDEE6F" w:rsidR="001A4502" w:rsidRDefault="001A4502" w:rsidP="001A450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ab/>
      </w:r>
      <w:r>
        <w:rPr>
          <w:rStyle w:val="a3"/>
          <w:rFonts w:ascii="TH SarabunPSK" w:hAnsi="TH SarabunPSK" w:cs="TH SarabunPSK"/>
          <w:color w:val="auto"/>
          <w:sz w:val="32"/>
          <w:szCs w:val="32"/>
        </w:rPr>
        <w:tab/>
      </w:r>
      <w:r>
        <w:rPr>
          <w:rStyle w:val="a3"/>
          <w:rFonts w:ascii="TH SarabunPSK" w:hAnsi="TH SarabunPSK" w:cs="TH SarabunPSK"/>
          <w:color w:val="auto"/>
          <w:sz w:val="32"/>
          <w:szCs w:val="32"/>
        </w:rPr>
        <w:tab/>
      </w:r>
      <w:sdt>
        <w:sdtPr>
          <w:rPr>
            <w:rStyle w:val="a3"/>
            <w:rFonts w:ascii="TH SarabunPSK" w:hAnsi="TH SarabunPSK" w:cs="TH SarabunPSK"/>
            <w:color w:val="auto"/>
            <w:sz w:val="32"/>
            <w:szCs w:val="32"/>
          </w:rPr>
          <w:id w:val="778605869"/>
          <w:lock w:val="contentLocked"/>
          <w:group/>
        </w:sdtPr>
        <w:sdtEndPr>
          <w:rPr>
            <w:rStyle w:val="a3"/>
            <w:cs/>
          </w:rPr>
        </w:sdtEndPr>
        <w:sdtContent>
          <w:sdt>
            <w:sdtPr>
              <w:rPr>
                <w:rStyle w:val="a3"/>
                <w:rFonts w:ascii="TH SarabunPSK" w:hAnsi="TH SarabunPSK" w:cs="TH SarabunPSK"/>
                <w:color w:val="auto"/>
                <w:sz w:val="32"/>
                <w:szCs w:val="32"/>
                <w:cs/>
              </w:rPr>
              <w:id w:val="1111549147"/>
            </w:sdtPr>
            <w:sdtContent>
              <w:r>
                <w:rPr>
                  <w:rStyle w:val="a3"/>
                  <w:rFonts w:ascii="TH SarabunPSK" w:hAnsi="TH SarabunPSK" w:cs="TH SarabunPSK"/>
                  <w:color w:val="auto"/>
                  <w:sz w:val="32"/>
                  <w:szCs w:val="32"/>
                </w:rPr>
                <w:sym w:font="Wingdings 2" w:char="F0A3"/>
              </w:r>
            </w:sdtContent>
          </w:sdt>
        </w:sdtContent>
      </w:sdt>
      <w:r>
        <w:rPr>
          <w:rStyle w:val="a3"/>
          <w:rFonts w:ascii="TH SarabunPSK" w:hAnsi="TH SarabunPSK" w:cs="TH SarabunPSK"/>
          <w:color w:val="auto"/>
          <w:sz w:val="32"/>
          <w:szCs w:val="32"/>
        </w:rPr>
        <w:t xml:space="preserve"> </w:t>
      </w:r>
      <w:r w:rsidRPr="00DB1EDC">
        <w:rPr>
          <w:rFonts w:ascii="TH SarabunPSK" w:hAnsi="TH SarabunPSK" w:cs="TH SarabunPSK" w:hint="cs"/>
          <w:sz w:val="32"/>
          <w:szCs w:val="32"/>
          <w:cs/>
        </w:rPr>
        <w:t>ในเวลาราชการ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Style w:val="a3"/>
          <w:rFonts w:ascii="TH SarabunPSK" w:hAnsi="TH SarabunPSK" w:cs="TH SarabunPSK"/>
          <w:color w:val="auto"/>
          <w:sz w:val="32"/>
          <w:szCs w:val="32"/>
        </w:rPr>
        <w:tab/>
      </w:r>
      <w:r>
        <w:rPr>
          <w:rStyle w:val="a3"/>
          <w:rFonts w:ascii="TH SarabunPSK" w:hAnsi="TH SarabunPSK" w:cs="TH SarabunPSK"/>
          <w:color w:val="auto"/>
          <w:sz w:val="32"/>
          <w:szCs w:val="32"/>
        </w:rPr>
        <w:tab/>
      </w:r>
      <w:sdt>
        <w:sdtPr>
          <w:rPr>
            <w:rStyle w:val="a3"/>
            <w:rFonts w:ascii="TH SarabunPSK" w:hAnsi="TH SarabunPSK" w:cs="TH SarabunPSK"/>
            <w:color w:val="auto"/>
            <w:sz w:val="32"/>
            <w:szCs w:val="32"/>
            <w:cs/>
          </w:rPr>
          <w:id w:val="6876577"/>
        </w:sdtPr>
        <w:sdtContent>
          <w:r>
            <w:rPr>
              <w:rStyle w:val="a3"/>
              <w:rFonts w:ascii="TH SarabunPSK" w:hAnsi="TH SarabunPSK" w:cs="TH SarabunPSK"/>
              <w:color w:val="auto"/>
              <w:sz w:val="32"/>
              <w:szCs w:val="32"/>
            </w:rPr>
            <w:sym w:font="Wingdings 2" w:char="F0A3"/>
          </w:r>
        </w:sdtContent>
      </w:sdt>
      <w:r>
        <w:rPr>
          <w:rStyle w:val="a3"/>
          <w:rFonts w:ascii="TH SarabunPSK" w:hAnsi="TH SarabunPSK" w:cs="TH SarabunPSK"/>
          <w:color w:val="auto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นอก</w:t>
      </w:r>
      <w:r w:rsidRPr="00DB1EDC">
        <w:rPr>
          <w:rFonts w:ascii="TH SarabunPSK" w:hAnsi="TH SarabunPSK" w:cs="TH SarabunPSK" w:hint="cs"/>
          <w:sz w:val="32"/>
          <w:szCs w:val="32"/>
          <w:cs/>
        </w:rPr>
        <w:t>เวลาราชการ</w:t>
      </w:r>
    </w:p>
    <w:p w14:paraId="487ADDEB" w14:textId="77777777" w:rsidR="001A4502" w:rsidRDefault="001A4502" w:rsidP="001A450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A450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1A450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2</w:t>
      </w:r>
      <w:r w:rsidRPr="001A450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) </w:t>
      </w:r>
      <w:r w:rsidRPr="001A450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ระบบการศึกษา</w:t>
      </w:r>
    </w:p>
    <w:p w14:paraId="692718B8" w14:textId="0C70EF78" w:rsidR="001A4502" w:rsidRDefault="001A4502" w:rsidP="001A450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sdt>
        <w:sdtPr>
          <w:rPr>
            <w:rStyle w:val="a3"/>
            <w:rFonts w:ascii="TH SarabunPSK" w:hAnsi="TH SarabunPSK" w:cs="TH SarabunPSK"/>
            <w:color w:val="auto"/>
            <w:sz w:val="32"/>
            <w:szCs w:val="32"/>
            <w:cs/>
          </w:rPr>
          <w:id w:val="-884251523"/>
        </w:sdtPr>
        <w:sdtContent>
          <w:r>
            <w:rPr>
              <w:rStyle w:val="a3"/>
              <w:rFonts w:ascii="TH SarabunPSK" w:hAnsi="TH SarabunPSK" w:cs="TH SarabunPSK"/>
              <w:color w:val="auto"/>
              <w:sz w:val="32"/>
              <w:szCs w:val="32"/>
            </w:rPr>
            <w:sym w:font="Wingdings 2" w:char="F0A3"/>
          </w:r>
        </w:sdtContent>
      </w:sdt>
      <w:r>
        <w:rPr>
          <w:rStyle w:val="a3"/>
          <w:rFonts w:ascii="TH SarabunPSK" w:hAnsi="TH SarabunPSK" w:cs="TH SarabunPSK"/>
          <w:color w:val="auto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แบบชั้นเรียน</w:t>
      </w:r>
    </w:p>
    <w:p w14:paraId="2E139970" w14:textId="448AAB89" w:rsidR="001A4502" w:rsidRDefault="001A4502" w:rsidP="001A450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ab/>
      </w:r>
      <w:r>
        <w:rPr>
          <w:rStyle w:val="a3"/>
          <w:rFonts w:ascii="TH SarabunPSK" w:hAnsi="TH SarabunPSK" w:cs="TH SarabunPSK"/>
          <w:color w:val="auto"/>
          <w:sz w:val="32"/>
          <w:szCs w:val="32"/>
        </w:rPr>
        <w:tab/>
      </w:r>
      <w:r>
        <w:rPr>
          <w:rStyle w:val="a3"/>
          <w:rFonts w:ascii="TH SarabunPSK" w:hAnsi="TH SarabunPSK" w:cs="TH SarabunPSK"/>
          <w:color w:val="auto"/>
          <w:sz w:val="32"/>
          <w:szCs w:val="32"/>
        </w:rPr>
        <w:tab/>
      </w:r>
      <w:sdt>
        <w:sdtPr>
          <w:rPr>
            <w:rStyle w:val="a3"/>
            <w:rFonts w:ascii="TH SarabunPSK" w:hAnsi="TH SarabunPSK" w:cs="TH SarabunPSK"/>
            <w:color w:val="auto"/>
            <w:sz w:val="32"/>
            <w:szCs w:val="32"/>
          </w:rPr>
          <w:id w:val="1564293038"/>
          <w:lock w:val="contentLocked"/>
          <w:group/>
        </w:sdtPr>
        <w:sdtEndPr>
          <w:rPr>
            <w:rStyle w:val="a3"/>
            <w:cs/>
          </w:rPr>
        </w:sdtEndPr>
        <w:sdtContent>
          <w:sdt>
            <w:sdtPr>
              <w:rPr>
                <w:rStyle w:val="a3"/>
                <w:rFonts w:ascii="TH SarabunPSK" w:hAnsi="TH SarabunPSK" w:cs="TH SarabunPSK"/>
                <w:color w:val="auto"/>
                <w:sz w:val="32"/>
                <w:szCs w:val="32"/>
                <w:cs/>
              </w:rPr>
              <w:id w:val="1861394717"/>
            </w:sdtPr>
            <w:sdtContent>
              <w:r>
                <w:rPr>
                  <w:rStyle w:val="a3"/>
                  <w:rFonts w:ascii="TH SarabunPSK" w:hAnsi="TH SarabunPSK" w:cs="TH SarabunPSK"/>
                  <w:color w:val="auto"/>
                  <w:sz w:val="32"/>
                  <w:szCs w:val="32"/>
                </w:rPr>
                <w:sym w:font="Wingdings 2" w:char="F0A3"/>
              </w:r>
            </w:sdtContent>
          </w:sdt>
        </w:sdtContent>
      </w:sdt>
      <w:r>
        <w:rPr>
          <w:rStyle w:val="a3"/>
          <w:rFonts w:ascii="TH SarabunPSK" w:hAnsi="TH SarabunPSK" w:cs="TH SarabunPSK"/>
          <w:color w:val="auto"/>
          <w:sz w:val="32"/>
          <w:szCs w:val="32"/>
        </w:rPr>
        <w:t xml:space="preserve"> </w:t>
      </w:r>
      <w:r w:rsidRPr="00780FCB">
        <w:rPr>
          <w:rFonts w:ascii="TH SarabunPSK" w:hAnsi="TH SarabunPSK" w:cs="TH SarabunPSK" w:hint="cs"/>
          <w:sz w:val="32"/>
          <w:szCs w:val="32"/>
          <w:cs/>
        </w:rPr>
        <w:t>แบบ</w:t>
      </w:r>
      <w:r w:rsidRPr="00780FCB">
        <w:rPr>
          <w:rFonts w:ascii="TH SarabunPSK" w:hAnsi="TH SarabunPSK" w:cs="TH SarabunPSK"/>
          <w:sz w:val="32"/>
          <w:szCs w:val="32"/>
          <w:cs/>
        </w:rPr>
        <w:t>บูรณาการกับการทำงาน</w:t>
      </w:r>
      <w:r w:rsidRPr="00780FCB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780FCB">
        <w:rPr>
          <w:rFonts w:ascii="TH SarabunPSK" w:hAnsi="TH SarabunPSK" w:cs="TH SarabunPSK"/>
          <w:sz w:val="32"/>
          <w:szCs w:val="32"/>
        </w:rPr>
        <w:t>Cooperative and Work Integrated Education</w:t>
      </w:r>
      <w:r w:rsidRPr="00780FC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80FCB">
        <w:rPr>
          <w:rFonts w:ascii="TH SarabunPSK" w:hAnsi="TH SarabunPSK" w:cs="TH SarabunPSK"/>
          <w:sz w:val="32"/>
          <w:szCs w:val="32"/>
        </w:rPr>
        <w:t>: CWIE)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3CECAC9E" w14:textId="40F23AC0" w:rsidR="001A4502" w:rsidRDefault="001A4502" w:rsidP="001A450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ab/>
      </w:r>
      <w:r>
        <w:rPr>
          <w:rStyle w:val="a3"/>
          <w:rFonts w:ascii="TH SarabunPSK" w:hAnsi="TH SarabunPSK" w:cs="TH SarabunPSK"/>
          <w:color w:val="auto"/>
          <w:sz w:val="32"/>
          <w:szCs w:val="32"/>
        </w:rPr>
        <w:tab/>
      </w:r>
      <w:r>
        <w:rPr>
          <w:rStyle w:val="a3"/>
          <w:rFonts w:ascii="TH SarabunPSK" w:hAnsi="TH SarabunPSK" w:cs="TH SarabunPSK"/>
          <w:color w:val="auto"/>
          <w:sz w:val="32"/>
          <w:szCs w:val="32"/>
        </w:rPr>
        <w:tab/>
      </w:r>
      <w:sdt>
        <w:sdtPr>
          <w:rPr>
            <w:rStyle w:val="a3"/>
            <w:rFonts w:ascii="TH SarabunPSK" w:hAnsi="TH SarabunPSK" w:cs="TH SarabunPSK"/>
            <w:color w:val="auto"/>
            <w:sz w:val="32"/>
            <w:szCs w:val="32"/>
            <w:cs/>
          </w:rPr>
          <w:id w:val="1163047248"/>
        </w:sdtPr>
        <w:sdtContent>
          <w:r>
            <w:rPr>
              <w:rStyle w:val="a3"/>
              <w:rFonts w:ascii="TH SarabunPSK" w:hAnsi="TH SarabunPSK" w:cs="TH SarabunPSK"/>
              <w:color w:val="auto"/>
              <w:sz w:val="32"/>
              <w:szCs w:val="32"/>
            </w:rPr>
            <w:sym w:font="Wingdings 2" w:char="F0A3"/>
          </w:r>
        </w:sdtContent>
      </w:sdt>
      <w:r>
        <w:rPr>
          <w:rStyle w:val="a3"/>
          <w:rFonts w:ascii="TH SarabunPSK" w:hAnsi="TH SarabunPSK" w:cs="TH SarabunPSK"/>
          <w:color w:val="auto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อื่น ๆ (ระบุรายละเอียด)"/>
            </w:textInput>
          </w:ffData>
        </w:fldChar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อื่น ๆ (ระบุรายละเอียด)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315E5F2A" w14:textId="77777777" w:rsidR="001A4502" w:rsidRPr="00780FCB" w:rsidRDefault="001A4502" w:rsidP="0076513A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780FC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2. จำนวนหน่วยกิตและโครงสร้างหลักสูตร</w:t>
      </w:r>
    </w:p>
    <w:p w14:paraId="4A4397C4" w14:textId="16E36E07" w:rsidR="001A4502" w:rsidRPr="00780FCB" w:rsidRDefault="001A4502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780FC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2.1 </w:t>
      </w:r>
      <w:r w:rsidRPr="00780FCB">
        <w:rPr>
          <w:rFonts w:ascii="TH SarabunPSK" w:hAnsi="TH SarabunPSK" w:cs="TH SarabunPSK"/>
          <w:b/>
          <w:bCs/>
          <w:sz w:val="32"/>
          <w:szCs w:val="32"/>
          <w:cs/>
        </w:rPr>
        <w:t>จำนวนหน่วยกิตรวมตลอดหลักสูตร</w:t>
      </w:r>
      <w:r w:rsidRPr="00780FC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80FCB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จำนวนหน่วยกิต]"/>
            </w:textInput>
          </w:ffData>
        </w:fldChar>
      </w:r>
      <w:r w:rsidRPr="00780FCB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780FCB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780FCB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780FCB">
        <w:rPr>
          <w:rFonts w:ascii="TH SarabunPSK" w:hAnsi="TH SarabunPSK" w:cs="TH SarabunPSK"/>
          <w:noProof/>
          <w:sz w:val="32"/>
          <w:szCs w:val="32"/>
          <w:cs/>
        </w:rPr>
      </w:r>
      <w:r w:rsidRPr="00780FCB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780FCB">
        <w:rPr>
          <w:rFonts w:ascii="TH SarabunPSK" w:hAnsi="TH SarabunPSK" w:cs="TH SarabunPSK"/>
          <w:noProof/>
          <w:sz w:val="32"/>
          <w:szCs w:val="32"/>
          <w:cs/>
        </w:rPr>
        <w:t>[จำนวนหน่วยกิต]</w:t>
      </w:r>
      <w:r w:rsidRPr="00780FCB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780FCB">
        <w:rPr>
          <w:rFonts w:ascii="TH SarabunPSK" w:hAnsi="TH SarabunPSK" w:cs="TH SarabunPSK"/>
          <w:sz w:val="32"/>
          <w:szCs w:val="32"/>
          <w:cs/>
        </w:rPr>
        <w:t xml:space="preserve"> หน่วยกิต</w:t>
      </w:r>
    </w:p>
    <w:p w14:paraId="1CCF3704" w14:textId="2E00D26B" w:rsidR="001A4502" w:rsidRPr="00780FCB" w:rsidRDefault="001A4502" w:rsidP="00E53A8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780FC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2.2 </w:t>
      </w:r>
      <w:r w:rsidRPr="00780FC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โครงสร้างหลักสูตร</w:t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17CC266D" w14:textId="77777777" w:rsidR="001A4502" w:rsidRPr="00780FCB" w:rsidRDefault="001A4502" w:rsidP="001A450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402"/>
          <w:tab w:val="left" w:pos="3744"/>
          <w:tab w:val="left" w:pos="4104"/>
          <w:tab w:val="left" w:pos="4465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 w:hint="cs"/>
          <w:sz w:val="32"/>
          <w:szCs w:val="32"/>
          <w:cs/>
        </w:rPr>
        <w:t xml:space="preserve">1) </w:t>
      </w:r>
      <w:r w:rsidRPr="00780FCB">
        <w:rPr>
          <w:rFonts w:ascii="TH SarabunPSK" w:hAnsi="TH SarabunPSK" w:cs="TH SarabunPSK"/>
          <w:sz w:val="32"/>
          <w:szCs w:val="32"/>
          <w:cs/>
        </w:rPr>
        <w:t>หมวดวิชาศึกษาทั่วไป</w:t>
      </w:r>
      <w:r w:rsidRPr="00780FC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 w:hint="cs"/>
          <w:sz w:val="32"/>
          <w:szCs w:val="32"/>
          <w:cs/>
        </w:rPr>
        <w:t>ไม่น้อยกว่า</w:t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 w:hint="cs"/>
          <w:sz w:val="32"/>
          <w:szCs w:val="32"/>
          <w:cs/>
        </w:rPr>
        <w:t>24</w:t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 w:hint="cs"/>
          <w:sz w:val="32"/>
          <w:szCs w:val="32"/>
          <w:cs/>
        </w:rPr>
        <w:t>หน่วยกิต</w:t>
      </w:r>
    </w:p>
    <w:p w14:paraId="5E36B8B8" w14:textId="0D0E7E10" w:rsidR="001A4502" w:rsidRPr="00780FCB" w:rsidRDefault="001A4502" w:rsidP="001A450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402"/>
          <w:tab w:val="left" w:pos="3744"/>
          <w:tab w:val="left" w:pos="4104"/>
          <w:tab w:val="left" w:pos="4465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 w:hint="cs"/>
          <w:sz w:val="32"/>
          <w:szCs w:val="32"/>
          <w:cs/>
        </w:rPr>
        <w:t>1.1) กลุ่มวิชาบังคับ</w:t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 w:hint="cs"/>
          <w:sz w:val="32"/>
          <w:szCs w:val="32"/>
          <w:cs/>
        </w:rPr>
        <w:t>ไม่น้อยกว่า</w:t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 w:hint="cs"/>
          <w:sz w:val="32"/>
          <w:szCs w:val="32"/>
          <w:cs/>
        </w:rPr>
        <w:t>12</w:t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 w:hint="cs"/>
          <w:sz w:val="32"/>
          <w:szCs w:val="32"/>
          <w:cs/>
        </w:rPr>
        <w:t>หน่วยกิต</w:t>
      </w:r>
    </w:p>
    <w:p w14:paraId="01AF4478" w14:textId="07A84A4A" w:rsidR="001A4502" w:rsidRPr="00780FCB" w:rsidRDefault="001A4502" w:rsidP="001A450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402"/>
          <w:tab w:val="left" w:pos="3744"/>
          <w:tab w:val="left" w:pos="4104"/>
          <w:tab w:val="left" w:pos="4465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 w:hint="cs"/>
          <w:sz w:val="32"/>
          <w:szCs w:val="32"/>
          <w:cs/>
        </w:rPr>
        <w:t>1.2)</w:t>
      </w:r>
      <w:r w:rsidRPr="00780FCB">
        <w:rPr>
          <w:rFonts w:ascii="TH SarabunPSK" w:hAnsi="TH SarabunPSK" w:cs="TH SarabunPSK" w:hint="cs"/>
          <w:sz w:val="32"/>
          <w:szCs w:val="32"/>
          <w:cs/>
        </w:rPr>
        <w:tab/>
        <w:t xml:space="preserve"> กลุ่มวิชาเลือก</w:t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 w:hint="cs"/>
          <w:sz w:val="32"/>
          <w:szCs w:val="32"/>
          <w:cs/>
        </w:rPr>
        <w:t>ไม่น้อยกว่า</w:t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 w:hint="cs"/>
          <w:sz w:val="32"/>
          <w:szCs w:val="32"/>
          <w:cs/>
        </w:rPr>
        <w:t>12</w:t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 w:hint="cs"/>
          <w:sz w:val="32"/>
          <w:szCs w:val="32"/>
          <w:cs/>
        </w:rPr>
        <w:t>หน่วยกิต</w:t>
      </w:r>
    </w:p>
    <w:p w14:paraId="3BE25B81" w14:textId="77777777" w:rsidR="001A4502" w:rsidRDefault="001A4502" w:rsidP="001A450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402"/>
          <w:tab w:val="left" w:pos="3744"/>
          <w:tab w:val="left" w:pos="4104"/>
          <w:tab w:val="left" w:pos="4465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 w:hint="cs"/>
          <w:sz w:val="32"/>
          <w:szCs w:val="32"/>
          <w:cs/>
        </w:rPr>
        <w:t xml:space="preserve">(1) </w:t>
      </w:r>
      <w:r w:rsidRPr="00780FCB">
        <w:rPr>
          <w:rFonts w:ascii="TH SarabunPSK" w:hAnsi="TH SarabunPSK" w:cs="TH SarabunPSK"/>
          <w:sz w:val="32"/>
          <w:szCs w:val="32"/>
          <w:cs/>
        </w:rPr>
        <w:t>กลุ่มสาระมนุษยศาสตร์</w:t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 w:hint="cs"/>
          <w:sz w:val="32"/>
          <w:szCs w:val="32"/>
          <w:cs/>
        </w:rPr>
        <w:t>ไม่น้อยกว่า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หน่วยกิต</w:t>
      </w:r>
    </w:p>
    <w:p w14:paraId="75DD2846" w14:textId="77777777" w:rsidR="001A4502" w:rsidRDefault="001A4502" w:rsidP="001A450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402"/>
          <w:tab w:val="left" w:pos="3744"/>
          <w:tab w:val="left" w:pos="4104"/>
          <w:tab w:val="left" w:pos="4465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(2) </w:t>
      </w:r>
      <w:r w:rsidRPr="003202F9">
        <w:rPr>
          <w:rFonts w:ascii="TH SarabunPSK" w:hAnsi="TH SarabunPSK" w:cs="TH SarabunPSK"/>
          <w:sz w:val="32"/>
          <w:szCs w:val="32"/>
          <w:cs/>
        </w:rPr>
        <w:t>กลุ่มสาระสังคมศาสตร์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ไม่น้อยกว่า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หน่วยกิต</w:t>
      </w:r>
    </w:p>
    <w:p w14:paraId="405EF00E" w14:textId="77777777" w:rsidR="001A4502" w:rsidRDefault="001A4502" w:rsidP="001A450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402"/>
          <w:tab w:val="left" w:pos="3744"/>
          <w:tab w:val="left" w:pos="4104"/>
          <w:tab w:val="left" w:pos="4465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(3) </w:t>
      </w:r>
      <w:r w:rsidRPr="003202F9">
        <w:rPr>
          <w:rFonts w:ascii="TH SarabunPSK" w:hAnsi="TH SarabunPSK" w:cs="TH SarabunPSK"/>
          <w:sz w:val="32"/>
          <w:szCs w:val="32"/>
          <w:cs/>
        </w:rPr>
        <w:t>กลุ่มสาระภาษาและการสื่อสาร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ไม่น้อยกว่า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หน่วยกิต</w:t>
      </w:r>
    </w:p>
    <w:p w14:paraId="152C0ED9" w14:textId="77777777" w:rsidR="001A4502" w:rsidRDefault="001A4502" w:rsidP="001A450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402"/>
          <w:tab w:val="left" w:pos="3744"/>
          <w:tab w:val="left" w:pos="4104"/>
          <w:tab w:val="left" w:pos="4465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(4) </w:t>
      </w:r>
      <w:r w:rsidRPr="003202F9">
        <w:rPr>
          <w:rFonts w:ascii="TH SarabunPSK" w:hAnsi="TH SarabunPSK" w:cs="TH SarabunPSK"/>
          <w:sz w:val="32"/>
          <w:szCs w:val="32"/>
          <w:cs/>
        </w:rPr>
        <w:t>กลุ่มสาระวิทยาศาสตร์</w:t>
      </w:r>
      <w:r>
        <w:rPr>
          <w:rFonts w:ascii="TH SarabunPSK" w:hAnsi="TH SarabunPSK" w:cs="TH SarabunPSK" w:hint="cs"/>
          <w:sz w:val="32"/>
          <w:szCs w:val="32"/>
          <w:cs/>
        </w:rPr>
        <w:t>ฯ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ไม่น้อยกว่า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หน่วยกิต</w:t>
      </w:r>
    </w:p>
    <w:p w14:paraId="5642526E" w14:textId="0FDC3AA2" w:rsidR="001A4502" w:rsidRPr="003202F9" w:rsidRDefault="001A4502" w:rsidP="001A450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402"/>
          <w:tab w:val="left" w:pos="3744"/>
          <w:tab w:val="left" w:pos="4104"/>
          <w:tab w:val="left" w:pos="4465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3202F9">
        <w:rPr>
          <w:rFonts w:ascii="TH SarabunPSK" w:hAnsi="TH SarabunPSK" w:cs="TH SarabunPSK"/>
          <w:sz w:val="32"/>
          <w:szCs w:val="32"/>
          <w:cs/>
        </w:rPr>
        <w:tab/>
      </w:r>
      <w:r w:rsidRPr="003202F9">
        <w:rPr>
          <w:rFonts w:ascii="TH SarabunPSK" w:hAnsi="TH SarabunPSK" w:cs="TH SarabunPSK"/>
          <w:sz w:val="32"/>
          <w:szCs w:val="32"/>
          <w:cs/>
        </w:rPr>
        <w:tab/>
      </w:r>
      <w:r w:rsidRPr="003202F9">
        <w:rPr>
          <w:rFonts w:ascii="TH SarabunPSK" w:hAnsi="TH SarabunPSK" w:cs="TH SarabunPSK" w:hint="cs"/>
          <w:sz w:val="32"/>
          <w:szCs w:val="32"/>
          <w:cs/>
        </w:rPr>
        <w:t xml:space="preserve">2) หมวดวิชาเฉพาะ </w:t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3202F9">
        <w:rPr>
          <w:rFonts w:ascii="TH SarabunPSK" w:hAnsi="TH SarabunPSK" w:cs="TH SarabunPSK" w:hint="cs"/>
          <w:sz w:val="32"/>
          <w:szCs w:val="32"/>
          <w:cs/>
        </w:rPr>
        <w:t>ไม่น้อยกว่า</w:t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1A4502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"/>
            </w:textInput>
          </w:ffData>
        </w:fldChar>
      </w:r>
      <w:r w:rsidRPr="001A4502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A4502">
        <w:rPr>
          <w:rFonts w:ascii="TH SarabunPSK" w:hAnsi="TH SarabunPSK" w:cs="TH SarabunPSK"/>
          <w:sz w:val="32"/>
          <w:szCs w:val="32"/>
        </w:rPr>
        <w:instrText>FORMTEXT</w:instrText>
      </w:r>
      <w:r w:rsidRPr="001A4502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A4502">
        <w:rPr>
          <w:rFonts w:ascii="TH SarabunPSK" w:hAnsi="TH SarabunPSK" w:cs="TH SarabunPSK"/>
          <w:sz w:val="32"/>
          <w:szCs w:val="32"/>
          <w:cs/>
        </w:rPr>
      </w:r>
      <w:r w:rsidRPr="001A4502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A4502">
        <w:rPr>
          <w:rFonts w:ascii="TH SarabunPSK" w:hAnsi="TH SarabunPSK" w:cs="TH SarabunPSK" w:hint="cs"/>
          <w:sz w:val="32"/>
          <w:szCs w:val="32"/>
          <w:cs/>
        </w:rPr>
        <w:t>....</w:t>
      </w:r>
      <w:r w:rsidRPr="001A4502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3202F9">
        <w:rPr>
          <w:rFonts w:ascii="TH SarabunPSK" w:hAnsi="TH SarabunPSK" w:cs="TH SarabunPSK"/>
          <w:sz w:val="32"/>
          <w:szCs w:val="32"/>
          <w:cs/>
        </w:rPr>
        <w:tab/>
      </w:r>
      <w:r w:rsidRPr="003202F9">
        <w:rPr>
          <w:rFonts w:ascii="TH SarabunPSK" w:hAnsi="TH SarabunPSK" w:cs="TH SarabunPSK" w:hint="cs"/>
          <w:sz w:val="32"/>
          <w:szCs w:val="32"/>
          <w:cs/>
        </w:rPr>
        <w:t>หน่วยกิต</w:t>
      </w:r>
    </w:p>
    <w:p w14:paraId="49611742" w14:textId="69EB3311" w:rsidR="001A4502" w:rsidRPr="003202F9" w:rsidRDefault="001A4502" w:rsidP="001A450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402"/>
          <w:tab w:val="left" w:pos="3744"/>
          <w:tab w:val="left" w:pos="4104"/>
          <w:tab w:val="left" w:pos="4465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3202F9">
        <w:rPr>
          <w:rFonts w:ascii="TH SarabunPSK" w:hAnsi="TH SarabunPSK" w:cs="TH SarabunPSK"/>
          <w:sz w:val="32"/>
          <w:szCs w:val="32"/>
          <w:cs/>
        </w:rPr>
        <w:tab/>
      </w:r>
      <w:r w:rsidRPr="003202F9">
        <w:rPr>
          <w:rFonts w:ascii="TH SarabunPSK" w:hAnsi="TH SarabunPSK" w:cs="TH SarabunPSK"/>
          <w:sz w:val="32"/>
          <w:szCs w:val="32"/>
          <w:cs/>
        </w:rPr>
        <w:tab/>
      </w:r>
      <w:r w:rsidRPr="003202F9">
        <w:rPr>
          <w:rFonts w:ascii="TH SarabunPSK" w:hAnsi="TH SarabunPSK" w:cs="TH SarabunPSK"/>
          <w:sz w:val="32"/>
          <w:szCs w:val="32"/>
          <w:cs/>
        </w:rPr>
        <w:tab/>
      </w:r>
      <w:r w:rsidRPr="003202F9">
        <w:rPr>
          <w:rFonts w:ascii="TH SarabunPSK" w:hAnsi="TH SarabunPSK" w:cs="TH SarabunPSK" w:hint="cs"/>
          <w:sz w:val="32"/>
          <w:szCs w:val="32"/>
          <w:cs/>
        </w:rPr>
        <w:t>2.1) กลุ่มวิชา</w:t>
      </w:r>
      <w:r>
        <w:rPr>
          <w:rFonts w:ascii="TH SarabunPSK" w:hAnsi="TH SarabunPSK" w:cs="TH SarabunPSK" w:hint="cs"/>
          <w:sz w:val="32"/>
          <w:szCs w:val="32"/>
          <w:cs/>
        </w:rPr>
        <w:t>แกน</w:t>
      </w:r>
      <w:r w:rsidR="001D6CCA">
        <w:rPr>
          <w:rFonts w:ascii="TH SarabunPSK" w:hAnsi="TH SarabunPSK" w:cs="TH SarabunPSK"/>
          <w:sz w:val="32"/>
          <w:szCs w:val="32"/>
        </w:rPr>
        <w:t xml:space="preserve"> </w:t>
      </w:r>
      <w:r w:rsidR="001D6CCA" w:rsidRPr="001D6CCA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ถ้าไม่มีให้ลบออก</w:t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3202F9">
        <w:rPr>
          <w:rFonts w:ascii="TH SarabunPSK" w:hAnsi="TH SarabunPSK" w:cs="TH SarabunPSK" w:hint="cs"/>
          <w:sz w:val="32"/>
          <w:szCs w:val="32"/>
          <w:cs/>
        </w:rPr>
        <w:t xml:space="preserve">ไม่น้อยกว่า </w:t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1A4502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"/>
            </w:textInput>
          </w:ffData>
        </w:fldChar>
      </w:r>
      <w:r w:rsidRPr="001A4502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A4502">
        <w:rPr>
          <w:rFonts w:ascii="TH SarabunPSK" w:hAnsi="TH SarabunPSK" w:cs="TH SarabunPSK"/>
          <w:sz w:val="32"/>
          <w:szCs w:val="32"/>
        </w:rPr>
        <w:instrText>FORMTEXT</w:instrText>
      </w:r>
      <w:r w:rsidRPr="001A4502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A4502">
        <w:rPr>
          <w:rFonts w:ascii="TH SarabunPSK" w:hAnsi="TH SarabunPSK" w:cs="TH SarabunPSK"/>
          <w:sz w:val="32"/>
          <w:szCs w:val="32"/>
          <w:cs/>
        </w:rPr>
      </w:r>
      <w:r w:rsidRPr="001A4502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A4502">
        <w:rPr>
          <w:rFonts w:ascii="TH SarabunPSK" w:hAnsi="TH SarabunPSK" w:cs="TH SarabunPSK" w:hint="cs"/>
          <w:sz w:val="32"/>
          <w:szCs w:val="32"/>
          <w:cs/>
        </w:rPr>
        <w:t>....</w:t>
      </w:r>
      <w:r w:rsidRPr="001A4502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3202F9">
        <w:rPr>
          <w:rFonts w:ascii="TH SarabunPSK" w:hAnsi="TH SarabunPSK" w:cs="TH SarabunPSK"/>
          <w:sz w:val="32"/>
          <w:szCs w:val="32"/>
          <w:cs/>
        </w:rPr>
        <w:tab/>
      </w:r>
      <w:r w:rsidRPr="003202F9">
        <w:rPr>
          <w:rFonts w:ascii="TH SarabunPSK" w:hAnsi="TH SarabunPSK" w:cs="TH SarabunPSK" w:hint="cs"/>
          <w:sz w:val="32"/>
          <w:szCs w:val="32"/>
          <w:cs/>
        </w:rPr>
        <w:t>หน่วยกิต</w:t>
      </w:r>
    </w:p>
    <w:p w14:paraId="2CC61BE4" w14:textId="7B344C3E" w:rsidR="001A4502" w:rsidRDefault="001A4502" w:rsidP="001A450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402"/>
          <w:tab w:val="left" w:pos="3744"/>
          <w:tab w:val="left" w:pos="4104"/>
          <w:tab w:val="left" w:pos="4465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3202F9">
        <w:rPr>
          <w:rFonts w:ascii="TH SarabunPSK" w:hAnsi="TH SarabunPSK" w:cs="TH SarabunPSK"/>
          <w:sz w:val="32"/>
          <w:szCs w:val="32"/>
          <w:cs/>
        </w:rPr>
        <w:tab/>
      </w:r>
      <w:r w:rsidRPr="003202F9">
        <w:rPr>
          <w:rFonts w:ascii="TH SarabunPSK" w:hAnsi="TH SarabunPSK" w:cs="TH SarabunPSK"/>
          <w:sz w:val="32"/>
          <w:szCs w:val="32"/>
          <w:cs/>
        </w:rPr>
        <w:tab/>
      </w:r>
      <w:r w:rsidRPr="003202F9">
        <w:rPr>
          <w:rFonts w:ascii="TH SarabunPSK" w:hAnsi="TH SarabunPSK" w:cs="TH SarabunPSK"/>
          <w:sz w:val="32"/>
          <w:szCs w:val="32"/>
          <w:cs/>
        </w:rPr>
        <w:tab/>
      </w:r>
      <w:r w:rsidRPr="003202F9">
        <w:rPr>
          <w:rFonts w:ascii="TH SarabunPSK" w:hAnsi="TH SarabunPSK" w:cs="TH SarabunPSK" w:hint="cs"/>
          <w:sz w:val="32"/>
          <w:szCs w:val="32"/>
          <w:cs/>
        </w:rPr>
        <w:t>2.2) กลุ่มวิชา</w:t>
      </w:r>
      <w:r w:rsidRPr="001A4502">
        <w:rPr>
          <w:rFonts w:ascii="TH SarabunPSK" w:hAnsi="TH SarabunPSK" w:cs="TH SarabunPSK" w:hint="cs"/>
          <w:sz w:val="32"/>
          <w:szCs w:val="32"/>
          <w:cs/>
        </w:rPr>
        <w:t>บังคับ</w:t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3202F9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3202F9">
        <w:rPr>
          <w:rFonts w:ascii="TH SarabunPSK" w:hAnsi="TH SarabunPSK" w:cs="TH SarabunPSK" w:hint="cs"/>
          <w:sz w:val="32"/>
          <w:szCs w:val="32"/>
          <w:cs/>
        </w:rPr>
        <w:t xml:space="preserve">ไม่น้อยกว่า </w:t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1A4502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"/>
            </w:textInput>
          </w:ffData>
        </w:fldChar>
      </w:r>
      <w:r w:rsidRPr="001A4502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A4502">
        <w:rPr>
          <w:rFonts w:ascii="TH SarabunPSK" w:hAnsi="TH SarabunPSK" w:cs="TH SarabunPSK"/>
          <w:sz w:val="32"/>
          <w:szCs w:val="32"/>
        </w:rPr>
        <w:instrText>FORMTEXT</w:instrText>
      </w:r>
      <w:r w:rsidRPr="001A4502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A4502">
        <w:rPr>
          <w:rFonts w:ascii="TH SarabunPSK" w:hAnsi="TH SarabunPSK" w:cs="TH SarabunPSK"/>
          <w:sz w:val="32"/>
          <w:szCs w:val="32"/>
          <w:cs/>
        </w:rPr>
      </w:r>
      <w:r w:rsidRPr="001A4502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A4502">
        <w:rPr>
          <w:rFonts w:ascii="TH SarabunPSK" w:hAnsi="TH SarabunPSK" w:cs="TH SarabunPSK" w:hint="cs"/>
          <w:sz w:val="32"/>
          <w:szCs w:val="32"/>
          <w:cs/>
        </w:rPr>
        <w:t>....</w:t>
      </w:r>
      <w:r w:rsidRPr="001A4502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3202F9">
        <w:rPr>
          <w:rFonts w:ascii="TH SarabunPSK" w:hAnsi="TH SarabunPSK" w:cs="TH SarabunPSK"/>
          <w:sz w:val="32"/>
          <w:szCs w:val="32"/>
          <w:cs/>
        </w:rPr>
        <w:tab/>
      </w:r>
      <w:r w:rsidRPr="003202F9">
        <w:rPr>
          <w:rFonts w:ascii="TH SarabunPSK" w:hAnsi="TH SarabunPSK" w:cs="TH SarabunPSK" w:hint="cs"/>
          <w:sz w:val="32"/>
          <w:szCs w:val="32"/>
          <w:cs/>
        </w:rPr>
        <w:t>หน่วยกิต</w:t>
      </w:r>
    </w:p>
    <w:p w14:paraId="4728B64C" w14:textId="4C0A8F18" w:rsidR="001A4502" w:rsidRPr="00F022F4" w:rsidRDefault="001A4502" w:rsidP="001A450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402"/>
          <w:tab w:val="left" w:pos="3744"/>
          <w:tab w:val="left" w:pos="4104"/>
          <w:tab w:val="left" w:pos="4465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2.3) </w:t>
      </w:r>
      <w:r>
        <w:rPr>
          <w:rFonts w:ascii="TH SarabunPSK" w:hAnsi="TH SarabunPSK" w:cs="TH SarabunPSK" w:hint="cs"/>
          <w:sz w:val="32"/>
          <w:szCs w:val="32"/>
          <w:cs/>
        </w:rPr>
        <w:t>กลุ่มวิชาเลือก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3202F9">
        <w:rPr>
          <w:rFonts w:ascii="TH SarabunPSK" w:hAnsi="TH SarabunPSK" w:cs="TH SarabunPSK" w:hint="cs"/>
          <w:sz w:val="32"/>
          <w:szCs w:val="32"/>
          <w:cs/>
        </w:rPr>
        <w:t xml:space="preserve">ไม่น้อยกว่า </w:t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1A4502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"/>
            </w:textInput>
          </w:ffData>
        </w:fldChar>
      </w:r>
      <w:r w:rsidRPr="001A4502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A4502">
        <w:rPr>
          <w:rFonts w:ascii="TH SarabunPSK" w:hAnsi="TH SarabunPSK" w:cs="TH SarabunPSK"/>
          <w:sz w:val="32"/>
          <w:szCs w:val="32"/>
        </w:rPr>
        <w:instrText>FORMTEXT</w:instrText>
      </w:r>
      <w:r w:rsidRPr="001A4502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A4502">
        <w:rPr>
          <w:rFonts w:ascii="TH SarabunPSK" w:hAnsi="TH SarabunPSK" w:cs="TH SarabunPSK"/>
          <w:sz w:val="32"/>
          <w:szCs w:val="32"/>
          <w:cs/>
        </w:rPr>
      </w:r>
      <w:r w:rsidRPr="001A4502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A4502">
        <w:rPr>
          <w:rFonts w:ascii="TH SarabunPSK" w:hAnsi="TH SarabunPSK" w:cs="TH SarabunPSK" w:hint="cs"/>
          <w:sz w:val="32"/>
          <w:szCs w:val="32"/>
          <w:cs/>
        </w:rPr>
        <w:t>....</w:t>
      </w:r>
      <w:r w:rsidRPr="001A4502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3202F9">
        <w:rPr>
          <w:rFonts w:ascii="TH SarabunPSK" w:hAnsi="TH SarabunPSK" w:cs="TH SarabunPSK"/>
          <w:sz w:val="32"/>
          <w:szCs w:val="32"/>
          <w:cs/>
        </w:rPr>
        <w:tab/>
      </w:r>
      <w:r w:rsidRPr="003202F9">
        <w:rPr>
          <w:rFonts w:ascii="TH SarabunPSK" w:hAnsi="TH SarabunPSK" w:cs="TH SarabunPSK" w:hint="cs"/>
          <w:sz w:val="32"/>
          <w:szCs w:val="32"/>
          <w:cs/>
        </w:rPr>
        <w:t>หน่วยกิต</w:t>
      </w:r>
    </w:p>
    <w:p w14:paraId="7FE64B7C" w14:textId="163814E8" w:rsidR="001A4502" w:rsidRPr="001A4502" w:rsidRDefault="001A4502" w:rsidP="001A450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402"/>
          <w:tab w:val="left" w:pos="3744"/>
          <w:tab w:val="left" w:pos="4104"/>
          <w:tab w:val="left" w:pos="4465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1A4502">
        <w:rPr>
          <w:rFonts w:ascii="TH SarabunPSK" w:hAnsi="TH SarabunPSK" w:cs="TH SarabunPSK"/>
          <w:sz w:val="32"/>
          <w:szCs w:val="32"/>
          <w:cs/>
        </w:rPr>
        <w:tab/>
      </w:r>
      <w:r w:rsidRPr="001A4502">
        <w:rPr>
          <w:rFonts w:ascii="TH SarabunPSK" w:hAnsi="TH SarabunPSK" w:cs="TH SarabunPSK"/>
          <w:sz w:val="32"/>
          <w:szCs w:val="32"/>
          <w:cs/>
        </w:rPr>
        <w:tab/>
      </w:r>
      <w:r w:rsidRPr="001A4502">
        <w:rPr>
          <w:rFonts w:ascii="TH SarabunPSK" w:hAnsi="TH SarabunPSK" w:cs="TH SarabunPSK"/>
          <w:sz w:val="32"/>
          <w:szCs w:val="32"/>
          <w:cs/>
        </w:rPr>
        <w:tab/>
      </w:r>
      <w:r w:rsidRPr="001A4502">
        <w:rPr>
          <w:rFonts w:ascii="TH SarabunPSK" w:hAnsi="TH SarabunPSK" w:cs="TH SarabunPSK"/>
          <w:sz w:val="32"/>
          <w:szCs w:val="32"/>
        </w:rPr>
        <w:t>2.4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 w:rsidRPr="001A4502">
        <w:rPr>
          <w:rFonts w:ascii="TH SarabunPSK" w:hAnsi="TH SarabunPSK" w:cs="TH SarabunPSK"/>
          <w:sz w:val="32"/>
          <w:szCs w:val="32"/>
        </w:rPr>
        <w:t xml:space="preserve"> </w:t>
      </w:r>
      <w:r w:rsidRPr="001A4502">
        <w:rPr>
          <w:rFonts w:ascii="TH SarabunPSK" w:hAnsi="TH SarabunPSK" w:cs="TH SarabunPSK" w:hint="cs"/>
          <w:sz w:val="32"/>
          <w:szCs w:val="32"/>
          <w:cs/>
        </w:rPr>
        <w:t xml:space="preserve">วิชาเอก </w:t>
      </w:r>
      <w:r w:rsidRPr="001A4502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ถ้าไม่มีให้ลบออก</w:t>
      </w:r>
      <w:r w:rsidRPr="001A4502">
        <w:rPr>
          <w:rFonts w:ascii="TH SarabunPSK" w:hAnsi="TH SarabunPSK" w:cs="TH SarabunPSK"/>
          <w:sz w:val="32"/>
          <w:szCs w:val="32"/>
          <w:cs/>
        </w:rPr>
        <w:tab/>
      </w:r>
      <w:r w:rsidRPr="001A4502">
        <w:rPr>
          <w:rFonts w:ascii="TH SarabunPSK" w:hAnsi="TH SarabunPSK" w:cs="TH SarabunPSK"/>
          <w:sz w:val="32"/>
          <w:szCs w:val="32"/>
          <w:cs/>
        </w:rPr>
        <w:tab/>
      </w:r>
      <w:r w:rsidRPr="001A4502">
        <w:rPr>
          <w:rFonts w:ascii="TH SarabunPSK" w:hAnsi="TH SarabunPSK" w:cs="TH SarabunPSK"/>
          <w:sz w:val="32"/>
          <w:szCs w:val="32"/>
          <w:cs/>
        </w:rPr>
        <w:tab/>
      </w:r>
      <w:r w:rsidRPr="001A4502">
        <w:rPr>
          <w:rFonts w:ascii="TH SarabunPSK" w:hAnsi="TH SarabunPSK" w:cs="TH SarabunPSK"/>
          <w:sz w:val="32"/>
          <w:szCs w:val="32"/>
          <w:cs/>
        </w:rPr>
        <w:tab/>
        <w:t xml:space="preserve">ไม่น้อยกว่า </w:t>
      </w:r>
      <w:r w:rsidRPr="001A4502">
        <w:rPr>
          <w:rFonts w:ascii="TH SarabunPSK" w:hAnsi="TH SarabunPSK" w:cs="TH SarabunPSK"/>
          <w:sz w:val="32"/>
          <w:szCs w:val="32"/>
          <w:cs/>
        </w:rPr>
        <w:tab/>
      </w:r>
      <w:r w:rsidRPr="001A4502">
        <w:rPr>
          <w:rFonts w:ascii="TH SarabunPSK" w:hAnsi="TH SarabunPSK" w:cs="TH SarabunPSK"/>
          <w:sz w:val="32"/>
          <w:szCs w:val="32"/>
          <w:cs/>
        </w:rPr>
        <w:tab/>
      </w:r>
      <w:r w:rsidRPr="001A4502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"/>
            </w:textInput>
          </w:ffData>
        </w:fldChar>
      </w:r>
      <w:r w:rsidRPr="001A4502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A4502">
        <w:rPr>
          <w:rFonts w:ascii="TH SarabunPSK" w:hAnsi="TH SarabunPSK" w:cs="TH SarabunPSK"/>
          <w:sz w:val="32"/>
          <w:szCs w:val="32"/>
        </w:rPr>
        <w:instrText>FORMTEXT</w:instrText>
      </w:r>
      <w:r w:rsidRPr="001A4502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A4502">
        <w:rPr>
          <w:rFonts w:ascii="TH SarabunPSK" w:hAnsi="TH SarabunPSK" w:cs="TH SarabunPSK"/>
          <w:sz w:val="32"/>
          <w:szCs w:val="32"/>
          <w:cs/>
        </w:rPr>
      </w:r>
      <w:r w:rsidRPr="001A4502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A4502">
        <w:rPr>
          <w:rFonts w:ascii="TH SarabunPSK" w:hAnsi="TH SarabunPSK" w:cs="TH SarabunPSK" w:hint="cs"/>
          <w:sz w:val="32"/>
          <w:szCs w:val="32"/>
          <w:cs/>
        </w:rPr>
        <w:t>....</w:t>
      </w:r>
      <w:r w:rsidRPr="001A4502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1A4502">
        <w:rPr>
          <w:rFonts w:ascii="TH SarabunPSK" w:hAnsi="TH SarabunPSK" w:cs="TH SarabunPSK"/>
          <w:sz w:val="32"/>
          <w:szCs w:val="32"/>
          <w:cs/>
        </w:rPr>
        <w:tab/>
        <w:t>หน่วยกิต</w:t>
      </w:r>
    </w:p>
    <w:p w14:paraId="40EAD7FF" w14:textId="137A3E64" w:rsidR="001A4502" w:rsidRPr="001A4502" w:rsidRDefault="001A4502" w:rsidP="001A450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402"/>
          <w:tab w:val="left" w:pos="3744"/>
          <w:tab w:val="left" w:pos="4104"/>
          <w:tab w:val="left" w:pos="4465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A4502">
        <w:rPr>
          <w:rFonts w:ascii="TH SarabunPSK" w:hAnsi="TH SarabunPSK" w:cs="TH SarabunPSK"/>
          <w:sz w:val="32"/>
          <w:szCs w:val="32"/>
        </w:rPr>
        <w:tab/>
      </w:r>
      <w:r w:rsidRPr="001A4502">
        <w:rPr>
          <w:rFonts w:ascii="TH SarabunPSK" w:hAnsi="TH SarabunPSK" w:cs="TH SarabunPSK"/>
          <w:sz w:val="32"/>
          <w:szCs w:val="32"/>
        </w:rPr>
        <w:tab/>
      </w:r>
      <w:r w:rsidRPr="001A4502">
        <w:rPr>
          <w:rFonts w:ascii="TH SarabunPSK" w:hAnsi="TH SarabunPSK" w:cs="TH SarabunPSK"/>
          <w:sz w:val="32"/>
          <w:szCs w:val="32"/>
        </w:rPr>
        <w:tab/>
        <w:t xml:space="preserve">2.5) </w:t>
      </w:r>
      <w:r w:rsidRPr="001A4502">
        <w:rPr>
          <w:rFonts w:ascii="TH SarabunPSK" w:hAnsi="TH SarabunPSK" w:cs="TH SarabunPSK"/>
          <w:sz w:val="32"/>
          <w:szCs w:val="32"/>
          <w:cs/>
        </w:rPr>
        <w:t xml:space="preserve">วิชาโท </w:t>
      </w:r>
      <w:r w:rsidRPr="001A4502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ถ้าไม่มีให้ลบออก</w:t>
      </w:r>
      <w:r w:rsidRPr="001A4502">
        <w:rPr>
          <w:rFonts w:ascii="TH SarabunPSK" w:hAnsi="TH SarabunPSK" w:cs="TH SarabunPSK"/>
          <w:sz w:val="32"/>
          <w:szCs w:val="32"/>
          <w:cs/>
        </w:rPr>
        <w:tab/>
      </w:r>
      <w:r w:rsidRPr="001A4502">
        <w:rPr>
          <w:rFonts w:ascii="TH SarabunPSK" w:hAnsi="TH SarabunPSK" w:cs="TH SarabunPSK"/>
          <w:sz w:val="32"/>
          <w:szCs w:val="32"/>
          <w:cs/>
        </w:rPr>
        <w:tab/>
      </w:r>
      <w:r w:rsidRPr="001A4502">
        <w:rPr>
          <w:rFonts w:ascii="TH SarabunPSK" w:hAnsi="TH SarabunPSK" w:cs="TH SarabunPSK"/>
          <w:sz w:val="32"/>
          <w:szCs w:val="32"/>
          <w:cs/>
        </w:rPr>
        <w:tab/>
      </w:r>
      <w:r w:rsidRPr="001A4502">
        <w:rPr>
          <w:rFonts w:ascii="TH SarabunPSK" w:hAnsi="TH SarabunPSK" w:cs="TH SarabunPSK"/>
          <w:sz w:val="32"/>
          <w:szCs w:val="32"/>
          <w:cs/>
        </w:rPr>
        <w:tab/>
      </w:r>
      <w:r w:rsidRPr="001A4502">
        <w:rPr>
          <w:rFonts w:ascii="TH SarabunPSK" w:hAnsi="TH SarabunPSK" w:cs="TH SarabunPSK"/>
          <w:sz w:val="32"/>
          <w:szCs w:val="32"/>
          <w:cs/>
        </w:rPr>
        <w:tab/>
        <w:t xml:space="preserve">ไม่น้อยกว่า </w:t>
      </w:r>
      <w:r w:rsidRPr="001A4502">
        <w:rPr>
          <w:rFonts w:ascii="TH SarabunPSK" w:hAnsi="TH SarabunPSK" w:cs="TH SarabunPSK"/>
          <w:sz w:val="32"/>
          <w:szCs w:val="32"/>
          <w:cs/>
        </w:rPr>
        <w:tab/>
      </w:r>
      <w:r w:rsidRPr="001A4502">
        <w:rPr>
          <w:rFonts w:ascii="TH SarabunPSK" w:hAnsi="TH SarabunPSK" w:cs="TH SarabunPSK"/>
          <w:sz w:val="32"/>
          <w:szCs w:val="32"/>
          <w:cs/>
        </w:rPr>
        <w:tab/>
      </w:r>
      <w:r w:rsidRPr="001A4502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"/>
            </w:textInput>
          </w:ffData>
        </w:fldChar>
      </w:r>
      <w:r w:rsidRPr="001A4502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A4502">
        <w:rPr>
          <w:rFonts w:ascii="TH SarabunPSK" w:hAnsi="TH SarabunPSK" w:cs="TH SarabunPSK"/>
          <w:sz w:val="32"/>
          <w:szCs w:val="32"/>
        </w:rPr>
        <w:instrText>FORMTEXT</w:instrText>
      </w:r>
      <w:r w:rsidRPr="001A4502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A4502">
        <w:rPr>
          <w:rFonts w:ascii="TH SarabunPSK" w:hAnsi="TH SarabunPSK" w:cs="TH SarabunPSK"/>
          <w:sz w:val="32"/>
          <w:szCs w:val="32"/>
          <w:cs/>
        </w:rPr>
      </w:r>
      <w:r w:rsidRPr="001A4502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A4502">
        <w:rPr>
          <w:rFonts w:ascii="TH SarabunPSK" w:hAnsi="TH SarabunPSK" w:cs="TH SarabunPSK" w:hint="cs"/>
          <w:sz w:val="32"/>
          <w:szCs w:val="32"/>
          <w:cs/>
        </w:rPr>
        <w:t>....</w:t>
      </w:r>
      <w:r w:rsidRPr="001A4502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1A4502">
        <w:rPr>
          <w:rFonts w:ascii="TH SarabunPSK" w:hAnsi="TH SarabunPSK" w:cs="TH SarabunPSK"/>
          <w:sz w:val="32"/>
          <w:szCs w:val="32"/>
          <w:cs/>
        </w:rPr>
        <w:tab/>
        <w:t>หน่วยกิต</w:t>
      </w:r>
    </w:p>
    <w:p w14:paraId="0C6D2689" w14:textId="6F39F8FC" w:rsidR="001A4502" w:rsidRPr="001A4502" w:rsidRDefault="001A4502" w:rsidP="001A450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402"/>
          <w:tab w:val="left" w:pos="3744"/>
          <w:tab w:val="left" w:pos="4104"/>
          <w:tab w:val="left" w:pos="4465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1A4502">
        <w:rPr>
          <w:rFonts w:ascii="TH SarabunPSK" w:hAnsi="TH SarabunPSK" w:cs="TH SarabunPSK"/>
          <w:sz w:val="32"/>
          <w:szCs w:val="32"/>
          <w:cs/>
        </w:rPr>
        <w:tab/>
      </w:r>
      <w:r w:rsidRPr="001A4502">
        <w:rPr>
          <w:rFonts w:ascii="TH SarabunPSK" w:hAnsi="TH SarabunPSK" w:cs="TH SarabunPSK"/>
          <w:sz w:val="32"/>
          <w:szCs w:val="32"/>
          <w:cs/>
        </w:rPr>
        <w:tab/>
      </w:r>
      <w:r w:rsidRPr="001A4502">
        <w:rPr>
          <w:rFonts w:ascii="TH SarabunPSK" w:hAnsi="TH SarabunPSK" w:cs="TH SarabunPSK"/>
          <w:sz w:val="32"/>
          <w:szCs w:val="32"/>
          <w:cs/>
        </w:rPr>
        <w:tab/>
      </w:r>
      <w:r w:rsidRPr="001A4502">
        <w:rPr>
          <w:rFonts w:ascii="TH SarabunPSK" w:hAnsi="TH SarabunPSK" w:cs="TH SarabunPSK"/>
          <w:sz w:val="32"/>
          <w:szCs w:val="32"/>
        </w:rPr>
        <w:t xml:space="preserve">2.6) </w:t>
      </w:r>
      <w:r w:rsidRPr="001A4502">
        <w:rPr>
          <w:rFonts w:ascii="TH SarabunPSK" w:hAnsi="TH SarabunPSK" w:cs="TH SarabunPSK" w:hint="cs"/>
          <w:sz w:val="32"/>
          <w:szCs w:val="32"/>
          <w:cs/>
        </w:rPr>
        <w:t>กลุ่มวิชาเตรียมสหกิจศึกษา</w:t>
      </w:r>
      <w:r w:rsidRPr="001A4502">
        <w:rPr>
          <w:rFonts w:ascii="TH SarabunPSK" w:hAnsi="TH SarabunPSK" w:cs="TH SarabunPSK"/>
          <w:sz w:val="32"/>
          <w:szCs w:val="32"/>
        </w:rPr>
        <w:tab/>
      </w:r>
      <w:r w:rsidRPr="001A4502">
        <w:rPr>
          <w:rFonts w:ascii="TH SarabunPSK" w:hAnsi="TH SarabunPSK" w:cs="TH SarabunPSK"/>
          <w:sz w:val="32"/>
          <w:szCs w:val="32"/>
        </w:rPr>
        <w:tab/>
      </w:r>
      <w:r w:rsidRPr="001A4502">
        <w:rPr>
          <w:rFonts w:ascii="TH SarabunPSK" w:hAnsi="TH SarabunPSK" w:cs="TH SarabunPSK"/>
          <w:sz w:val="32"/>
          <w:szCs w:val="32"/>
        </w:rPr>
        <w:tab/>
      </w:r>
      <w:r w:rsidRPr="001A4502">
        <w:rPr>
          <w:rFonts w:ascii="TH SarabunPSK" w:hAnsi="TH SarabunPSK" w:cs="TH SarabunPSK"/>
          <w:sz w:val="32"/>
          <w:szCs w:val="32"/>
        </w:rPr>
        <w:tab/>
      </w:r>
      <w:r w:rsidRPr="003202F9">
        <w:rPr>
          <w:rFonts w:ascii="TH SarabunPSK" w:hAnsi="TH SarabunPSK" w:cs="TH SarabunPSK" w:hint="cs"/>
          <w:sz w:val="32"/>
          <w:szCs w:val="32"/>
          <w:cs/>
        </w:rPr>
        <w:t xml:space="preserve">ไม่น้อยกว่า </w:t>
      </w:r>
      <w:r w:rsidRPr="003202F9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1A4502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"/>
            </w:textInput>
          </w:ffData>
        </w:fldChar>
      </w:r>
      <w:r w:rsidRPr="001A4502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A4502">
        <w:rPr>
          <w:rFonts w:ascii="TH SarabunPSK" w:hAnsi="TH SarabunPSK" w:cs="TH SarabunPSK"/>
          <w:sz w:val="32"/>
          <w:szCs w:val="32"/>
        </w:rPr>
        <w:instrText>FORMTEXT</w:instrText>
      </w:r>
      <w:r w:rsidRPr="001A4502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A4502">
        <w:rPr>
          <w:rFonts w:ascii="TH SarabunPSK" w:hAnsi="TH SarabunPSK" w:cs="TH SarabunPSK"/>
          <w:sz w:val="32"/>
          <w:szCs w:val="32"/>
          <w:cs/>
        </w:rPr>
      </w:r>
      <w:r w:rsidRPr="001A4502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A4502">
        <w:rPr>
          <w:rFonts w:ascii="TH SarabunPSK" w:hAnsi="TH SarabunPSK" w:cs="TH SarabunPSK" w:hint="cs"/>
          <w:sz w:val="32"/>
          <w:szCs w:val="32"/>
          <w:cs/>
        </w:rPr>
        <w:t>....</w:t>
      </w:r>
      <w:r w:rsidRPr="001A4502">
        <w:rPr>
          <w:rFonts w:ascii="TH SarabunPSK" w:hAnsi="TH SarabunPSK" w:cs="TH SarabunPSK"/>
          <w:sz w:val="32"/>
          <w:szCs w:val="32"/>
          <w:cs/>
        </w:rPr>
        <w:fldChar w:fldCharType="end"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3202F9">
        <w:rPr>
          <w:rFonts w:ascii="TH SarabunPSK" w:hAnsi="TH SarabunPSK" w:cs="TH SarabunPSK" w:hint="cs"/>
          <w:sz w:val="32"/>
          <w:szCs w:val="32"/>
          <w:cs/>
        </w:rPr>
        <w:t>หน่วยกิต</w:t>
      </w:r>
    </w:p>
    <w:p w14:paraId="526C0187" w14:textId="77777777" w:rsidR="001A4502" w:rsidRPr="001A4502" w:rsidRDefault="001A4502" w:rsidP="001A450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402"/>
          <w:tab w:val="left" w:pos="3744"/>
          <w:tab w:val="left" w:pos="4104"/>
          <w:tab w:val="left" w:pos="4465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1A4502">
        <w:rPr>
          <w:rFonts w:ascii="TH SarabunPSK" w:hAnsi="TH SarabunPSK" w:cs="TH SarabunPSK"/>
          <w:sz w:val="32"/>
          <w:szCs w:val="32"/>
        </w:rPr>
        <w:tab/>
      </w:r>
      <w:r w:rsidRPr="001A4502">
        <w:rPr>
          <w:rFonts w:ascii="TH SarabunPSK" w:hAnsi="TH SarabunPSK" w:cs="TH SarabunPSK"/>
          <w:sz w:val="32"/>
          <w:szCs w:val="32"/>
        </w:rPr>
        <w:tab/>
      </w:r>
      <w:r w:rsidRPr="001A4502">
        <w:rPr>
          <w:rFonts w:ascii="TH SarabunPSK" w:hAnsi="TH SarabunPSK" w:cs="TH SarabunPSK"/>
          <w:sz w:val="32"/>
          <w:szCs w:val="32"/>
        </w:rPr>
        <w:tab/>
        <w:t xml:space="preserve">      </w:t>
      </w:r>
      <w:r w:rsidRPr="001A4502">
        <w:rPr>
          <w:rFonts w:ascii="TH SarabunPSK" w:hAnsi="TH SarabunPSK" w:cs="TH SarabunPSK" w:hint="cs"/>
          <w:sz w:val="32"/>
          <w:szCs w:val="32"/>
          <w:cs/>
        </w:rPr>
        <w:t>และสหกิจศึกษา</w:t>
      </w:r>
      <w:r w:rsidRPr="001A4502">
        <w:rPr>
          <w:rFonts w:ascii="TH SarabunPSK" w:hAnsi="TH SarabunPSK" w:cs="TH SarabunPSK"/>
          <w:sz w:val="32"/>
          <w:szCs w:val="32"/>
          <w:cs/>
        </w:rPr>
        <w:tab/>
      </w:r>
      <w:r w:rsidRPr="001A4502">
        <w:rPr>
          <w:rFonts w:ascii="TH SarabunPSK" w:hAnsi="TH SarabunPSK" w:cs="TH SarabunPSK"/>
          <w:sz w:val="32"/>
          <w:szCs w:val="32"/>
          <w:cs/>
        </w:rPr>
        <w:tab/>
      </w:r>
    </w:p>
    <w:p w14:paraId="148374E2" w14:textId="5873D833" w:rsidR="001A4502" w:rsidRPr="003202F9" w:rsidRDefault="001A4502" w:rsidP="001A4502">
      <w:pPr>
        <w:tabs>
          <w:tab w:val="left" w:pos="851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402"/>
          <w:tab w:val="left" w:pos="3744"/>
          <w:tab w:val="left" w:pos="4104"/>
          <w:tab w:val="left" w:pos="4465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3202F9">
        <w:rPr>
          <w:rFonts w:ascii="TH SarabunPSK" w:hAnsi="TH SarabunPSK" w:cs="TH SarabunPSK"/>
          <w:sz w:val="32"/>
          <w:szCs w:val="32"/>
          <w:cs/>
        </w:rPr>
        <w:tab/>
      </w:r>
      <w:r w:rsidRPr="003202F9">
        <w:rPr>
          <w:rFonts w:ascii="TH SarabunPSK" w:hAnsi="TH SarabunPSK" w:cs="TH SarabunPSK"/>
          <w:sz w:val="32"/>
          <w:szCs w:val="32"/>
          <w:cs/>
        </w:rPr>
        <w:tab/>
      </w:r>
      <w:r w:rsidRPr="003202F9">
        <w:rPr>
          <w:rFonts w:ascii="TH SarabunPSK" w:hAnsi="TH SarabunPSK" w:cs="TH SarabunPSK" w:hint="cs"/>
          <w:sz w:val="32"/>
          <w:szCs w:val="32"/>
          <w:cs/>
        </w:rPr>
        <w:t xml:space="preserve">3) หมวดวิชาเลือกเสรี </w:t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3202F9">
        <w:rPr>
          <w:rFonts w:ascii="TH SarabunPSK" w:hAnsi="TH SarabunPSK" w:cs="TH SarabunPSK" w:hint="cs"/>
          <w:sz w:val="32"/>
          <w:szCs w:val="32"/>
          <w:cs/>
        </w:rPr>
        <w:t>ไม่น้อยกว่า</w:t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1A4502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"/>
            </w:textInput>
          </w:ffData>
        </w:fldChar>
      </w:r>
      <w:r w:rsidRPr="001A4502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A4502">
        <w:rPr>
          <w:rFonts w:ascii="TH SarabunPSK" w:hAnsi="TH SarabunPSK" w:cs="TH SarabunPSK"/>
          <w:sz w:val="32"/>
          <w:szCs w:val="32"/>
        </w:rPr>
        <w:instrText>FORMTEXT</w:instrText>
      </w:r>
      <w:r w:rsidRPr="001A4502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A4502">
        <w:rPr>
          <w:rFonts w:ascii="TH SarabunPSK" w:hAnsi="TH SarabunPSK" w:cs="TH SarabunPSK"/>
          <w:sz w:val="32"/>
          <w:szCs w:val="32"/>
          <w:cs/>
        </w:rPr>
      </w:r>
      <w:r w:rsidRPr="001A4502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A4502">
        <w:rPr>
          <w:rFonts w:ascii="TH SarabunPSK" w:hAnsi="TH SarabunPSK" w:cs="TH SarabunPSK" w:hint="cs"/>
          <w:sz w:val="32"/>
          <w:szCs w:val="32"/>
          <w:cs/>
        </w:rPr>
        <w:t>....</w:t>
      </w:r>
      <w:r w:rsidRPr="001A4502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3202F9">
        <w:rPr>
          <w:rFonts w:ascii="TH SarabunPSK" w:hAnsi="TH SarabunPSK" w:cs="TH SarabunPSK"/>
          <w:sz w:val="32"/>
          <w:szCs w:val="32"/>
        </w:rPr>
        <w:tab/>
      </w:r>
      <w:r w:rsidRPr="003202F9">
        <w:rPr>
          <w:rFonts w:ascii="TH SarabunPSK" w:hAnsi="TH SarabunPSK" w:cs="TH SarabunPSK" w:hint="cs"/>
          <w:sz w:val="32"/>
          <w:szCs w:val="32"/>
          <w:cs/>
        </w:rPr>
        <w:t>หน่วยกิต</w:t>
      </w:r>
    </w:p>
    <w:p w14:paraId="0C4C7F1E" w14:textId="77777777" w:rsidR="001A4502" w:rsidRDefault="001A4502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FD10BF2" w14:textId="5425CEB0" w:rsidR="001A4502" w:rsidRPr="001A4502" w:rsidRDefault="001A4502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A450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3</w:t>
      </w:r>
      <w:r w:rsidRPr="001A450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 รายวิชาในหมวดต่าง ๆ</w:t>
      </w:r>
    </w:p>
    <w:p w14:paraId="0C858D40" w14:textId="77777777" w:rsidR="001A4502" w:rsidRPr="001A4502" w:rsidRDefault="001A4502" w:rsidP="001A450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A450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1A450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3.1 หมวดวิชาศึกษาทั่วไป</w:t>
      </w:r>
      <w:r w:rsidRPr="001A450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ไม่น้อยกว่า 24 หน่วยกิต</w:t>
      </w:r>
    </w:p>
    <w:p w14:paraId="47B03667" w14:textId="7A8882E6" w:rsidR="001A4502" w:rsidRDefault="001A4502" w:rsidP="001A450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A450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1A450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1A450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3.1.1 กลุ่มวิชาบังคับ</w:t>
      </w:r>
      <w:r w:rsidRPr="001A450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ไม่น้อยกว่า 12 หน่วยกิต ดังนี้</w:t>
      </w:r>
    </w:p>
    <w:tbl>
      <w:tblPr>
        <w:tblStyle w:val="ac"/>
        <w:tblW w:w="8640" w:type="dxa"/>
        <w:tblLook w:val="04A0" w:firstRow="1" w:lastRow="0" w:firstColumn="1" w:lastColumn="0" w:noHBand="0" w:noVBand="1"/>
      </w:tblPr>
      <w:tblGrid>
        <w:gridCol w:w="1728"/>
        <w:gridCol w:w="5184"/>
        <w:gridCol w:w="1728"/>
      </w:tblGrid>
      <w:tr w:rsidR="001A4502" w:rsidRPr="004113A0" w14:paraId="384F0C07" w14:textId="77777777" w:rsidTr="00F95C2C">
        <w:trPr>
          <w:tblHeader/>
        </w:trPr>
        <w:tc>
          <w:tcPr>
            <w:tcW w:w="1728" w:type="dxa"/>
          </w:tcPr>
          <w:p w14:paraId="5919E580" w14:textId="77777777" w:rsidR="001A4502" w:rsidRPr="004113A0" w:rsidRDefault="001A4502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4113A0">
              <w:rPr>
                <w:rFonts w:ascii="TH SarabunPSK" w:hAnsi="TH SarabunPSK" w:cs="TH SarabunPSK"/>
                <w:sz w:val="28"/>
                <w:cs/>
              </w:rPr>
              <w:t>รหัสวิชา</w:t>
            </w:r>
          </w:p>
        </w:tc>
        <w:tc>
          <w:tcPr>
            <w:tcW w:w="5184" w:type="dxa"/>
          </w:tcPr>
          <w:p w14:paraId="51863764" w14:textId="77777777" w:rsidR="001A4502" w:rsidRPr="004113A0" w:rsidRDefault="001A4502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4113A0">
              <w:rPr>
                <w:rFonts w:ascii="TH SarabunPSK" w:hAnsi="TH SarabunPSK" w:cs="TH SarabunPSK"/>
                <w:sz w:val="28"/>
                <w:cs/>
              </w:rPr>
              <w:t>ชื่อวิชา</w:t>
            </w:r>
          </w:p>
        </w:tc>
        <w:tc>
          <w:tcPr>
            <w:tcW w:w="1728" w:type="dxa"/>
          </w:tcPr>
          <w:p w14:paraId="2507D3A4" w14:textId="77777777" w:rsidR="001A4502" w:rsidRPr="004113A0" w:rsidRDefault="001A4502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4113A0">
              <w:rPr>
                <w:rFonts w:ascii="TH SarabunPSK" w:hAnsi="TH SarabunPSK" w:cs="TH SarabunPSK"/>
                <w:sz w:val="28"/>
                <w:cs/>
              </w:rPr>
              <w:t>หน่วยกิต</w:t>
            </w:r>
          </w:p>
        </w:tc>
      </w:tr>
      <w:tr w:rsidR="001A4502" w:rsidRPr="004113A0" w14:paraId="708D418B" w14:textId="77777777" w:rsidTr="00F95C2C">
        <w:tc>
          <w:tcPr>
            <w:tcW w:w="1728" w:type="dxa"/>
          </w:tcPr>
          <w:p w14:paraId="4B8D2D07" w14:textId="77777777" w:rsidR="001A4502" w:rsidRPr="004113A0" w:rsidRDefault="001A4502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A1183F">
              <w:rPr>
                <w:rFonts w:ascii="TH SarabunPSK" w:hAnsi="TH SarabunPSK" w:cs="TH SarabunPSK"/>
                <w:color w:val="000000" w:themeColor="text1"/>
                <w:sz w:val="28"/>
              </w:rPr>
              <w:t>GED1001</w:t>
            </w:r>
          </w:p>
        </w:tc>
        <w:tc>
          <w:tcPr>
            <w:tcW w:w="5184" w:type="dxa"/>
          </w:tcPr>
          <w:p w14:paraId="02054023" w14:textId="77777777" w:rsidR="001A4502" w:rsidRPr="00A1183F" w:rsidRDefault="001A4502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1183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ความฉลาดรู้ทางดิจิทัล</w:t>
            </w:r>
          </w:p>
          <w:p w14:paraId="1E7A22FC" w14:textId="77777777" w:rsidR="001A4502" w:rsidRPr="004113A0" w:rsidRDefault="001A4502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A1183F">
              <w:rPr>
                <w:rFonts w:ascii="TH SarabunPSK" w:hAnsi="TH SarabunPSK" w:cs="TH SarabunPSK"/>
                <w:color w:val="000000" w:themeColor="text1"/>
                <w:sz w:val="28"/>
              </w:rPr>
              <w:t>Digital Intelligence</w:t>
            </w:r>
          </w:p>
        </w:tc>
        <w:tc>
          <w:tcPr>
            <w:tcW w:w="1728" w:type="dxa"/>
          </w:tcPr>
          <w:p w14:paraId="4E9CCDBA" w14:textId="77777777" w:rsidR="001A4502" w:rsidRPr="004113A0" w:rsidRDefault="001A4502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A1183F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3(3-0-6)</w:t>
            </w:r>
          </w:p>
        </w:tc>
      </w:tr>
      <w:tr w:rsidR="001A4502" w:rsidRPr="004113A0" w14:paraId="3C6DF15B" w14:textId="77777777" w:rsidTr="00F95C2C">
        <w:tc>
          <w:tcPr>
            <w:tcW w:w="1728" w:type="dxa"/>
          </w:tcPr>
          <w:p w14:paraId="76185DB1" w14:textId="77777777" w:rsidR="001A4502" w:rsidRPr="004113A0" w:rsidRDefault="001A4502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A1183F">
              <w:rPr>
                <w:rFonts w:ascii="TH SarabunPSK" w:hAnsi="TH SarabunPSK" w:cs="TH SarabunPSK"/>
                <w:color w:val="000000" w:themeColor="text1"/>
                <w:sz w:val="28"/>
              </w:rPr>
              <w:t>GED1002</w:t>
            </w:r>
          </w:p>
        </w:tc>
        <w:tc>
          <w:tcPr>
            <w:tcW w:w="5184" w:type="dxa"/>
          </w:tcPr>
          <w:p w14:paraId="1FCF343B" w14:textId="77777777" w:rsidR="001A4502" w:rsidRPr="00A1183F" w:rsidRDefault="001A4502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1183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ภาษาอังกฤษเพื่อการสื่อสาร</w:t>
            </w:r>
          </w:p>
          <w:p w14:paraId="6B1388AF" w14:textId="77777777" w:rsidR="001A4502" w:rsidRPr="004113A0" w:rsidRDefault="001A4502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A1183F">
              <w:rPr>
                <w:rFonts w:ascii="TH SarabunPSK" w:hAnsi="TH SarabunPSK" w:cs="TH SarabunPSK"/>
                <w:color w:val="000000" w:themeColor="text1"/>
                <w:sz w:val="28"/>
              </w:rPr>
              <w:t>English for Communication</w:t>
            </w:r>
          </w:p>
        </w:tc>
        <w:tc>
          <w:tcPr>
            <w:tcW w:w="1728" w:type="dxa"/>
          </w:tcPr>
          <w:p w14:paraId="676F85D4" w14:textId="77777777" w:rsidR="001A4502" w:rsidRPr="004113A0" w:rsidRDefault="001A4502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1183F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3(</w:t>
            </w:r>
            <w:r w:rsidRPr="00A1183F">
              <w:rPr>
                <w:rFonts w:ascii="TH SarabunPSK" w:hAnsi="TH SarabunPSK" w:cs="TH SarabunPSK"/>
                <w:color w:val="000000" w:themeColor="text1"/>
                <w:sz w:val="28"/>
              </w:rPr>
              <w:t>2</w:t>
            </w:r>
            <w:r w:rsidRPr="00A1183F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-</w:t>
            </w:r>
            <w:r w:rsidRPr="00A1183F">
              <w:rPr>
                <w:rFonts w:ascii="TH SarabunPSK" w:hAnsi="TH SarabunPSK" w:cs="TH SarabunPSK"/>
                <w:color w:val="000000" w:themeColor="text1"/>
                <w:sz w:val="28"/>
              </w:rPr>
              <w:t>2</w:t>
            </w:r>
            <w:r w:rsidRPr="00A1183F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-</w:t>
            </w:r>
            <w:r w:rsidRPr="00A1183F">
              <w:rPr>
                <w:rFonts w:ascii="TH SarabunPSK" w:hAnsi="TH SarabunPSK" w:cs="TH SarabunPSK"/>
                <w:color w:val="000000" w:themeColor="text1"/>
                <w:sz w:val="28"/>
              </w:rPr>
              <w:t>5</w:t>
            </w:r>
            <w:r w:rsidRPr="00A1183F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)</w:t>
            </w:r>
          </w:p>
        </w:tc>
      </w:tr>
      <w:tr w:rsidR="001A4502" w:rsidRPr="004113A0" w14:paraId="551F10E1" w14:textId="77777777" w:rsidTr="00F95C2C">
        <w:tc>
          <w:tcPr>
            <w:tcW w:w="1728" w:type="dxa"/>
          </w:tcPr>
          <w:p w14:paraId="60D0F3A4" w14:textId="77777777" w:rsidR="001A4502" w:rsidRPr="004113A0" w:rsidRDefault="001A4502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A1183F">
              <w:rPr>
                <w:rFonts w:ascii="TH SarabunPSK" w:hAnsi="TH SarabunPSK" w:cs="TH SarabunPSK"/>
                <w:color w:val="000000" w:themeColor="text1"/>
                <w:sz w:val="28"/>
              </w:rPr>
              <w:t>GED1003</w:t>
            </w:r>
          </w:p>
        </w:tc>
        <w:tc>
          <w:tcPr>
            <w:tcW w:w="5184" w:type="dxa"/>
          </w:tcPr>
          <w:p w14:paraId="4B1FD4A3" w14:textId="77777777" w:rsidR="001A4502" w:rsidRPr="00A1183F" w:rsidRDefault="001A4502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1183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ธุรกิจสตาร์ทอัพ</w:t>
            </w:r>
          </w:p>
          <w:p w14:paraId="1F2D46EF" w14:textId="77777777" w:rsidR="001A4502" w:rsidRPr="004113A0" w:rsidRDefault="001A4502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A1183F">
              <w:rPr>
                <w:rFonts w:ascii="TH SarabunPSK" w:hAnsi="TH SarabunPSK" w:cs="TH SarabunPSK"/>
                <w:color w:val="000000" w:themeColor="text1"/>
                <w:sz w:val="28"/>
              </w:rPr>
              <w:t>Startup Business</w:t>
            </w:r>
          </w:p>
        </w:tc>
        <w:tc>
          <w:tcPr>
            <w:tcW w:w="1728" w:type="dxa"/>
          </w:tcPr>
          <w:p w14:paraId="270710DF" w14:textId="77777777" w:rsidR="001A4502" w:rsidRPr="004113A0" w:rsidRDefault="001A4502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1183F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3(</w:t>
            </w:r>
            <w:r w:rsidRPr="00A1183F">
              <w:rPr>
                <w:rFonts w:ascii="TH SarabunPSK" w:hAnsi="TH SarabunPSK" w:cs="TH SarabunPSK"/>
                <w:color w:val="000000" w:themeColor="text1"/>
                <w:sz w:val="28"/>
              </w:rPr>
              <w:t>2</w:t>
            </w:r>
            <w:r w:rsidRPr="00A1183F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-</w:t>
            </w:r>
            <w:r w:rsidRPr="00A1183F">
              <w:rPr>
                <w:rFonts w:ascii="TH SarabunPSK" w:hAnsi="TH SarabunPSK" w:cs="TH SarabunPSK"/>
                <w:color w:val="000000" w:themeColor="text1"/>
                <w:sz w:val="28"/>
              </w:rPr>
              <w:t>2</w:t>
            </w:r>
            <w:r w:rsidRPr="00A1183F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-</w:t>
            </w:r>
            <w:r w:rsidRPr="00A1183F">
              <w:rPr>
                <w:rFonts w:ascii="TH SarabunPSK" w:hAnsi="TH SarabunPSK" w:cs="TH SarabunPSK"/>
                <w:color w:val="000000" w:themeColor="text1"/>
                <w:sz w:val="28"/>
              </w:rPr>
              <w:t>5</w:t>
            </w:r>
            <w:r w:rsidRPr="00A1183F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)</w:t>
            </w:r>
          </w:p>
        </w:tc>
      </w:tr>
      <w:tr w:rsidR="001A4502" w:rsidRPr="004113A0" w14:paraId="077280CA" w14:textId="77777777" w:rsidTr="00F95C2C">
        <w:tc>
          <w:tcPr>
            <w:tcW w:w="1728" w:type="dxa"/>
          </w:tcPr>
          <w:p w14:paraId="23D767B9" w14:textId="77777777" w:rsidR="001A4502" w:rsidRPr="004113A0" w:rsidRDefault="001A4502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A1183F">
              <w:rPr>
                <w:rFonts w:ascii="TH SarabunPSK" w:hAnsi="TH SarabunPSK" w:cs="TH SarabunPSK"/>
                <w:color w:val="000000" w:themeColor="text1"/>
                <w:sz w:val="28"/>
              </w:rPr>
              <w:t>GED1004</w:t>
            </w:r>
          </w:p>
        </w:tc>
        <w:tc>
          <w:tcPr>
            <w:tcW w:w="5184" w:type="dxa"/>
          </w:tcPr>
          <w:p w14:paraId="19B2F1D6" w14:textId="77777777" w:rsidR="001A4502" w:rsidRPr="00A1183F" w:rsidRDefault="001A4502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1183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วิศวกรสังคม</w:t>
            </w:r>
          </w:p>
          <w:p w14:paraId="00F4591E" w14:textId="77777777" w:rsidR="001A4502" w:rsidRPr="004113A0" w:rsidRDefault="001A4502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A1183F">
              <w:rPr>
                <w:rFonts w:ascii="TH SarabunPSK" w:hAnsi="TH SarabunPSK" w:cs="TH SarabunPSK"/>
                <w:color w:val="000000" w:themeColor="text1"/>
                <w:sz w:val="28"/>
              </w:rPr>
              <w:t>Social Engineer</w:t>
            </w:r>
          </w:p>
        </w:tc>
        <w:tc>
          <w:tcPr>
            <w:tcW w:w="1728" w:type="dxa"/>
          </w:tcPr>
          <w:p w14:paraId="390B741E" w14:textId="77777777" w:rsidR="001A4502" w:rsidRPr="004113A0" w:rsidRDefault="001A4502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1183F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3(</w:t>
            </w:r>
            <w:r w:rsidRPr="00A1183F">
              <w:rPr>
                <w:rFonts w:ascii="TH SarabunPSK" w:hAnsi="TH SarabunPSK" w:cs="TH SarabunPSK"/>
                <w:color w:val="000000" w:themeColor="text1"/>
                <w:sz w:val="28"/>
              </w:rPr>
              <w:t>2</w:t>
            </w:r>
            <w:r w:rsidRPr="00A1183F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-</w:t>
            </w:r>
            <w:r w:rsidRPr="00A1183F">
              <w:rPr>
                <w:rFonts w:ascii="TH SarabunPSK" w:hAnsi="TH SarabunPSK" w:cs="TH SarabunPSK"/>
                <w:color w:val="000000" w:themeColor="text1"/>
                <w:sz w:val="28"/>
              </w:rPr>
              <w:t>2</w:t>
            </w:r>
            <w:r w:rsidRPr="00A1183F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-</w:t>
            </w:r>
            <w:r w:rsidRPr="00A1183F">
              <w:rPr>
                <w:rFonts w:ascii="TH SarabunPSK" w:hAnsi="TH SarabunPSK" w:cs="TH SarabunPSK"/>
                <w:color w:val="000000" w:themeColor="text1"/>
                <w:sz w:val="28"/>
              </w:rPr>
              <w:t>5</w:t>
            </w:r>
            <w:r w:rsidRPr="00A1183F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)</w:t>
            </w:r>
          </w:p>
        </w:tc>
      </w:tr>
    </w:tbl>
    <w:p w14:paraId="52B37D6A" w14:textId="4ADF30F6" w:rsidR="001A4502" w:rsidRDefault="001A4502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F6624F5" w14:textId="5DF2F0AB" w:rsidR="001A4502" w:rsidRDefault="000776F5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776F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3.1.2 กลุ่มวิชาเลือก</w:t>
      </w:r>
      <w:r w:rsidRPr="000776F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ไม่น้อยกว่า 12 หน่วยกิต โดยในแต่ละกลุ่มสาระให้เลือกเรียน   ไม่น้อยกว่า 3 หน่วยกิต ดังนี้</w:t>
      </w:r>
    </w:p>
    <w:p w14:paraId="15460DC5" w14:textId="7B1AF97B" w:rsidR="001A4502" w:rsidRDefault="000776F5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776F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1) กลุ่มสาระมนุษยศาสตร์</w:t>
      </w:r>
      <w:r w:rsidRPr="000776F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ไม่น้อยกว่า 3 หน่วยกิต</w:t>
      </w:r>
    </w:p>
    <w:tbl>
      <w:tblPr>
        <w:tblStyle w:val="ac"/>
        <w:tblW w:w="8640" w:type="dxa"/>
        <w:tblLook w:val="04A0" w:firstRow="1" w:lastRow="0" w:firstColumn="1" w:lastColumn="0" w:noHBand="0" w:noVBand="1"/>
      </w:tblPr>
      <w:tblGrid>
        <w:gridCol w:w="1728"/>
        <w:gridCol w:w="5184"/>
        <w:gridCol w:w="1728"/>
      </w:tblGrid>
      <w:tr w:rsidR="000776F5" w:rsidRPr="004113A0" w14:paraId="6FA109AA" w14:textId="77777777" w:rsidTr="00F95C2C">
        <w:trPr>
          <w:tblHeader/>
        </w:trPr>
        <w:tc>
          <w:tcPr>
            <w:tcW w:w="1728" w:type="dxa"/>
          </w:tcPr>
          <w:p w14:paraId="4FC486F6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4113A0">
              <w:rPr>
                <w:rFonts w:ascii="TH SarabunPSK" w:hAnsi="TH SarabunPSK" w:cs="TH SarabunPSK"/>
                <w:sz w:val="28"/>
                <w:cs/>
              </w:rPr>
              <w:t>รหัสวิชา</w:t>
            </w:r>
          </w:p>
        </w:tc>
        <w:tc>
          <w:tcPr>
            <w:tcW w:w="5184" w:type="dxa"/>
          </w:tcPr>
          <w:p w14:paraId="417A7637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4113A0">
              <w:rPr>
                <w:rFonts w:ascii="TH SarabunPSK" w:hAnsi="TH SarabunPSK" w:cs="TH SarabunPSK"/>
                <w:sz w:val="28"/>
                <w:cs/>
              </w:rPr>
              <w:t>ชื่อวิชา</w:t>
            </w:r>
          </w:p>
        </w:tc>
        <w:tc>
          <w:tcPr>
            <w:tcW w:w="1728" w:type="dxa"/>
          </w:tcPr>
          <w:p w14:paraId="1215F692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4113A0">
              <w:rPr>
                <w:rFonts w:ascii="TH SarabunPSK" w:hAnsi="TH SarabunPSK" w:cs="TH SarabunPSK"/>
                <w:sz w:val="28"/>
                <w:cs/>
              </w:rPr>
              <w:t>หน่วยกิต</w:t>
            </w:r>
          </w:p>
        </w:tc>
      </w:tr>
      <w:tr w:rsidR="000776F5" w:rsidRPr="004113A0" w14:paraId="27EE3B3E" w14:textId="77777777" w:rsidTr="00F95C2C">
        <w:tc>
          <w:tcPr>
            <w:tcW w:w="1728" w:type="dxa"/>
          </w:tcPr>
          <w:p w14:paraId="0FFCBBAB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GED2101</w:t>
            </w:r>
          </w:p>
        </w:tc>
        <w:tc>
          <w:tcPr>
            <w:tcW w:w="5184" w:type="dxa"/>
          </w:tcPr>
          <w:p w14:paraId="6DB83ACD" w14:textId="77777777" w:rsidR="000776F5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ศาสตร์และศิลป์แห่งความสุข</w:t>
            </w:r>
          </w:p>
          <w:p w14:paraId="4FB4C6B4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Science and Art of Happiness</w:t>
            </w:r>
          </w:p>
        </w:tc>
        <w:tc>
          <w:tcPr>
            <w:tcW w:w="1728" w:type="dxa"/>
          </w:tcPr>
          <w:p w14:paraId="6537C786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3(3-0-6)</w:t>
            </w:r>
          </w:p>
        </w:tc>
      </w:tr>
      <w:tr w:rsidR="000776F5" w:rsidRPr="004113A0" w14:paraId="25BDC3DB" w14:textId="77777777" w:rsidTr="00F95C2C">
        <w:tc>
          <w:tcPr>
            <w:tcW w:w="1728" w:type="dxa"/>
          </w:tcPr>
          <w:p w14:paraId="79639203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GED2102</w:t>
            </w:r>
          </w:p>
        </w:tc>
        <w:tc>
          <w:tcPr>
            <w:tcW w:w="5184" w:type="dxa"/>
          </w:tcPr>
          <w:p w14:paraId="7BE56AC8" w14:textId="77777777" w:rsidR="000776F5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สีสันวรรณกรรม</w:t>
            </w:r>
          </w:p>
          <w:p w14:paraId="2B3E77DD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DA3582">
              <w:rPr>
                <w:rFonts w:ascii="TH SarabunPSK" w:hAnsi="TH SarabunPSK" w:cs="TH SarabunPSK"/>
                <w:color w:val="000000" w:themeColor="text1"/>
                <w:sz w:val="28"/>
              </w:rPr>
              <w:t>Literature for Life</w:t>
            </w:r>
          </w:p>
        </w:tc>
        <w:tc>
          <w:tcPr>
            <w:tcW w:w="1728" w:type="dxa"/>
          </w:tcPr>
          <w:p w14:paraId="168920D8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3(3-0-6)</w:t>
            </w:r>
          </w:p>
        </w:tc>
      </w:tr>
      <w:tr w:rsidR="000776F5" w:rsidRPr="004113A0" w14:paraId="189EC08E" w14:textId="77777777" w:rsidTr="00F95C2C">
        <w:tc>
          <w:tcPr>
            <w:tcW w:w="1728" w:type="dxa"/>
          </w:tcPr>
          <w:p w14:paraId="7C0F63AC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lastRenderedPageBreak/>
              <w:t>GED2103</w:t>
            </w:r>
          </w:p>
        </w:tc>
        <w:tc>
          <w:tcPr>
            <w:tcW w:w="5184" w:type="dxa"/>
          </w:tcPr>
          <w:p w14:paraId="756FC9BF" w14:textId="77777777" w:rsidR="000776F5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ศิลปะสร้างสรรค์</w:t>
            </w:r>
          </w:p>
          <w:p w14:paraId="5C9BA5C9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Creative Art</w:t>
            </w:r>
          </w:p>
        </w:tc>
        <w:tc>
          <w:tcPr>
            <w:tcW w:w="1728" w:type="dxa"/>
          </w:tcPr>
          <w:p w14:paraId="5A340488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3(2-2-5)</w:t>
            </w:r>
          </w:p>
        </w:tc>
      </w:tr>
      <w:tr w:rsidR="000776F5" w:rsidRPr="004113A0" w14:paraId="210ED5B8" w14:textId="77777777" w:rsidTr="00F95C2C">
        <w:tc>
          <w:tcPr>
            <w:tcW w:w="1728" w:type="dxa"/>
          </w:tcPr>
          <w:p w14:paraId="1D4DD7B0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GED2104</w:t>
            </w:r>
          </w:p>
        </w:tc>
        <w:tc>
          <w:tcPr>
            <w:tcW w:w="5184" w:type="dxa"/>
          </w:tcPr>
          <w:p w14:paraId="4E583515" w14:textId="77777777" w:rsidR="000776F5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ร้องรำทำเพลง</w:t>
            </w:r>
          </w:p>
          <w:p w14:paraId="28F93EAC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DA3582">
              <w:rPr>
                <w:rFonts w:ascii="TH SarabunPSK" w:hAnsi="TH SarabunPSK" w:cs="TH SarabunPSK"/>
                <w:color w:val="000000" w:themeColor="text1"/>
                <w:sz w:val="28"/>
              </w:rPr>
              <w:t>Performing Art, Culture and Life</w:t>
            </w:r>
          </w:p>
        </w:tc>
        <w:tc>
          <w:tcPr>
            <w:tcW w:w="1728" w:type="dxa"/>
          </w:tcPr>
          <w:p w14:paraId="7CE6105E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3(2-2-5)</w:t>
            </w:r>
          </w:p>
        </w:tc>
      </w:tr>
    </w:tbl>
    <w:p w14:paraId="5EC766E5" w14:textId="768428CA" w:rsidR="001A4502" w:rsidRDefault="001A4502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71DCF15" w14:textId="0D56C9DF" w:rsidR="000776F5" w:rsidRDefault="000776F5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776F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2) กลุ่มสาระสังคมศาสตร์</w:t>
      </w:r>
      <w:r w:rsidRPr="000776F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ไม่น้อยกว่า 3 หน่วยกิต</w:t>
      </w:r>
    </w:p>
    <w:tbl>
      <w:tblPr>
        <w:tblStyle w:val="ac"/>
        <w:tblW w:w="8640" w:type="dxa"/>
        <w:tblLook w:val="04A0" w:firstRow="1" w:lastRow="0" w:firstColumn="1" w:lastColumn="0" w:noHBand="0" w:noVBand="1"/>
      </w:tblPr>
      <w:tblGrid>
        <w:gridCol w:w="1728"/>
        <w:gridCol w:w="5184"/>
        <w:gridCol w:w="1728"/>
      </w:tblGrid>
      <w:tr w:rsidR="000776F5" w:rsidRPr="004113A0" w14:paraId="4E6BE333" w14:textId="77777777" w:rsidTr="00F95C2C">
        <w:trPr>
          <w:tblHeader/>
        </w:trPr>
        <w:tc>
          <w:tcPr>
            <w:tcW w:w="1728" w:type="dxa"/>
          </w:tcPr>
          <w:p w14:paraId="5C56E835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4113A0">
              <w:rPr>
                <w:rFonts w:ascii="TH SarabunPSK" w:hAnsi="TH SarabunPSK" w:cs="TH SarabunPSK"/>
                <w:sz w:val="28"/>
                <w:cs/>
              </w:rPr>
              <w:t>รหัสวิชา</w:t>
            </w:r>
          </w:p>
        </w:tc>
        <w:tc>
          <w:tcPr>
            <w:tcW w:w="5184" w:type="dxa"/>
          </w:tcPr>
          <w:p w14:paraId="0D1730EB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4113A0">
              <w:rPr>
                <w:rFonts w:ascii="TH SarabunPSK" w:hAnsi="TH SarabunPSK" w:cs="TH SarabunPSK"/>
                <w:sz w:val="28"/>
                <w:cs/>
              </w:rPr>
              <w:t>ชื่อวิชา</w:t>
            </w:r>
          </w:p>
        </w:tc>
        <w:tc>
          <w:tcPr>
            <w:tcW w:w="1728" w:type="dxa"/>
          </w:tcPr>
          <w:p w14:paraId="4DBC5DEB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4113A0">
              <w:rPr>
                <w:rFonts w:ascii="TH SarabunPSK" w:hAnsi="TH SarabunPSK" w:cs="TH SarabunPSK"/>
                <w:sz w:val="28"/>
                <w:cs/>
              </w:rPr>
              <w:t>หน่วยกิต</w:t>
            </w:r>
          </w:p>
        </w:tc>
      </w:tr>
      <w:tr w:rsidR="000776F5" w:rsidRPr="004113A0" w14:paraId="2217FDC6" w14:textId="77777777" w:rsidTr="00F95C2C">
        <w:tc>
          <w:tcPr>
            <w:tcW w:w="1728" w:type="dxa"/>
          </w:tcPr>
          <w:p w14:paraId="1BF80BC6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GED2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01</w:t>
            </w:r>
          </w:p>
        </w:tc>
        <w:tc>
          <w:tcPr>
            <w:tcW w:w="5184" w:type="dxa"/>
          </w:tcPr>
          <w:p w14:paraId="15E86228" w14:textId="77777777" w:rsidR="000776F5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คนดีสำคัญกว่าทุกสิ่ง</w:t>
            </w:r>
          </w:p>
          <w:p w14:paraId="0F0A46FD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To be a Good Person is the Most Important of All</w:t>
            </w:r>
          </w:p>
        </w:tc>
        <w:tc>
          <w:tcPr>
            <w:tcW w:w="1728" w:type="dxa"/>
          </w:tcPr>
          <w:p w14:paraId="18522311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3(3-0-6)</w:t>
            </w:r>
          </w:p>
        </w:tc>
      </w:tr>
      <w:tr w:rsidR="000776F5" w:rsidRPr="004113A0" w14:paraId="7122D139" w14:textId="77777777" w:rsidTr="00F95C2C">
        <w:tc>
          <w:tcPr>
            <w:tcW w:w="1728" w:type="dxa"/>
          </w:tcPr>
          <w:p w14:paraId="0D6F4A0F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GED2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02</w:t>
            </w:r>
          </w:p>
        </w:tc>
        <w:tc>
          <w:tcPr>
            <w:tcW w:w="5184" w:type="dxa"/>
          </w:tcPr>
          <w:p w14:paraId="0178CC9D" w14:textId="77777777" w:rsidR="000776F5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สถานีสันติภาพ</w:t>
            </w:r>
          </w:p>
          <w:p w14:paraId="124E4821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Peace Station</w:t>
            </w:r>
          </w:p>
        </w:tc>
        <w:tc>
          <w:tcPr>
            <w:tcW w:w="1728" w:type="dxa"/>
          </w:tcPr>
          <w:p w14:paraId="6031CA17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3(3-0-6)</w:t>
            </w:r>
          </w:p>
        </w:tc>
      </w:tr>
      <w:tr w:rsidR="000776F5" w:rsidRPr="004113A0" w14:paraId="646F8BBD" w14:textId="77777777" w:rsidTr="00F95C2C">
        <w:tc>
          <w:tcPr>
            <w:tcW w:w="1728" w:type="dxa"/>
          </w:tcPr>
          <w:p w14:paraId="5FC15969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GED2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03</w:t>
            </w:r>
          </w:p>
        </w:tc>
        <w:tc>
          <w:tcPr>
            <w:tcW w:w="5184" w:type="dxa"/>
          </w:tcPr>
          <w:p w14:paraId="17900BF4" w14:textId="77777777" w:rsidR="000776F5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ย้อนเวลาหาอดีต</w:t>
            </w:r>
          </w:p>
          <w:p w14:paraId="0C275E52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Back to the Past</w:t>
            </w:r>
          </w:p>
        </w:tc>
        <w:tc>
          <w:tcPr>
            <w:tcW w:w="1728" w:type="dxa"/>
          </w:tcPr>
          <w:p w14:paraId="5D5A18A0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3(3-0-6)</w:t>
            </w:r>
          </w:p>
        </w:tc>
      </w:tr>
      <w:tr w:rsidR="000776F5" w:rsidRPr="004113A0" w14:paraId="43192F6B" w14:textId="77777777" w:rsidTr="00F95C2C">
        <w:tc>
          <w:tcPr>
            <w:tcW w:w="1728" w:type="dxa"/>
          </w:tcPr>
          <w:p w14:paraId="2650B4CB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GED2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04</w:t>
            </w:r>
          </w:p>
        </w:tc>
        <w:tc>
          <w:tcPr>
            <w:tcW w:w="5184" w:type="dxa"/>
          </w:tcPr>
          <w:p w14:paraId="01348F24" w14:textId="77777777" w:rsidR="000776F5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ภูมิปัญญาไทยในกระแสโลก</w:t>
            </w:r>
          </w:p>
          <w:p w14:paraId="5863FED1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Thai Wisdom in the Global Trend</w:t>
            </w:r>
          </w:p>
        </w:tc>
        <w:tc>
          <w:tcPr>
            <w:tcW w:w="1728" w:type="dxa"/>
          </w:tcPr>
          <w:p w14:paraId="0F336E3F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3(3-0-6)</w:t>
            </w:r>
          </w:p>
        </w:tc>
      </w:tr>
      <w:tr w:rsidR="000776F5" w:rsidRPr="004113A0" w14:paraId="6B6B19CF" w14:textId="77777777" w:rsidTr="00F95C2C">
        <w:tc>
          <w:tcPr>
            <w:tcW w:w="1728" w:type="dxa"/>
          </w:tcPr>
          <w:p w14:paraId="383CEF1E" w14:textId="77777777" w:rsidR="000776F5" w:rsidRPr="000E088B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GED2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05</w:t>
            </w:r>
          </w:p>
        </w:tc>
        <w:tc>
          <w:tcPr>
            <w:tcW w:w="5184" w:type="dxa"/>
          </w:tcPr>
          <w:p w14:paraId="14AE242C" w14:textId="77777777" w:rsidR="000776F5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คิดเปลี่ยนโลก</w:t>
            </w:r>
          </w:p>
          <w:p w14:paraId="77AE7064" w14:textId="77777777" w:rsidR="000776F5" w:rsidRPr="000E088B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Thinking and the World</w:t>
            </w:r>
          </w:p>
        </w:tc>
        <w:tc>
          <w:tcPr>
            <w:tcW w:w="1728" w:type="dxa"/>
          </w:tcPr>
          <w:p w14:paraId="7A1AA64F" w14:textId="77777777" w:rsidR="000776F5" w:rsidRPr="000E088B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3(3-0-6)</w:t>
            </w:r>
          </w:p>
        </w:tc>
      </w:tr>
    </w:tbl>
    <w:p w14:paraId="1B6FDB55" w14:textId="2D3E1D7A" w:rsidR="000776F5" w:rsidRDefault="000776F5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2FDA3BE" w14:textId="2288B0C7" w:rsidR="000776F5" w:rsidRDefault="000776F5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776F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776F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776F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776F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3) กลุ่มสาระภาษาและการสื่อสาร</w:t>
      </w:r>
      <w:r w:rsidRPr="000776F5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ไม่น้อยกว่า 3 หน่วยกิต</w:t>
      </w:r>
    </w:p>
    <w:tbl>
      <w:tblPr>
        <w:tblStyle w:val="ac"/>
        <w:tblW w:w="8640" w:type="dxa"/>
        <w:tblLook w:val="04A0" w:firstRow="1" w:lastRow="0" w:firstColumn="1" w:lastColumn="0" w:noHBand="0" w:noVBand="1"/>
      </w:tblPr>
      <w:tblGrid>
        <w:gridCol w:w="1728"/>
        <w:gridCol w:w="5184"/>
        <w:gridCol w:w="1728"/>
      </w:tblGrid>
      <w:tr w:rsidR="000776F5" w:rsidRPr="004113A0" w14:paraId="6EC94E12" w14:textId="77777777" w:rsidTr="00F95C2C">
        <w:trPr>
          <w:tblHeader/>
        </w:trPr>
        <w:tc>
          <w:tcPr>
            <w:tcW w:w="1728" w:type="dxa"/>
          </w:tcPr>
          <w:p w14:paraId="0A53A0D2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4113A0">
              <w:rPr>
                <w:rFonts w:ascii="TH SarabunPSK" w:hAnsi="TH SarabunPSK" w:cs="TH SarabunPSK"/>
                <w:sz w:val="28"/>
                <w:cs/>
              </w:rPr>
              <w:t>รหัสวิชา</w:t>
            </w:r>
          </w:p>
        </w:tc>
        <w:tc>
          <w:tcPr>
            <w:tcW w:w="5184" w:type="dxa"/>
          </w:tcPr>
          <w:p w14:paraId="454D4612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4113A0">
              <w:rPr>
                <w:rFonts w:ascii="TH SarabunPSK" w:hAnsi="TH SarabunPSK" w:cs="TH SarabunPSK"/>
                <w:sz w:val="28"/>
                <w:cs/>
              </w:rPr>
              <w:t>ชื่อวิชา</w:t>
            </w:r>
          </w:p>
        </w:tc>
        <w:tc>
          <w:tcPr>
            <w:tcW w:w="1728" w:type="dxa"/>
          </w:tcPr>
          <w:p w14:paraId="4085F9B4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4113A0">
              <w:rPr>
                <w:rFonts w:ascii="TH SarabunPSK" w:hAnsi="TH SarabunPSK" w:cs="TH SarabunPSK"/>
                <w:sz w:val="28"/>
                <w:cs/>
              </w:rPr>
              <w:t>หน่วยกิต</w:t>
            </w:r>
          </w:p>
        </w:tc>
      </w:tr>
      <w:tr w:rsidR="000776F5" w:rsidRPr="004113A0" w14:paraId="61018A54" w14:textId="77777777" w:rsidTr="00F95C2C">
        <w:tc>
          <w:tcPr>
            <w:tcW w:w="1728" w:type="dxa"/>
          </w:tcPr>
          <w:p w14:paraId="3BC50705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GED2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01</w:t>
            </w:r>
          </w:p>
        </w:tc>
        <w:tc>
          <w:tcPr>
            <w:tcW w:w="5184" w:type="dxa"/>
          </w:tcPr>
          <w:p w14:paraId="10AB15AC" w14:textId="77777777" w:rsidR="000776F5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การอ่านและการเขียนเชิงวิชาการ</w:t>
            </w:r>
          </w:p>
          <w:p w14:paraId="0E6B2C92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Thai Academic Reading and Writing</w:t>
            </w:r>
          </w:p>
        </w:tc>
        <w:tc>
          <w:tcPr>
            <w:tcW w:w="1728" w:type="dxa"/>
          </w:tcPr>
          <w:p w14:paraId="4099A2A6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3(2-2-5)</w:t>
            </w:r>
          </w:p>
        </w:tc>
      </w:tr>
      <w:tr w:rsidR="000776F5" w:rsidRPr="004113A0" w14:paraId="5E71EA62" w14:textId="77777777" w:rsidTr="00F95C2C">
        <w:tc>
          <w:tcPr>
            <w:tcW w:w="1728" w:type="dxa"/>
          </w:tcPr>
          <w:p w14:paraId="1324920F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GED2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02</w:t>
            </w:r>
          </w:p>
        </w:tc>
        <w:tc>
          <w:tcPr>
            <w:tcW w:w="5184" w:type="dxa"/>
          </w:tcPr>
          <w:p w14:paraId="7D03FF3F" w14:textId="77777777" w:rsidR="000776F5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ภาษาอังกฤษเพื่อการสื่อสารธุรกิจยุคดิจิทัล</w:t>
            </w:r>
          </w:p>
          <w:p w14:paraId="1D63FDC3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English for Business Communication in Digital Age</w:t>
            </w:r>
          </w:p>
        </w:tc>
        <w:tc>
          <w:tcPr>
            <w:tcW w:w="1728" w:type="dxa"/>
          </w:tcPr>
          <w:p w14:paraId="200AEEA5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3(2-2-5)</w:t>
            </w:r>
          </w:p>
        </w:tc>
      </w:tr>
      <w:tr w:rsidR="000776F5" w:rsidRPr="004113A0" w14:paraId="7AAE615C" w14:textId="77777777" w:rsidTr="00F95C2C">
        <w:tc>
          <w:tcPr>
            <w:tcW w:w="1728" w:type="dxa"/>
          </w:tcPr>
          <w:p w14:paraId="5339A584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GED2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03</w:t>
            </w:r>
          </w:p>
        </w:tc>
        <w:tc>
          <w:tcPr>
            <w:tcW w:w="5184" w:type="dxa"/>
          </w:tcPr>
          <w:p w14:paraId="658F92B7" w14:textId="77777777" w:rsidR="000776F5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ภาษาฝรั่งเศสในชีวิตประจำวัน</w:t>
            </w:r>
          </w:p>
          <w:p w14:paraId="4FFC678C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French for Everyday Communication</w:t>
            </w:r>
          </w:p>
        </w:tc>
        <w:tc>
          <w:tcPr>
            <w:tcW w:w="1728" w:type="dxa"/>
          </w:tcPr>
          <w:p w14:paraId="211D435F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3(2-2-5)</w:t>
            </w:r>
          </w:p>
        </w:tc>
      </w:tr>
      <w:tr w:rsidR="000776F5" w:rsidRPr="004113A0" w14:paraId="7D0018B2" w14:textId="77777777" w:rsidTr="00F95C2C">
        <w:tc>
          <w:tcPr>
            <w:tcW w:w="1728" w:type="dxa"/>
          </w:tcPr>
          <w:p w14:paraId="0ED9FC10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GED2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04</w:t>
            </w:r>
          </w:p>
        </w:tc>
        <w:tc>
          <w:tcPr>
            <w:tcW w:w="5184" w:type="dxa"/>
          </w:tcPr>
          <w:p w14:paraId="5BA7AC2E" w14:textId="77777777" w:rsidR="000776F5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ภาษาจีนในชีวิตประจำวัน</w:t>
            </w:r>
          </w:p>
          <w:p w14:paraId="4A854DA8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Chinese for Everyday Communication</w:t>
            </w:r>
          </w:p>
        </w:tc>
        <w:tc>
          <w:tcPr>
            <w:tcW w:w="1728" w:type="dxa"/>
          </w:tcPr>
          <w:p w14:paraId="770103EA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3(2-2-5)</w:t>
            </w:r>
          </w:p>
        </w:tc>
      </w:tr>
      <w:tr w:rsidR="000776F5" w:rsidRPr="004113A0" w14:paraId="375ECD4F" w14:textId="77777777" w:rsidTr="00F95C2C">
        <w:tc>
          <w:tcPr>
            <w:tcW w:w="1728" w:type="dxa"/>
          </w:tcPr>
          <w:p w14:paraId="07C06C10" w14:textId="77777777" w:rsidR="000776F5" w:rsidRPr="000E088B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GED2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05</w:t>
            </w:r>
          </w:p>
        </w:tc>
        <w:tc>
          <w:tcPr>
            <w:tcW w:w="5184" w:type="dxa"/>
          </w:tcPr>
          <w:p w14:paraId="7BFE5DFA" w14:textId="77777777" w:rsidR="000776F5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ภาษาญี่ปุ่นในชีวิตประจำวัน</w:t>
            </w:r>
          </w:p>
          <w:p w14:paraId="68683A8D" w14:textId="77777777" w:rsidR="000776F5" w:rsidRPr="000E088B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Japanese for Everyday Communication</w:t>
            </w:r>
          </w:p>
        </w:tc>
        <w:tc>
          <w:tcPr>
            <w:tcW w:w="1728" w:type="dxa"/>
          </w:tcPr>
          <w:p w14:paraId="019B2172" w14:textId="77777777" w:rsidR="000776F5" w:rsidRPr="000E088B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3(2-2-5)</w:t>
            </w:r>
          </w:p>
        </w:tc>
      </w:tr>
      <w:tr w:rsidR="000776F5" w:rsidRPr="004113A0" w14:paraId="168C67D9" w14:textId="77777777" w:rsidTr="00F95C2C">
        <w:tc>
          <w:tcPr>
            <w:tcW w:w="1728" w:type="dxa"/>
          </w:tcPr>
          <w:p w14:paraId="4AF720B3" w14:textId="77777777" w:rsidR="000776F5" w:rsidRPr="000E088B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GED2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06</w:t>
            </w:r>
          </w:p>
        </w:tc>
        <w:tc>
          <w:tcPr>
            <w:tcW w:w="5184" w:type="dxa"/>
          </w:tcPr>
          <w:p w14:paraId="05AE3F88" w14:textId="77777777" w:rsidR="000776F5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ภาษาเกาหลีจากซีรี่ย์</w:t>
            </w:r>
          </w:p>
          <w:p w14:paraId="08C80958" w14:textId="77777777" w:rsidR="000776F5" w:rsidRPr="000E088B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Korean from Series</w:t>
            </w:r>
          </w:p>
        </w:tc>
        <w:tc>
          <w:tcPr>
            <w:tcW w:w="1728" w:type="dxa"/>
          </w:tcPr>
          <w:p w14:paraId="7D1B2CA3" w14:textId="77777777" w:rsidR="000776F5" w:rsidRPr="000E088B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3(2-2-5)</w:t>
            </w:r>
          </w:p>
        </w:tc>
      </w:tr>
    </w:tbl>
    <w:p w14:paraId="0363C4A2" w14:textId="77777777" w:rsidR="002F6DAC" w:rsidRDefault="002F6DAC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2B740A4" w14:textId="1C71F5C2" w:rsidR="000776F5" w:rsidRDefault="000776F5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776F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776F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776F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0776F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4) กลุ่มสาระวิทยาศาสตร์ วิทยาศาสตร์และเทคโนโลยี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0776F5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ไม่น้อยกว่า 3 หน่วยกิต</w:t>
      </w:r>
    </w:p>
    <w:tbl>
      <w:tblPr>
        <w:tblStyle w:val="ac"/>
        <w:tblW w:w="8640" w:type="dxa"/>
        <w:tblLook w:val="04A0" w:firstRow="1" w:lastRow="0" w:firstColumn="1" w:lastColumn="0" w:noHBand="0" w:noVBand="1"/>
      </w:tblPr>
      <w:tblGrid>
        <w:gridCol w:w="1728"/>
        <w:gridCol w:w="5184"/>
        <w:gridCol w:w="1728"/>
      </w:tblGrid>
      <w:tr w:rsidR="000776F5" w:rsidRPr="004113A0" w14:paraId="6A1E5F73" w14:textId="77777777" w:rsidTr="00F95C2C">
        <w:trPr>
          <w:tblHeader/>
        </w:trPr>
        <w:tc>
          <w:tcPr>
            <w:tcW w:w="1728" w:type="dxa"/>
          </w:tcPr>
          <w:p w14:paraId="38858DB9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4113A0">
              <w:rPr>
                <w:rFonts w:ascii="TH SarabunPSK" w:hAnsi="TH SarabunPSK" w:cs="TH SarabunPSK"/>
                <w:sz w:val="28"/>
                <w:cs/>
              </w:rPr>
              <w:lastRenderedPageBreak/>
              <w:t>รหัสวิชา</w:t>
            </w:r>
          </w:p>
        </w:tc>
        <w:tc>
          <w:tcPr>
            <w:tcW w:w="5184" w:type="dxa"/>
          </w:tcPr>
          <w:p w14:paraId="769ACDFE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4113A0">
              <w:rPr>
                <w:rFonts w:ascii="TH SarabunPSK" w:hAnsi="TH SarabunPSK" w:cs="TH SarabunPSK"/>
                <w:sz w:val="28"/>
                <w:cs/>
              </w:rPr>
              <w:t>ชื่อวิชา</w:t>
            </w:r>
          </w:p>
        </w:tc>
        <w:tc>
          <w:tcPr>
            <w:tcW w:w="1728" w:type="dxa"/>
          </w:tcPr>
          <w:p w14:paraId="2BDD76AC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4113A0">
              <w:rPr>
                <w:rFonts w:ascii="TH SarabunPSK" w:hAnsi="TH SarabunPSK" w:cs="TH SarabunPSK"/>
                <w:sz w:val="28"/>
                <w:cs/>
              </w:rPr>
              <w:t>หน่วยกิต</w:t>
            </w:r>
          </w:p>
        </w:tc>
      </w:tr>
      <w:tr w:rsidR="000776F5" w:rsidRPr="004113A0" w14:paraId="6B322E77" w14:textId="77777777" w:rsidTr="00F95C2C">
        <w:tc>
          <w:tcPr>
            <w:tcW w:w="1728" w:type="dxa"/>
          </w:tcPr>
          <w:p w14:paraId="2A40BD1C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GED2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01</w:t>
            </w:r>
          </w:p>
        </w:tc>
        <w:tc>
          <w:tcPr>
            <w:tcW w:w="5184" w:type="dxa"/>
          </w:tcPr>
          <w:p w14:paraId="10A39817" w14:textId="77777777" w:rsidR="000776F5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สุขภาพดี ชีวีมีสุข</w:t>
            </w:r>
          </w:p>
          <w:p w14:paraId="6F0E77AE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Health and Well-being</w:t>
            </w:r>
          </w:p>
        </w:tc>
        <w:tc>
          <w:tcPr>
            <w:tcW w:w="1728" w:type="dxa"/>
          </w:tcPr>
          <w:p w14:paraId="19123970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3(3-0-6)</w:t>
            </w:r>
          </w:p>
        </w:tc>
      </w:tr>
      <w:tr w:rsidR="000776F5" w:rsidRPr="004113A0" w14:paraId="51F7F28D" w14:textId="77777777" w:rsidTr="00F95C2C">
        <w:tc>
          <w:tcPr>
            <w:tcW w:w="1728" w:type="dxa"/>
          </w:tcPr>
          <w:p w14:paraId="7F2D6E95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GED2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02</w:t>
            </w:r>
          </w:p>
        </w:tc>
        <w:tc>
          <w:tcPr>
            <w:tcW w:w="5184" w:type="dxa"/>
          </w:tcPr>
          <w:p w14:paraId="0CF844F1" w14:textId="77777777" w:rsidR="000776F5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โลกสีเขียวที่ยั่งยืน</w:t>
            </w:r>
          </w:p>
          <w:p w14:paraId="2B7979F0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Sustainable Green Earth</w:t>
            </w:r>
          </w:p>
        </w:tc>
        <w:tc>
          <w:tcPr>
            <w:tcW w:w="1728" w:type="dxa"/>
          </w:tcPr>
          <w:p w14:paraId="6E47C25A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3(3-0-6)</w:t>
            </w:r>
          </w:p>
        </w:tc>
      </w:tr>
      <w:tr w:rsidR="000776F5" w:rsidRPr="004113A0" w14:paraId="2F08FE9A" w14:textId="77777777" w:rsidTr="00F95C2C">
        <w:tc>
          <w:tcPr>
            <w:tcW w:w="1728" w:type="dxa"/>
          </w:tcPr>
          <w:p w14:paraId="3020EECE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GED2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03</w:t>
            </w:r>
          </w:p>
        </w:tc>
        <w:tc>
          <w:tcPr>
            <w:tcW w:w="5184" w:type="dxa"/>
          </w:tcPr>
          <w:p w14:paraId="7A7617AB" w14:textId="77777777" w:rsidR="000776F5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รักษ์ทะเล</w:t>
            </w:r>
          </w:p>
          <w:p w14:paraId="1F76FC3A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Marine Conservation</w:t>
            </w:r>
          </w:p>
        </w:tc>
        <w:tc>
          <w:tcPr>
            <w:tcW w:w="1728" w:type="dxa"/>
          </w:tcPr>
          <w:p w14:paraId="32B6EF59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3(2-2-5)</w:t>
            </w:r>
          </w:p>
        </w:tc>
      </w:tr>
      <w:tr w:rsidR="000776F5" w:rsidRPr="004113A0" w14:paraId="1A924373" w14:textId="77777777" w:rsidTr="00F95C2C">
        <w:tc>
          <w:tcPr>
            <w:tcW w:w="1728" w:type="dxa"/>
          </w:tcPr>
          <w:p w14:paraId="071C288D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GED2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04</w:t>
            </w:r>
          </w:p>
        </w:tc>
        <w:tc>
          <w:tcPr>
            <w:tcW w:w="5184" w:type="dxa"/>
          </w:tcPr>
          <w:p w14:paraId="5E4C4B17" w14:textId="77777777" w:rsidR="000776F5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การช่วยเหลือในภาวะฉุกเฉิน</w:t>
            </w:r>
          </w:p>
          <w:p w14:paraId="2FE98F18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DA6826">
              <w:rPr>
                <w:rFonts w:ascii="TH SarabunPSK" w:hAnsi="TH SarabunPSK" w:cs="TH SarabunPSK"/>
                <w:color w:val="000000" w:themeColor="text1"/>
                <w:sz w:val="28"/>
              </w:rPr>
              <w:t>Emergency Assistance</w:t>
            </w:r>
          </w:p>
        </w:tc>
        <w:tc>
          <w:tcPr>
            <w:tcW w:w="1728" w:type="dxa"/>
          </w:tcPr>
          <w:p w14:paraId="2E23481D" w14:textId="77777777" w:rsidR="000776F5" w:rsidRPr="004113A0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3(2-2-5)</w:t>
            </w:r>
          </w:p>
        </w:tc>
      </w:tr>
      <w:tr w:rsidR="000776F5" w:rsidRPr="004113A0" w14:paraId="22829067" w14:textId="77777777" w:rsidTr="00F95C2C">
        <w:tc>
          <w:tcPr>
            <w:tcW w:w="1728" w:type="dxa"/>
          </w:tcPr>
          <w:p w14:paraId="78324E1E" w14:textId="77777777" w:rsidR="000776F5" w:rsidRPr="000E088B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GED2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05</w:t>
            </w:r>
          </w:p>
        </w:tc>
        <w:tc>
          <w:tcPr>
            <w:tcW w:w="5184" w:type="dxa"/>
          </w:tcPr>
          <w:p w14:paraId="3CEBCFB5" w14:textId="77777777" w:rsidR="000776F5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ตัวเลขและการพยากรณ์</w:t>
            </w:r>
          </w:p>
          <w:p w14:paraId="3D8C2181" w14:textId="77777777" w:rsidR="000776F5" w:rsidRPr="000E088B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20F70">
              <w:rPr>
                <w:rFonts w:ascii="TH SarabunPSK" w:hAnsi="TH SarabunPSK" w:cs="TH SarabunPSK"/>
                <w:color w:val="000000" w:themeColor="text1"/>
                <w:sz w:val="28"/>
              </w:rPr>
              <w:t>Numbers and Forecasting</w:t>
            </w:r>
          </w:p>
        </w:tc>
        <w:tc>
          <w:tcPr>
            <w:tcW w:w="1728" w:type="dxa"/>
          </w:tcPr>
          <w:p w14:paraId="43EE2808" w14:textId="77777777" w:rsidR="000776F5" w:rsidRPr="000E088B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3(3-0-6)</w:t>
            </w:r>
          </w:p>
        </w:tc>
      </w:tr>
      <w:tr w:rsidR="000776F5" w:rsidRPr="004113A0" w14:paraId="6722C541" w14:textId="77777777" w:rsidTr="00F95C2C">
        <w:tc>
          <w:tcPr>
            <w:tcW w:w="1728" w:type="dxa"/>
          </w:tcPr>
          <w:p w14:paraId="05EA7C90" w14:textId="77777777" w:rsidR="000776F5" w:rsidRPr="000E088B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GED2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</w:t>
            </w:r>
            <w:r w:rsidRPr="000E088B">
              <w:rPr>
                <w:rFonts w:ascii="TH SarabunPSK" w:hAnsi="TH SarabunPSK" w:cs="TH SarabunPSK"/>
                <w:color w:val="000000" w:themeColor="text1"/>
                <w:sz w:val="28"/>
              </w:rPr>
              <w:t>06</w:t>
            </w:r>
          </w:p>
        </w:tc>
        <w:tc>
          <w:tcPr>
            <w:tcW w:w="5184" w:type="dxa"/>
          </w:tcPr>
          <w:p w14:paraId="0FB95C2F" w14:textId="77777777" w:rsidR="000776F5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ความฉลาดรู้ทางวิทยาศาสตร์</w:t>
            </w:r>
          </w:p>
          <w:p w14:paraId="55122F92" w14:textId="77777777" w:rsidR="000776F5" w:rsidRPr="000E088B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20F70">
              <w:rPr>
                <w:rFonts w:ascii="TH SarabunPSK" w:hAnsi="TH SarabunPSK" w:cs="TH SarabunPSK"/>
                <w:color w:val="000000" w:themeColor="text1"/>
                <w:sz w:val="28"/>
              </w:rPr>
              <w:t>Scientific Intelligence</w:t>
            </w:r>
          </w:p>
        </w:tc>
        <w:tc>
          <w:tcPr>
            <w:tcW w:w="1728" w:type="dxa"/>
          </w:tcPr>
          <w:p w14:paraId="35B7CC3B" w14:textId="77777777" w:rsidR="000776F5" w:rsidRPr="000E088B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0E088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3(3-0-6)</w:t>
            </w:r>
          </w:p>
        </w:tc>
      </w:tr>
      <w:tr w:rsidR="00471408" w:rsidRPr="004113A0" w14:paraId="3365CC14" w14:textId="77777777" w:rsidTr="00F95C2C">
        <w:tc>
          <w:tcPr>
            <w:tcW w:w="1728" w:type="dxa"/>
          </w:tcPr>
          <w:p w14:paraId="3C0D1E48" w14:textId="3A8CA96A" w:rsidR="00471408" w:rsidRPr="000E088B" w:rsidRDefault="00471408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471408">
              <w:rPr>
                <w:rFonts w:ascii="TH SarabunPSK" w:hAnsi="TH SarabunPSK" w:cs="TH SarabunPSK"/>
                <w:color w:val="000000" w:themeColor="text1"/>
                <w:sz w:val="28"/>
              </w:rPr>
              <w:t>GED</w:t>
            </w:r>
            <w:r w:rsidRPr="00471408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2407</w:t>
            </w:r>
          </w:p>
        </w:tc>
        <w:tc>
          <w:tcPr>
            <w:tcW w:w="5184" w:type="dxa"/>
          </w:tcPr>
          <w:p w14:paraId="38A12BE8" w14:textId="77777777" w:rsidR="00471408" w:rsidRDefault="00471408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471408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ความฉลาดรู้เรื่องปัญญาประดิษฐ์</w:t>
            </w:r>
          </w:p>
          <w:p w14:paraId="5E4F7204" w14:textId="39BDCE11" w:rsidR="00471408" w:rsidRPr="000E088B" w:rsidRDefault="00471408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471408">
              <w:rPr>
                <w:rFonts w:ascii="TH SarabunPSK" w:hAnsi="TH SarabunPSK" w:cs="TH SarabunPSK"/>
                <w:color w:val="000000" w:themeColor="text1"/>
                <w:sz w:val="28"/>
              </w:rPr>
              <w:t>AI Literacy</w:t>
            </w:r>
          </w:p>
        </w:tc>
        <w:tc>
          <w:tcPr>
            <w:tcW w:w="1728" w:type="dxa"/>
          </w:tcPr>
          <w:p w14:paraId="28D5F6B2" w14:textId="17AA8367" w:rsidR="00471408" w:rsidRPr="000E088B" w:rsidRDefault="00471408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471408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3(2-2-5)</w:t>
            </w:r>
          </w:p>
        </w:tc>
      </w:tr>
    </w:tbl>
    <w:p w14:paraId="50F0BFF5" w14:textId="22066846" w:rsidR="000776F5" w:rsidRDefault="000776F5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2F76803" w14:textId="77777777" w:rsidR="000776F5" w:rsidRPr="00283633" w:rsidRDefault="000776F5" w:rsidP="000776F5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8363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83633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</w:t>
      </w:r>
      <w:r w:rsidRPr="0028363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.2 หมวดวิชาเฉพาะ</w:t>
      </w:r>
      <w:r w:rsidRPr="0028363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ไม่น้อยกว่า </w: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จำนวนหน่วยกิตวิชาเฉพาะ]"/>
            </w:textInput>
          </w:ffData>
        </w:fldChar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[จำนวนหน่วยกิตวิชาเฉพาะ]</w: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283633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 xml:space="preserve"> หน่วยกิต</w:t>
      </w:r>
    </w:p>
    <w:p w14:paraId="6ADB0A70" w14:textId="22D61EF1" w:rsidR="000776F5" w:rsidRPr="00283633" w:rsidRDefault="000776F5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8363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8363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83633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3.2.1 กลุ่มวิชาแกน</w:t>
      </w:r>
      <w:r w:rsidRPr="0028363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ไม่น้อยกว่า </w: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Text21"/>
            <w:enabled/>
            <w:calcOnExit w:val="0"/>
            <w:textInput>
              <w:default w:val="....."/>
            </w:textInput>
          </w:ffData>
        </w:fldChar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.....</w: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28363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หน่วยกิต</w:t>
      </w:r>
      <w:r w:rsidR="004044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0441E" w:rsidRPr="0040441E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ถ้าไม่มีให้ลบออก</w:t>
      </w:r>
    </w:p>
    <w:tbl>
      <w:tblPr>
        <w:tblStyle w:val="ac"/>
        <w:tblW w:w="8640" w:type="dxa"/>
        <w:tblLook w:val="04A0" w:firstRow="1" w:lastRow="0" w:firstColumn="1" w:lastColumn="0" w:noHBand="0" w:noVBand="1"/>
      </w:tblPr>
      <w:tblGrid>
        <w:gridCol w:w="1728"/>
        <w:gridCol w:w="5184"/>
        <w:gridCol w:w="1728"/>
      </w:tblGrid>
      <w:tr w:rsidR="00283633" w:rsidRPr="00283633" w14:paraId="21278C98" w14:textId="77777777" w:rsidTr="00F95C2C">
        <w:trPr>
          <w:tblHeader/>
        </w:trPr>
        <w:tc>
          <w:tcPr>
            <w:tcW w:w="1728" w:type="dxa"/>
          </w:tcPr>
          <w:p w14:paraId="4D411636" w14:textId="77777777" w:rsidR="000776F5" w:rsidRPr="00283633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รหัสวิชา</w:t>
            </w:r>
          </w:p>
        </w:tc>
        <w:tc>
          <w:tcPr>
            <w:tcW w:w="5184" w:type="dxa"/>
          </w:tcPr>
          <w:p w14:paraId="54FE057C" w14:textId="77777777" w:rsidR="000776F5" w:rsidRPr="00283633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ชื่อวิชา</w:t>
            </w:r>
          </w:p>
        </w:tc>
        <w:tc>
          <w:tcPr>
            <w:tcW w:w="1728" w:type="dxa"/>
          </w:tcPr>
          <w:p w14:paraId="30254728" w14:textId="77777777" w:rsidR="000776F5" w:rsidRPr="00283633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หน่วยกิต</w:t>
            </w:r>
          </w:p>
        </w:tc>
      </w:tr>
      <w:tr w:rsidR="00283633" w:rsidRPr="00283633" w14:paraId="5B2A8465" w14:textId="77777777" w:rsidTr="00F95C2C">
        <w:tc>
          <w:tcPr>
            <w:tcW w:w="1728" w:type="dxa"/>
          </w:tcPr>
          <w:p w14:paraId="05496C81" w14:textId="77777777" w:rsidR="000776F5" w:rsidRPr="00283633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รหัสรายวิชา]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5184" w:type="dxa"/>
          </w:tcPr>
          <w:p w14:paraId="6CD436B3" w14:textId="77777777" w:rsidR="000776F5" w:rsidRPr="00283633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ชื่อรายวิชาภาษาไทย]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  <w:p w14:paraId="244366D1" w14:textId="77777777" w:rsidR="000776F5" w:rsidRPr="00283633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>FORMTEXT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48CC2815" w14:textId="77777777" w:rsidR="000776F5" w:rsidRPr="00283633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</w:tr>
      <w:tr w:rsidR="00283633" w:rsidRPr="00283633" w14:paraId="7266C7EE" w14:textId="77777777" w:rsidTr="00F95C2C">
        <w:tc>
          <w:tcPr>
            <w:tcW w:w="1728" w:type="dxa"/>
          </w:tcPr>
          <w:p w14:paraId="0925FD92" w14:textId="77777777" w:rsidR="000776F5" w:rsidRPr="00283633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รหัสรายวิชา]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5184" w:type="dxa"/>
          </w:tcPr>
          <w:p w14:paraId="117D8C94" w14:textId="77777777" w:rsidR="000776F5" w:rsidRPr="00283633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ชื่อรายวิชาภาษาไทย]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  <w:p w14:paraId="1886C8A2" w14:textId="77777777" w:rsidR="000776F5" w:rsidRPr="00283633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>FORMTEXT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05CBB18B" w14:textId="77777777" w:rsidR="000776F5" w:rsidRPr="00283633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</w:tr>
      <w:tr w:rsidR="00F95C2C" w:rsidRPr="00283633" w14:paraId="7DF8EBB1" w14:textId="77777777" w:rsidTr="00F95C2C">
        <w:tc>
          <w:tcPr>
            <w:tcW w:w="1728" w:type="dxa"/>
          </w:tcPr>
          <w:p w14:paraId="6C10FCA1" w14:textId="77777777" w:rsidR="000776F5" w:rsidRPr="00283633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รหัสรายวิชา]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5184" w:type="dxa"/>
          </w:tcPr>
          <w:p w14:paraId="62B8A067" w14:textId="77777777" w:rsidR="000776F5" w:rsidRPr="00283633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ชื่อรายวิชาภาษาไทย]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  <w:p w14:paraId="5FEE6941" w14:textId="77777777" w:rsidR="000776F5" w:rsidRPr="00283633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>FORMTEXT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5848DAA6" w14:textId="77777777" w:rsidR="000776F5" w:rsidRPr="00283633" w:rsidRDefault="000776F5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</w:tr>
    </w:tbl>
    <w:p w14:paraId="6EFA0D71" w14:textId="0F3BDF1C" w:rsidR="000776F5" w:rsidRPr="00283633" w:rsidRDefault="000776F5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6EAEFB2" w14:textId="753AA6D8" w:rsidR="000776F5" w:rsidRPr="00283633" w:rsidRDefault="000776F5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8363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8363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83633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3.2.2 กลุ่มวิชาบังคับ</w:t>
      </w:r>
      <w:r w:rsidRPr="0028363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ไม่น้อยกว่า </w: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Text21"/>
            <w:enabled/>
            <w:calcOnExit w:val="0"/>
            <w:textInput>
              <w:default w:val="....."/>
            </w:textInput>
          </w:ffData>
        </w:fldChar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.....</w: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28363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หน่วยกิต</w:t>
      </w:r>
    </w:p>
    <w:tbl>
      <w:tblPr>
        <w:tblStyle w:val="ac"/>
        <w:tblW w:w="8640" w:type="dxa"/>
        <w:tblLook w:val="04A0" w:firstRow="1" w:lastRow="0" w:firstColumn="1" w:lastColumn="0" w:noHBand="0" w:noVBand="1"/>
      </w:tblPr>
      <w:tblGrid>
        <w:gridCol w:w="1728"/>
        <w:gridCol w:w="5184"/>
        <w:gridCol w:w="1728"/>
      </w:tblGrid>
      <w:tr w:rsidR="00283633" w:rsidRPr="00283633" w14:paraId="4CF9AFE0" w14:textId="77777777" w:rsidTr="00F95C2C">
        <w:trPr>
          <w:tblHeader/>
        </w:trPr>
        <w:tc>
          <w:tcPr>
            <w:tcW w:w="1728" w:type="dxa"/>
          </w:tcPr>
          <w:p w14:paraId="59EE80D5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รหัสวิชา</w:t>
            </w:r>
          </w:p>
        </w:tc>
        <w:tc>
          <w:tcPr>
            <w:tcW w:w="5184" w:type="dxa"/>
          </w:tcPr>
          <w:p w14:paraId="2DD14691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ชื่อวิชา</w:t>
            </w:r>
          </w:p>
        </w:tc>
        <w:tc>
          <w:tcPr>
            <w:tcW w:w="1728" w:type="dxa"/>
          </w:tcPr>
          <w:p w14:paraId="508D04B0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หน่วยกิต</w:t>
            </w:r>
          </w:p>
        </w:tc>
      </w:tr>
      <w:tr w:rsidR="00283633" w:rsidRPr="00283633" w14:paraId="0B914B9E" w14:textId="77777777" w:rsidTr="00F95C2C">
        <w:tc>
          <w:tcPr>
            <w:tcW w:w="1728" w:type="dxa"/>
          </w:tcPr>
          <w:p w14:paraId="21DCF959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รหัสรายวิชา]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5184" w:type="dxa"/>
          </w:tcPr>
          <w:p w14:paraId="35567E0F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ชื่อรายวิชาภาษาไทย]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  <w:p w14:paraId="522EDE2A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>FORMTEXT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6B0DCD7E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</w:tr>
      <w:tr w:rsidR="00283633" w:rsidRPr="00283633" w14:paraId="3506E15E" w14:textId="77777777" w:rsidTr="00F95C2C">
        <w:tc>
          <w:tcPr>
            <w:tcW w:w="1728" w:type="dxa"/>
          </w:tcPr>
          <w:p w14:paraId="600EB527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รหัสรายวิชา]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5184" w:type="dxa"/>
          </w:tcPr>
          <w:p w14:paraId="2F488152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ชื่อรายวิชาภาษาไทย]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  <w:p w14:paraId="0B95ECB3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>FORMTEXT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11A65490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</w:tr>
      <w:tr w:rsidR="00283633" w:rsidRPr="00283633" w14:paraId="32A63C12" w14:textId="77777777" w:rsidTr="00F95C2C">
        <w:tc>
          <w:tcPr>
            <w:tcW w:w="1728" w:type="dxa"/>
          </w:tcPr>
          <w:p w14:paraId="6400B0CF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รหัสรายวิชา]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5184" w:type="dxa"/>
          </w:tcPr>
          <w:p w14:paraId="098BD0FD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ชื่อรายวิชาภาษาไทย]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  <w:p w14:paraId="53DD40F1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>FORMTEXT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6A113EE1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</w:tr>
    </w:tbl>
    <w:p w14:paraId="57469865" w14:textId="56A6EB0C" w:rsidR="000776F5" w:rsidRDefault="000776F5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08F6F92" w14:textId="77777777" w:rsidR="00283633" w:rsidRPr="00283633" w:rsidRDefault="00283633" w:rsidP="00283633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8363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8363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83633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3.2.</w:t>
      </w:r>
      <w:r w:rsidRPr="0028363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3</w:t>
      </w:r>
      <w:r w:rsidRPr="00283633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กลุ่มวิชา</w:t>
      </w:r>
      <w:r w:rsidRPr="0028363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เลือก</w:t>
      </w:r>
      <w:r w:rsidRPr="0028363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ไม่น้อยกว่า </w: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Text21"/>
            <w:enabled/>
            <w:calcOnExit w:val="0"/>
            <w:textInput>
              <w:default w:val="....."/>
            </w:textInput>
          </w:ffData>
        </w:fldChar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.....</w: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28363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หน่วยกิต</w:t>
      </w:r>
    </w:p>
    <w:p w14:paraId="74266081" w14:textId="1AB0829D" w:rsidR="00283633" w:rsidRPr="00283633" w:rsidRDefault="00283633" w:rsidP="00283633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283633">
        <w:rPr>
          <w:rFonts w:ascii="TH SarabunPSK" w:hAnsi="TH SarabunPSK" w:cs="TH SarabunPSK"/>
          <w:color w:val="000000" w:themeColor="text1"/>
          <w:sz w:val="32"/>
          <w:szCs w:val="32"/>
        </w:rPr>
        <w:lastRenderedPageBreak/>
        <w:tab/>
      </w:r>
      <w:r w:rsidRPr="00283633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83633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8363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1) กลุ่มวิชา</w: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กลุ่มวิชาเลือก]"/>
            </w:textInput>
          </w:ffData>
        </w:fldChar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[ชื่อกลุ่มวิชาเลือก]</w: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tbl>
      <w:tblPr>
        <w:tblStyle w:val="ac"/>
        <w:tblW w:w="8640" w:type="dxa"/>
        <w:tblLook w:val="04A0" w:firstRow="1" w:lastRow="0" w:firstColumn="1" w:lastColumn="0" w:noHBand="0" w:noVBand="1"/>
      </w:tblPr>
      <w:tblGrid>
        <w:gridCol w:w="1728"/>
        <w:gridCol w:w="5184"/>
        <w:gridCol w:w="1728"/>
      </w:tblGrid>
      <w:tr w:rsidR="00283633" w:rsidRPr="00283633" w14:paraId="62B636D1" w14:textId="77777777" w:rsidTr="00F95C2C">
        <w:trPr>
          <w:tblHeader/>
        </w:trPr>
        <w:tc>
          <w:tcPr>
            <w:tcW w:w="1728" w:type="dxa"/>
          </w:tcPr>
          <w:p w14:paraId="41916B46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รหัสวิชา</w:t>
            </w:r>
          </w:p>
        </w:tc>
        <w:tc>
          <w:tcPr>
            <w:tcW w:w="5184" w:type="dxa"/>
          </w:tcPr>
          <w:p w14:paraId="02CD2CCB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ชื่อวิชา</w:t>
            </w:r>
          </w:p>
        </w:tc>
        <w:tc>
          <w:tcPr>
            <w:tcW w:w="1728" w:type="dxa"/>
          </w:tcPr>
          <w:p w14:paraId="143C2723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หน่วยกิต</w:t>
            </w:r>
          </w:p>
        </w:tc>
      </w:tr>
      <w:tr w:rsidR="00283633" w:rsidRPr="00283633" w14:paraId="71329FA6" w14:textId="77777777" w:rsidTr="00F95C2C">
        <w:tc>
          <w:tcPr>
            <w:tcW w:w="1728" w:type="dxa"/>
          </w:tcPr>
          <w:p w14:paraId="0361DD40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รหัสรายวิชา]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5184" w:type="dxa"/>
          </w:tcPr>
          <w:p w14:paraId="5C719440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ชื่อรายวิชาภาษาไทย]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  <w:p w14:paraId="0C513757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>FORMTEXT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22C4C126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</w:tr>
      <w:tr w:rsidR="00283633" w:rsidRPr="00283633" w14:paraId="78F04521" w14:textId="77777777" w:rsidTr="00F95C2C">
        <w:tc>
          <w:tcPr>
            <w:tcW w:w="1728" w:type="dxa"/>
          </w:tcPr>
          <w:p w14:paraId="3E23A322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รหัสรายวิชา]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5184" w:type="dxa"/>
          </w:tcPr>
          <w:p w14:paraId="783624B1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ชื่อรายวิชาภาษาไทย]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  <w:p w14:paraId="502A963B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>FORMTEXT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0CD2400F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</w:tr>
      <w:tr w:rsidR="00283633" w:rsidRPr="00283633" w14:paraId="3F94F8E2" w14:textId="77777777" w:rsidTr="00F95C2C">
        <w:tc>
          <w:tcPr>
            <w:tcW w:w="1728" w:type="dxa"/>
          </w:tcPr>
          <w:p w14:paraId="34990058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รหัสรายวิชา]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5184" w:type="dxa"/>
          </w:tcPr>
          <w:p w14:paraId="6CAF0576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ชื่อรายวิชาภาษาไทย]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  <w:p w14:paraId="11716360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>FORMTEXT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45FE15BE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</w:tr>
    </w:tbl>
    <w:p w14:paraId="5C941AC4" w14:textId="38D3AEF0" w:rsidR="00283633" w:rsidRDefault="00283633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922E511" w14:textId="5545AED8" w:rsidR="00283633" w:rsidRPr="00283633" w:rsidRDefault="00283633" w:rsidP="00283633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283633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83633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83633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Pr="0028363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 กลุ่มวิชา</w: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กลุ่มวิชาเลือก]"/>
            </w:textInput>
          </w:ffData>
        </w:fldChar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[ชื่อกลุ่มวิชาเลือก]</w: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tbl>
      <w:tblPr>
        <w:tblStyle w:val="ac"/>
        <w:tblW w:w="8640" w:type="dxa"/>
        <w:tblLook w:val="04A0" w:firstRow="1" w:lastRow="0" w:firstColumn="1" w:lastColumn="0" w:noHBand="0" w:noVBand="1"/>
      </w:tblPr>
      <w:tblGrid>
        <w:gridCol w:w="1728"/>
        <w:gridCol w:w="5184"/>
        <w:gridCol w:w="1728"/>
      </w:tblGrid>
      <w:tr w:rsidR="00283633" w:rsidRPr="00283633" w14:paraId="75B29475" w14:textId="77777777" w:rsidTr="00F95C2C">
        <w:trPr>
          <w:tblHeader/>
        </w:trPr>
        <w:tc>
          <w:tcPr>
            <w:tcW w:w="1728" w:type="dxa"/>
          </w:tcPr>
          <w:p w14:paraId="0B65A390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รหัสวิชา</w:t>
            </w:r>
          </w:p>
        </w:tc>
        <w:tc>
          <w:tcPr>
            <w:tcW w:w="5184" w:type="dxa"/>
          </w:tcPr>
          <w:p w14:paraId="55407D67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ชื่อวิชา</w:t>
            </w:r>
          </w:p>
        </w:tc>
        <w:tc>
          <w:tcPr>
            <w:tcW w:w="1728" w:type="dxa"/>
          </w:tcPr>
          <w:p w14:paraId="2617AF73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หน่วยกิต</w:t>
            </w:r>
          </w:p>
        </w:tc>
      </w:tr>
      <w:tr w:rsidR="00283633" w:rsidRPr="00283633" w14:paraId="30D219A6" w14:textId="77777777" w:rsidTr="00F95C2C">
        <w:tc>
          <w:tcPr>
            <w:tcW w:w="1728" w:type="dxa"/>
          </w:tcPr>
          <w:p w14:paraId="5EF649DB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รหัสรายวิชา]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5184" w:type="dxa"/>
          </w:tcPr>
          <w:p w14:paraId="297C526B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ชื่อรายวิชาภาษาไทย]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  <w:p w14:paraId="21729004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>FORMTEXT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430BA552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</w:tr>
      <w:tr w:rsidR="00283633" w:rsidRPr="00283633" w14:paraId="3030CCCA" w14:textId="77777777" w:rsidTr="00F95C2C">
        <w:tc>
          <w:tcPr>
            <w:tcW w:w="1728" w:type="dxa"/>
          </w:tcPr>
          <w:p w14:paraId="072ECD80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รหัสรายวิชา]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5184" w:type="dxa"/>
          </w:tcPr>
          <w:p w14:paraId="298E52F6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ชื่อรายวิชาภาษาไทย]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  <w:p w14:paraId="54116854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>FORMTEXT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3ADC4ADD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</w:tr>
      <w:tr w:rsidR="00283633" w:rsidRPr="00283633" w14:paraId="65709F19" w14:textId="77777777" w:rsidTr="00F95C2C">
        <w:tc>
          <w:tcPr>
            <w:tcW w:w="1728" w:type="dxa"/>
          </w:tcPr>
          <w:p w14:paraId="5B2D2651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รหัสรายวิชา]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5184" w:type="dxa"/>
          </w:tcPr>
          <w:p w14:paraId="6E23CF75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ชื่อรายวิชาภาษาไทย]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  <w:p w14:paraId="6EDABA21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>FORMTEXT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5823834A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</w:tr>
    </w:tbl>
    <w:p w14:paraId="2BEB0FF2" w14:textId="73CF79D2" w:rsidR="00283633" w:rsidRDefault="00283633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53AC003" w14:textId="777506DB" w:rsidR="00283633" w:rsidRPr="00283633" w:rsidRDefault="00283633" w:rsidP="00283633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283633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83633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83633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</w:t>
      </w:r>
      <w:r w:rsidRPr="0028363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 กลุ่มวิชา</w: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กลุ่มวิชาเลือก]"/>
            </w:textInput>
          </w:ffData>
        </w:fldChar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[ชื่อกลุ่มวิชาเลือก]</w: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tbl>
      <w:tblPr>
        <w:tblStyle w:val="ac"/>
        <w:tblW w:w="8640" w:type="dxa"/>
        <w:tblLook w:val="04A0" w:firstRow="1" w:lastRow="0" w:firstColumn="1" w:lastColumn="0" w:noHBand="0" w:noVBand="1"/>
      </w:tblPr>
      <w:tblGrid>
        <w:gridCol w:w="1728"/>
        <w:gridCol w:w="5184"/>
        <w:gridCol w:w="1728"/>
      </w:tblGrid>
      <w:tr w:rsidR="00283633" w:rsidRPr="00283633" w14:paraId="6A0BC5BB" w14:textId="77777777" w:rsidTr="00F95C2C">
        <w:trPr>
          <w:tblHeader/>
        </w:trPr>
        <w:tc>
          <w:tcPr>
            <w:tcW w:w="1728" w:type="dxa"/>
          </w:tcPr>
          <w:p w14:paraId="67A1C768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รหัสวิชา</w:t>
            </w:r>
          </w:p>
        </w:tc>
        <w:tc>
          <w:tcPr>
            <w:tcW w:w="5184" w:type="dxa"/>
          </w:tcPr>
          <w:p w14:paraId="446BDC30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ชื่อวิชา</w:t>
            </w:r>
          </w:p>
        </w:tc>
        <w:tc>
          <w:tcPr>
            <w:tcW w:w="1728" w:type="dxa"/>
          </w:tcPr>
          <w:p w14:paraId="78EAFD7E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หน่วยกิต</w:t>
            </w:r>
          </w:p>
        </w:tc>
      </w:tr>
      <w:tr w:rsidR="00283633" w:rsidRPr="00283633" w14:paraId="5DEFE23D" w14:textId="77777777" w:rsidTr="00F95C2C">
        <w:tc>
          <w:tcPr>
            <w:tcW w:w="1728" w:type="dxa"/>
          </w:tcPr>
          <w:p w14:paraId="60AD739E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รหัสรายวิชา]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5184" w:type="dxa"/>
          </w:tcPr>
          <w:p w14:paraId="793968AF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ชื่อรายวิชาภาษาไทย]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  <w:p w14:paraId="2A71FE2E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>FORMTEXT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7231073F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</w:tr>
      <w:tr w:rsidR="00283633" w:rsidRPr="00283633" w14:paraId="3BBCBE50" w14:textId="77777777" w:rsidTr="00F95C2C">
        <w:tc>
          <w:tcPr>
            <w:tcW w:w="1728" w:type="dxa"/>
          </w:tcPr>
          <w:p w14:paraId="56C71CCB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รหัสรายวิชา]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5184" w:type="dxa"/>
          </w:tcPr>
          <w:p w14:paraId="2FA88165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ชื่อรายวิชาภาษาไทย]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  <w:p w14:paraId="6E78DDE0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>FORMTEXT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2DE4C094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</w:tr>
      <w:tr w:rsidR="00283633" w:rsidRPr="00283633" w14:paraId="42882B1A" w14:textId="77777777" w:rsidTr="00F95C2C">
        <w:tc>
          <w:tcPr>
            <w:tcW w:w="1728" w:type="dxa"/>
          </w:tcPr>
          <w:p w14:paraId="52DDE704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รหัสรายวิชา]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5184" w:type="dxa"/>
          </w:tcPr>
          <w:p w14:paraId="25F46A22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ชื่อรายวิชาภาษาไทย]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  <w:p w14:paraId="2C98607C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>FORMTEXT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6CBA4F7C" w14:textId="77777777" w:rsidR="00283633" w:rsidRPr="00283633" w:rsidRDefault="00283633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</w:tr>
    </w:tbl>
    <w:p w14:paraId="7981755B" w14:textId="76801EDD" w:rsidR="00283633" w:rsidRDefault="00283633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C0F17F3" w14:textId="7DA7D0C1" w:rsidR="00BA2ACD" w:rsidRPr="00283633" w:rsidRDefault="00BA2ACD" w:rsidP="00BA2AC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8363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8363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83633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3.2.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4</w:t>
      </w:r>
      <w:r w:rsidRPr="00283633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วิชา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เอก</w: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กลุ่มวิชาเอก]"/>
            </w:textInput>
          </w:ffData>
        </w:fldChar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[ชื่อกลุ่มวิชาเอก]</w: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28363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ไม่น้อยกว่า </w: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Text21"/>
            <w:enabled/>
            <w:calcOnExit w:val="0"/>
            <w:textInput>
              <w:default w:val="....."/>
            </w:textInput>
          </w:ffData>
        </w:fldChar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.....</w: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28363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หน่วยกิต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BA2ACD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</w:t>
      </w:r>
    </w:p>
    <w:tbl>
      <w:tblPr>
        <w:tblStyle w:val="ac"/>
        <w:tblW w:w="8640" w:type="dxa"/>
        <w:tblLook w:val="04A0" w:firstRow="1" w:lastRow="0" w:firstColumn="1" w:lastColumn="0" w:noHBand="0" w:noVBand="1"/>
      </w:tblPr>
      <w:tblGrid>
        <w:gridCol w:w="1728"/>
        <w:gridCol w:w="5184"/>
        <w:gridCol w:w="1728"/>
      </w:tblGrid>
      <w:tr w:rsidR="00BA2ACD" w:rsidRPr="00283633" w14:paraId="28225F2E" w14:textId="77777777" w:rsidTr="00F95C2C">
        <w:trPr>
          <w:tblHeader/>
        </w:trPr>
        <w:tc>
          <w:tcPr>
            <w:tcW w:w="1728" w:type="dxa"/>
          </w:tcPr>
          <w:p w14:paraId="56B0284C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รหัสวิชา</w:t>
            </w:r>
          </w:p>
        </w:tc>
        <w:tc>
          <w:tcPr>
            <w:tcW w:w="5184" w:type="dxa"/>
          </w:tcPr>
          <w:p w14:paraId="3F06D8A1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ชื่อวิชา</w:t>
            </w:r>
          </w:p>
        </w:tc>
        <w:tc>
          <w:tcPr>
            <w:tcW w:w="1728" w:type="dxa"/>
          </w:tcPr>
          <w:p w14:paraId="04B17D59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หน่วยกิต</w:t>
            </w:r>
          </w:p>
        </w:tc>
      </w:tr>
      <w:tr w:rsidR="00BA2ACD" w:rsidRPr="00283633" w14:paraId="5099C93A" w14:textId="77777777" w:rsidTr="00F95C2C">
        <w:tc>
          <w:tcPr>
            <w:tcW w:w="1728" w:type="dxa"/>
          </w:tcPr>
          <w:p w14:paraId="49AA22C1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รหัสรายวิชา]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5184" w:type="dxa"/>
          </w:tcPr>
          <w:p w14:paraId="1F04250D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ชื่อรายวิชาภาษาไทย]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  <w:p w14:paraId="7D0E1C84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>FORMTEXT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2168E805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</w:tr>
      <w:tr w:rsidR="00BA2ACD" w:rsidRPr="00283633" w14:paraId="5385C9C7" w14:textId="77777777" w:rsidTr="00F95C2C">
        <w:tc>
          <w:tcPr>
            <w:tcW w:w="1728" w:type="dxa"/>
          </w:tcPr>
          <w:p w14:paraId="36C9A5DD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รหัสรายวิชา]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5184" w:type="dxa"/>
          </w:tcPr>
          <w:p w14:paraId="70ECE96C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ชื่อรายวิชาภาษาไทย]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  <w:p w14:paraId="4BC3C1C7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>FORMTEXT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2FEDDEB6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</w:tr>
      <w:tr w:rsidR="00BA2ACD" w:rsidRPr="00283633" w14:paraId="1B79790D" w14:textId="77777777" w:rsidTr="00F95C2C">
        <w:tc>
          <w:tcPr>
            <w:tcW w:w="1728" w:type="dxa"/>
          </w:tcPr>
          <w:p w14:paraId="4E9AB314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รหัสรายวิชา]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5184" w:type="dxa"/>
          </w:tcPr>
          <w:p w14:paraId="1FD4F3AA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ชื่อรายวิชาภาษาไทย]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  <w:p w14:paraId="47947BBA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>FORMTEXT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265B668A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</w:tr>
    </w:tbl>
    <w:p w14:paraId="2C2CF966" w14:textId="5468944C" w:rsidR="00283633" w:rsidRDefault="00283633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79F7895" w14:textId="1536D59C" w:rsidR="00BA2ACD" w:rsidRDefault="00BA2ACD" w:rsidP="00BA2AC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i/>
          <w:iCs/>
          <w:color w:val="FF0000"/>
          <w:sz w:val="32"/>
          <w:szCs w:val="32"/>
        </w:rPr>
      </w:pPr>
      <w:r w:rsidRPr="0028363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8363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283633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3.2.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5</w:t>
      </w:r>
      <w:r w:rsidRPr="00283633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วิชา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โท</w: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กลุ่มวิชาโท]"/>
            </w:textInput>
          </w:ffData>
        </w:fldChar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[ชื่อกลุ่มวิชาโท]</w: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28363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ไม่น้อยกว่า </w: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Text21"/>
            <w:enabled/>
            <w:calcOnExit w:val="0"/>
            <w:textInput>
              <w:default w:val="....."/>
            </w:textInput>
          </w:ffData>
        </w:fldChar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.....</w: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28363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หน่วยกิต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BA2ACD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</w:t>
      </w:r>
    </w:p>
    <w:p w14:paraId="4806B505" w14:textId="7051926B" w:rsidR="00BA2ACD" w:rsidRPr="00283633" w:rsidRDefault="00BA2ACD" w:rsidP="00BA2AC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283633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83633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83633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8363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1)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วิชาโทบังคับ จำนวน</w:t>
      </w:r>
      <w:r w:rsidRPr="0028363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Text21"/>
            <w:enabled/>
            <w:calcOnExit w:val="0"/>
            <w:textInput>
              <w:default w:val="....."/>
            </w:textInput>
          </w:ffData>
        </w:fldChar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.....</w: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28363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หน่วยกิต</w:t>
      </w:r>
    </w:p>
    <w:tbl>
      <w:tblPr>
        <w:tblStyle w:val="ac"/>
        <w:tblW w:w="8640" w:type="dxa"/>
        <w:tblLook w:val="04A0" w:firstRow="1" w:lastRow="0" w:firstColumn="1" w:lastColumn="0" w:noHBand="0" w:noVBand="1"/>
      </w:tblPr>
      <w:tblGrid>
        <w:gridCol w:w="1728"/>
        <w:gridCol w:w="5184"/>
        <w:gridCol w:w="1728"/>
      </w:tblGrid>
      <w:tr w:rsidR="00BA2ACD" w:rsidRPr="00283633" w14:paraId="4ECB9097" w14:textId="77777777" w:rsidTr="00F95C2C">
        <w:trPr>
          <w:tblHeader/>
        </w:trPr>
        <w:tc>
          <w:tcPr>
            <w:tcW w:w="1728" w:type="dxa"/>
          </w:tcPr>
          <w:p w14:paraId="16E615CE" w14:textId="5AF45805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รหัสวิชา</w:t>
            </w:r>
          </w:p>
        </w:tc>
        <w:tc>
          <w:tcPr>
            <w:tcW w:w="5184" w:type="dxa"/>
          </w:tcPr>
          <w:p w14:paraId="13DF2F45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ชื่อวิชา</w:t>
            </w:r>
          </w:p>
        </w:tc>
        <w:tc>
          <w:tcPr>
            <w:tcW w:w="1728" w:type="dxa"/>
          </w:tcPr>
          <w:p w14:paraId="74251CB7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หน่วยกิต</w:t>
            </w:r>
          </w:p>
        </w:tc>
      </w:tr>
      <w:tr w:rsidR="00BA2ACD" w:rsidRPr="00283633" w14:paraId="61F44445" w14:textId="77777777" w:rsidTr="00F95C2C">
        <w:tc>
          <w:tcPr>
            <w:tcW w:w="1728" w:type="dxa"/>
          </w:tcPr>
          <w:p w14:paraId="7276D149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รหัสรายวิชา]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5184" w:type="dxa"/>
          </w:tcPr>
          <w:p w14:paraId="5347D4F4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ชื่อรายวิชาภาษาไทย]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  <w:p w14:paraId="05C1832A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>FORMTEXT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6BD192A9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</w:tr>
      <w:tr w:rsidR="00BA2ACD" w:rsidRPr="00283633" w14:paraId="67ED78A4" w14:textId="77777777" w:rsidTr="00F95C2C">
        <w:tc>
          <w:tcPr>
            <w:tcW w:w="1728" w:type="dxa"/>
          </w:tcPr>
          <w:p w14:paraId="72EBF40A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รหัสรายวิชา]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5184" w:type="dxa"/>
          </w:tcPr>
          <w:p w14:paraId="60FE0FD4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ชื่อรายวิชาภาษาไทย]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  <w:p w14:paraId="0DB21CF3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>FORMTEXT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050D3D18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</w:tr>
      <w:tr w:rsidR="00BA2ACD" w:rsidRPr="00283633" w14:paraId="52A3F1BB" w14:textId="77777777" w:rsidTr="00F95C2C">
        <w:tc>
          <w:tcPr>
            <w:tcW w:w="1728" w:type="dxa"/>
          </w:tcPr>
          <w:p w14:paraId="1C3A0AE4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รหัสรายวิชา]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5184" w:type="dxa"/>
          </w:tcPr>
          <w:p w14:paraId="79C08219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ชื่อรายวิชาภาษาไทย]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  <w:p w14:paraId="694BFEE7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>FORMTEXT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237ECDA5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</w:tr>
    </w:tbl>
    <w:p w14:paraId="4B0E0412" w14:textId="73BF05EC" w:rsidR="00283633" w:rsidRDefault="00283633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390F4A8" w14:textId="0EF6B2B7" w:rsidR="00BA2ACD" w:rsidRPr="00283633" w:rsidRDefault="00BA2ACD" w:rsidP="00BA2AC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283633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83633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283633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2</w:t>
      </w:r>
      <w:r w:rsidRPr="0028363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)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วิชาโทเลือก จำนวน</w:t>
      </w:r>
      <w:r w:rsidRPr="0028363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Text21"/>
            <w:enabled/>
            <w:calcOnExit w:val="0"/>
            <w:textInput>
              <w:default w:val="....."/>
            </w:textInput>
          </w:ffData>
        </w:fldChar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.....</w:t>
      </w:r>
      <w:r w:rsidRPr="0028363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28363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หน่วยกิต</w:t>
      </w:r>
    </w:p>
    <w:tbl>
      <w:tblPr>
        <w:tblStyle w:val="ac"/>
        <w:tblW w:w="8640" w:type="dxa"/>
        <w:tblLook w:val="04A0" w:firstRow="1" w:lastRow="0" w:firstColumn="1" w:lastColumn="0" w:noHBand="0" w:noVBand="1"/>
      </w:tblPr>
      <w:tblGrid>
        <w:gridCol w:w="1728"/>
        <w:gridCol w:w="5184"/>
        <w:gridCol w:w="1728"/>
      </w:tblGrid>
      <w:tr w:rsidR="00BA2ACD" w:rsidRPr="00283633" w14:paraId="77636260" w14:textId="77777777" w:rsidTr="00F95C2C">
        <w:trPr>
          <w:tblHeader/>
        </w:trPr>
        <w:tc>
          <w:tcPr>
            <w:tcW w:w="1728" w:type="dxa"/>
          </w:tcPr>
          <w:p w14:paraId="66DE5C65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รหัสวิชา</w:t>
            </w:r>
          </w:p>
        </w:tc>
        <w:tc>
          <w:tcPr>
            <w:tcW w:w="5184" w:type="dxa"/>
          </w:tcPr>
          <w:p w14:paraId="7B8B745E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ชื่อวิชา</w:t>
            </w:r>
          </w:p>
        </w:tc>
        <w:tc>
          <w:tcPr>
            <w:tcW w:w="1728" w:type="dxa"/>
          </w:tcPr>
          <w:p w14:paraId="2FFC26A5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หน่วยกิต</w:t>
            </w:r>
          </w:p>
        </w:tc>
      </w:tr>
      <w:tr w:rsidR="00BA2ACD" w:rsidRPr="00283633" w14:paraId="67E712D1" w14:textId="77777777" w:rsidTr="00F95C2C">
        <w:tc>
          <w:tcPr>
            <w:tcW w:w="1728" w:type="dxa"/>
          </w:tcPr>
          <w:p w14:paraId="3AC2064B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รหัสรายวิชา]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5184" w:type="dxa"/>
          </w:tcPr>
          <w:p w14:paraId="40784A2E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ชื่อรายวิชาภาษาไทย]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  <w:p w14:paraId="61C2A5DE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>FORMTEXT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036229B7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</w:tr>
      <w:tr w:rsidR="00BA2ACD" w:rsidRPr="00283633" w14:paraId="1B4BD184" w14:textId="77777777" w:rsidTr="00F95C2C">
        <w:tc>
          <w:tcPr>
            <w:tcW w:w="1728" w:type="dxa"/>
          </w:tcPr>
          <w:p w14:paraId="26C9C4C1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รหัสรายวิชา]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5184" w:type="dxa"/>
          </w:tcPr>
          <w:p w14:paraId="258DD803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ชื่อรายวิชาภาษาไทย]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  <w:p w14:paraId="4DA4B1E6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>FORMTEXT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424990FB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</w:tr>
      <w:tr w:rsidR="00BA2ACD" w:rsidRPr="00283633" w14:paraId="2CAC3476" w14:textId="77777777" w:rsidTr="00F95C2C">
        <w:tc>
          <w:tcPr>
            <w:tcW w:w="1728" w:type="dxa"/>
          </w:tcPr>
          <w:p w14:paraId="46B170BF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รหัสรายวิชา]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5184" w:type="dxa"/>
          </w:tcPr>
          <w:p w14:paraId="203F2748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ชื่อรายวิชาภาษาไทย]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  <w:p w14:paraId="31D2AB1B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>FORMTEXT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79FAFC41" w14:textId="77777777" w:rsidR="00BA2ACD" w:rsidRPr="00283633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</w:tr>
      <w:tr w:rsidR="00BA2ACD" w:rsidRPr="00283633" w14:paraId="795C080D" w14:textId="77777777" w:rsidTr="00F95C2C">
        <w:tc>
          <w:tcPr>
            <w:tcW w:w="1728" w:type="dxa"/>
          </w:tcPr>
          <w:p w14:paraId="4AD885A5" w14:textId="7DD48934" w:rsidR="00BA2ACD" w:rsidRPr="00283633" w:rsidRDefault="00BA2ACD" w:rsidP="00BA2AC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รหัสรายวิชา]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5184" w:type="dxa"/>
          </w:tcPr>
          <w:p w14:paraId="5DA0830E" w14:textId="77777777" w:rsidR="00BA2ACD" w:rsidRPr="00283633" w:rsidRDefault="00BA2ACD" w:rsidP="00BA2AC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ชื่อรายวิชาภาษาไทย]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  <w:p w14:paraId="6F8BD9C3" w14:textId="71D090F7" w:rsidR="00BA2ACD" w:rsidRPr="00283633" w:rsidRDefault="00BA2ACD" w:rsidP="00BA2AC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>FORMTEXT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632E1156" w14:textId="69564E9C" w:rsidR="00BA2ACD" w:rsidRPr="00283633" w:rsidRDefault="00BA2ACD" w:rsidP="00BA2AC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</w:tr>
      <w:tr w:rsidR="00BA2ACD" w:rsidRPr="00283633" w14:paraId="6C81932E" w14:textId="77777777" w:rsidTr="00F95C2C">
        <w:tc>
          <w:tcPr>
            <w:tcW w:w="1728" w:type="dxa"/>
          </w:tcPr>
          <w:p w14:paraId="2C8A3439" w14:textId="12A6CB44" w:rsidR="00BA2ACD" w:rsidRPr="00283633" w:rsidRDefault="00BA2ACD" w:rsidP="00BA2AC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รหัสรายวิชา]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5184" w:type="dxa"/>
          </w:tcPr>
          <w:p w14:paraId="23D0B9CF" w14:textId="77777777" w:rsidR="00BA2ACD" w:rsidRPr="00283633" w:rsidRDefault="00BA2ACD" w:rsidP="00BA2AC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ชื่อรายวิชาภาษาไทย]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  <w:p w14:paraId="4D02416D" w14:textId="19750654" w:rsidR="00BA2ACD" w:rsidRPr="00283633" w:rsidRDefault="00BA2ACD" w:rsidP="00BA2AC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>FORMTEXT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6A94E0D1" w14:textId="39808CF9" w:rsidR="00BA2ACD" w:rsidRPr="00283633" w:rsidRDefault="00BA2ACD" w:rsidP="00BA2AC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</w:tr>
      <w:tr w:rsidR="00BA2ACD" w:rsidRPr="00283633" w14:paraId="502842C7" w14:textId="77777777" w:rsidTr="00F95C2C">
        <w:tc>
          <w:tcPr>
            <w:tcW w:w="1728" w:type="dxa"/>
          </w:tcPr>
          <w:p w14:paraId="0E4CF923" w14:textId="2DE6C0F5" w:rsidR="00BA2ACD" w:rsidRPr="00283633" w:rsidRDefault="00BA2ACD" w:rsidP="00BA2AC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รหัสรายวิชา]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5184" w:type="dxa"/>
          </w:tcPr>
          <w:p w14:paraId="08854B4D" w14:textId="77777777" w:rsidR="00BA2ACD" w:rsidRPr="00283633" w:rsidRDefault="00BA2ACD" w:rsidP="00BA2AC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ชื่อรายวิชาภาษาไทย]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  <w:p w14:paraId="39FE7966" w14:textId="7CA689B5" w:rsidR="00BA2ACD" w:rsidRPr="00283633" w:rsidRDefault="00BA2ACD" w:rsidP="00BA2AC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>FORMTEXT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7284150B" w14:textId="1BFDE290" w:rsidR="00BA2ACD" w:rsidRPr="00283633" w:rsidRDefault="00BA2ACD" w:rsidP="00BA2ACD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28363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</w:tr>
    </w:tbl>
    <w:p w14:paraId="02531158" w14:textId="47CD11F1" w:rsidR="00283633" w:rsidRPr="005A2C28" w:rsidRDefault="00283633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211F1DA" w14:textId="6630AC31" w:rsidR="00BA2ACD" w:rsidRPr="005A2C28" w:rsidRDefault="00BA2ACD" w:rsidP="00BA2AC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i/>
          <w:iCs/>
          <w:color w:val="000000" w:themeColor="text1"/>
          <w:sz w:val="32"/>
          <w:szCs w:val="32"/>
        </w:rPr>
      </w:pPr>
      <w:r w:rsidRPr="005A2C2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A2C2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5A2C2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3.2.</w:t>
      </w:r>
      <w:r w:rsidRPr="005A2C28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 </w:t>
      </w:r>
      <w:r w:rsidRPr="005A2C28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Text21"/>
            <w:enabled/>
            <w:calcOnExit w:val="0"/>
            <w:textInput>
              <w:default w:val="....."/>
            </w:textInput>
          </w:ffData>
        </w:fldChar>
      </w:r>
      <w:r w:rsidRPr="005A2C28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5A2C28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5A2C28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5A2C28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5A2C28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5A2C28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.....</w:t>
      </w:r>
      <w:r w:rsidRPr="005A2C28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5A2C2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กลุ่มวิชาเตรียมสหกิจศึกษาและสหกิจศึกษา</w:t>
      </w:r>
      <w:r w:rsidRPr="005A2C2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ไม่น้อยกว่า </w:t>
      </w:r>
      <w:r w:rsidRPr="005A2C28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Text21"/>
            <w:enabled/>
            <w:calcOnExit w:val="0"/>
            <w:textInput>
              <w:default w:val="....."/>
            </w:textInput>
          </w:ffData>
        </w:fldChar>
      </w:r>
      <w:r w:rsidRPr="005A2C28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5A2C28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5A2C28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5A2C28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5A2C28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5A2C28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.....</w:t>
      </w:r>
      <w:r w:rsidRPr="005A2C28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5A2C28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หน่วยกิต</w:t>
      </w:r>
    </w:p>
    <w:tbl>
      <w:tblPr>
        <w:tblStyle w:val="ac"/>
        <w:tblW w:w="8640" w:type="dxa"/>
        <w:tblLook w:val="04A0" w:firstRow="1" w:lastRow="0" w:firstColumn="1" w:lastColumn="0" w:noHBand="0" w:noVBand="1"/>
      </w:tblPr>
      <w:tblGrid>
        <w:gridCol w:w="1728"/>
        <w:gridCol w:w="5184"/>
        <w:gridCol w:w="1728"/>
      </w:tblGrid>
      <w:tr w:rsidR="005A2C28" w:rsidRPr="005A2C28" w14:paraId="32E32598" w14:textId="77777777" w:rsidTr="00F95C2C">
        <w:trPr>
          <w:tblHeader/>
        </w:trPr>
        <w:tc>
          <w:tcPr>
            <w:tcW w:w="1728" w:type="dxa"/>
          </w:tcPr>
          <w:p w14:paraId="667DAABD" w14:textId="77777777" w:rsidR="00BA2ACD" w:rsidRPr="005A2C28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A2C28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รหัสวิชา</w:t>
            </w:r>
          </w:p>
        </w:tc>
        <w:tc>
          <w:tcPr>
            <w:tcW w:w="5184" w:type="dxa"/>
          </w:tcPr>
          <w:p w14:paraId="7E0BFAC9" w14:textId="77777777" w:rsidR="00BA2ACD" w:rsidRPr="005A2C28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A2C28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ชื่อวิชา</w:t>
            </w:r>
          </w:p>
        </w:tc>
        <w:tc>
          <w:tcPr>
            <w:tcW w:w="1728" w:type="dxa"/>
          </w:tcPr>
          <w:p w14:paraId="2CA0E0F7" w14:textId="77777777" w:rsidR="00BA2ACD" w:rsidRPr="005A2C28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A2C28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หน่วยกิต</w:t>
            </w:r>
          </w:p>
        </w:tc>
      </w:tr>
      <w:tr w:rsidR="005A2C28" w:rsidRPr="005A2C28" w14:paraId="465B9692" w14:textId="77777777" w:rsidTr="00F95C2C">
        <w:tc>
          <w:tcPr>
            <w:tcW w:w="1728" w:type="dxa"/>
          </w:tcPr>
          <w:p w14:paraId="4F260518" w14:textId="77777777" w:rsidR="00BA2ACD" w:rsidRPr="005A2C28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รหัสรายวิชา]</w:t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5184" w:type="dxa"/>
          </w:tcPr>
          <w:p w14:paraId="009E5180" w14:textId="77777777" w:rsidR="00BA2ACD" w:rsidRPr="005A2C28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32"/>
                  <w:enabled/>
                  <w:calcOnExit w:val="0"/>
                  <w:textInput>
                    <w:default w:val="[การเตรียมสหกิจศึกษา]"/>
                  </w:textInput>
                </w:ffData>
              </w:fldChar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การเตรียมสหกิจศึกษา]</w:t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  <w:p w14:paraId="54A93E91" w14:textId="77777777" w:rsidR="00BA2ACD" w:rsidRPr="005A2C28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begin">
                <w:ffData>
                  <w:name w:val="Text34"/>
                  <w:enabled/>
                  <w:calcOnExit w:val="0"/>
                  <w:textInput>
                    <w:default w:val="[Cooperative Education Preparation]"/>
                  </w:textInput>
                </w:ffData>
              </w:fldChar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>FORMTEXT</w:instrText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separate"/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</w:t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Cooperative Education Preparation]</w:t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7BD21AD0" w14:textId="77777777" w:rsidR="00BA2ACD" w:rsidRPr="005A2C28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</w:tr>
      <w:tr w:rsidR="005A2C28" w:rsidRPr="005A2C28" w14:paraId="2788B3CF" w14:textId="77777777" w:rsidTr="00F95C2C">
        <w:tc>
          <w:tcPr>
            <w:tcW w:w="1728" w:type="dxa"/>
          </w:tcPr>
          <w:p w14:paraId="42AC465E" w14:textId="77777777" w:rsidR="00BA2ACD" w:rsidRPr="005A2C28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รหัสรายวิชา]</w:t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5184" w:type="dxa"/>
          </w:tcPr>
          <w:p w14:paraId="66144A21" w14:textId="77777777" w:rsidR="00BA2ACD" w:rsidRPr="005A2C28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pP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สหกิจศึกษา]"/>
                  </w:textInput>
                </w:ffData>
              </w:fldChar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สหกิจศึกษา]</w:t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  <w:p w14:paraId="336CC6DB" w14:textId="77777777" w:rsidR="00BA2ACD" w:rsidRPr="005A2C28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Cooperative Education]"/>
                  </w:textInput>
                </w:ffData>
              </w:fldChar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>FORMTEXT</w:instrText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instrText xml:space="preserve"> </w:instrText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separate"/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</w:t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Cooperative Education]</w:t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6F15847D" w14:textId="77777777" w:rsidR="00BA2ACD" w:rsidRPr="005A2C28" w:rsidRDefault="00BA2AC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instrText xml:space="preserve"> FORMTEXT </w:instrText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separate"/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5A2C28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fldChar w:fldCharType="end"/>
            </w:r>
          </w:p>
        </w:tc>
      </w:tr>
    </w:tbl>
    <w:p w14:paraId="3F1421A8" w14:textId="77777777" w:rsidR="00BD25ED" w:rsidRPr="005A2C28" w:rsidRDefault="00BD25ED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D665A2E" w14:textId="6BCD9390" w:rsidR="00283633" w:rsidRDefault="00E66033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6603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E66033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3.</w:t>
      </w:r>
      <w:r w:rsidRPr="00E6603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3</w:t>
      </w:r>
      <w:r w:rsidRPr="00E66033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หมวดวิชาเลือกเสรี</w:t>
      </w:r>
      <w:r w:rsidRPr="00E6603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ไม่น้อยกว่า 6 หน่วยกิต</w:t>
      </w:r>
    </w:p>
    <w:p w14:paraId="6B3E7563" w14:textId="77777777" w:rsidR="00780FCB" w:rsidRDefault="00780FCB" w:rsidP="00F95C2C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585EDD72" w14:textId="147BC4ED" w:rsidR="00F95C2C" w:rsidRPr="00F95C2C" w:rsidRDefault="00F95C2C" w:rsidP="00F95C2C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95C2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4. คำอธิบายรายวิชา</w:t>
      </w:r>
    </w:p>
    <w:p w14:paraId="4A623ACD" w14:textId="53FD5201" w:rsidR="00F95C2C" w:rsidRPr="00F95C2C" w:rsidRDefault="00F95C2C" w:rsidP="00F95C2C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95C2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40441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4</w:t>
      </w:r>
      <w:r w:rsidRPr="00F95C2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.1 หมวดวิชาศึกษาทั่วไป </w:t>
      </w:r>
    </w:p>
    <w:p w14:paraId="48F27183" w14:textId="05E61468" w:rsidR="00F95C2C" w:rsidRDefault="00F95C2C" w:rsidP="00F95C2C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95C2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F95C2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40441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4</w:t>
      </w:r>
      <w:r w:rsidRPr="00F95C2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.1.1 กลุ่มวิชาบังคับ</w:t>
      </w:r>
    </w:p>
    <w:p w14:paraId="2E3CD48B" w14:textId="77777777" w:rsidR="00F95C2C" w:rsidRPr="00447EF1" w:rsidRDefault="00F95C2C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447EF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GED1001 </w:t>
      </w:r>
      <w:r w:rsidRPr="00447EF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47EF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ความฉลาดรู้ทางดิจิทัล</w:t>
      </w:r>
      <w:r w:rsidRPr="00447EF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47EF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47EF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47EF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47EF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47EF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47EF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47EF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47EF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47EF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47EF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47EF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47EF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3(3-0-6)</w:t>
      </w:r>
    </w:p>
    <w:p w14:paraId="6EB2B3D5" w14:textId="77777777" w:rsidR="00F95C2C" w:rsidRPr="00447EF1" w:rsidRDefault="00F95C2C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447EF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47EF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  <w:t>Digital Intelligence</w:t>
      </w:r>
    </w:p>
    <w:p w14:paraId="58A9DC54" w14:textId="77777777" w:rsidR="00F95C2C" w:rsidRPr="00C5654B" w:rsidRDefault="00F95C2C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47EF1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47EF1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C5654B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ความรู้ ความเข้าใจเรื่องดิจิทัล เทคโนโลยีดิจิทัล สื่อและสารสนเทศ การค้นหา เข้าถึงสื่อและสารสนเทศดิจิทัลด้วยเครื่องมือและช่องทางต่าง</w:t>
      </w:r>
      <w:r w:rsidRPr="00C5654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C5654B">
        <w:rPr>
          <w:rFonts w:ascii="TH SarabunPSK" w:hAnsi="TH SarabunPSK" w:cs="TH SarabunPSK"/>
          <w:color w:val="000000" w:themeColor="text1"/>
          <w:sz w:val="32"/>
          <w:szCs w:val="32"/>
          <w:cs/>
        </w:rPr>
        <w:t>ๆ การสื่อสารยุคดิจิทัล การใช้เทคโนโลยีดิจิทัลในการสื่อสาร การประสานงาน การศึกษา การเรียนรู้และการสร้างสรรค์งาน การแก้ปัญหาด้วยเครื่องมือดิจิทัล ความปลอดภัยและความเป็นส่วนตัวในยุคดิจิทัล การใช้ชีวิตออนไลน์ มารยาทในสังคมดิจิทัล กฎหมายดิจิทัล สิทธิ เสรีภาพและความรับผิดชอบยุคดิจิทัล การปรับตัวสู่การเปลี่ยนแปลงดิจิทัลและวัฒนธรรมดิจิทัล</w:t>
      </w:r>
    </w:p>
    <w:p w14:paraId="0776565D" w14:textId="77777777" w:rsidR="00F95C2C" w:rsidRPr="00A44303" w:rsidRDefault="00F95C2C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5654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5654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5654B">
        <w:rPr>
          <w:rFonts w:ascii="TH SarabunPSK" w:hAnsi="TH SarabunPSK" w:cs="TH SarabunPSK"/>
          <w:color w:val="000000" w:themeColor="text1"/>
          <w:sz w:val="32"/>
          <w:szCs w:val="32"/>
        </w:rPr>
        <w:t>Knowledge and understandings of digital; digital technology; media and information; searching; accessibility to digital information using different tools and media; communication in digital age; utilizing digital technology for communication, collaboration, education and creation; problem-solving with digital tools; safety and privacy in ¬the digital age; online living; online etiquette; digital law, rights, freedom and responsibilities in the digital era; adaptation to digital transformation and digital culture</w:t>
      </w:r>
    </w:p>
    <w:p w14:paraId="7C6F0670" w14:textId="77777777" w:rsidR="00BB52A1" w:rsidRPr="00597541" w:rsidRDefault="00BB52A1" w:rsidP="00F95C2C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276C1DF9" w14:textId="77777777" w:rsidR="00C5654B" w:rsidRDefault="00F95C2C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GED1002</w:t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>ภาษาอังกฤษเพื่อการสื่อสาร</w:t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3(2-2-5)</w:t>
      </w:r>
    </w:p>
    <w:p w14:paraId="4ECC1128" w14:textId="1E9724D1" w:rsidR="00F95C2C" w:rsidRPr="00ED6F89" w:rsidRDefault="00F95C2C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English for Communication</w:t>
      </w:r>
    </w:p>
    <w:p w14:paraId="05BB047A" w14:textId="77777777" w:rsidR="00F95C2C" w:rsidRPr="00ED6F89" w:rsidRDefault="00F95C2C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D6F8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การพัฒนาทักษะการฟัง การพูด การอ่าน และการเขียนภาษาอังกฤษในชีวิตประจำวันในสถานการณ์ที่หลากหลาย</w:t>
      </w:r>
    </w:p>
    <w:p w14:paraId="72A760BC" w14:textId="77777777" w:rsidR="00F95C2C" w:rsidRDefault="00F95C2C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D6F8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color w:val="000000" w:themeColor="text1"/>
          <w:sz w:val="32"/>
          <w:szCs w:val="32"/>
        </w:rPr>
        <w:t xml:space="preserve">Developing English listening, speaking, reading, and writing skills for </w:t>
      </w:r>
      <w:r w:rsidRPr="00245EE5">
        <w:rPr>
          <w:rFonts w:ascii="TH SarabunPSK" w:hAnsi="TH SarabunPSK" w:cs="TH SarabunPSK"/>
          <w:color w:val="000000" w:themeColor="text1"/>
          <w:sz w:val="32"/>
          <w:szCs w:val="32"/>
        </w:rPr>
        <w:t>different everyday situations</w:t>
      </w:r>
    </w:p>
    <w:p w14:paraId="1A36F0C7" w14:textId="77777777" w:rsidR="00F95C2C" w:rsidRPr="00597541" w:rsidRDefault="00F95C2C" w:rsidP="00F95C2C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48BFCC19" w14:textId="77777777" w:rsidR="00F95C2C" w:rsidRPr="00ED6F89" w:rsidRDefault="00F95C2C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GED1003 </w:t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ธุรกิจสตาร์ทอัพ</w:t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  <w:t>3(2-2-5)</w:t>
      </w:r>
    </w:p>
    <w:p w14:paraId="0105B1B4" w14:textId="77777777" w:rsidR="00F95C2C" w:rsidRPr="00ED6F89" w:rsidRDefault="00F95C2C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  <w:t>Startup Business</w:t>
      </w:r>
    </w:p>
    <w:p w14:paraId="527EF8F7" w14:textId="77777777" w:rsidR="00F95C2C" w:rsidRPr="00ED6F89" w:rsidRDefault="00F95C2C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D6F89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ED6F89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ED6F89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แนวคิดและวิถีการประกอบธุรกิจแบบใหม่ คุณลักษณะและทักษะของผู้ประกอบการ ลักษณะการทำธุรกิจแบบสตาร์ทอัพ การค้นหาไอเดียธุรกิจ การแปลงไอเดียเป็นสินค้าและบริการ วิธีการสร้างและนำผลิตภัณฑ์ออกสู่ตลาด โมเดลธุรกิจสตาร์ทอัพ แหล่งเงินทุน กฎหมายธุรกิจ จรรยาบรรณและจริยธรรมทางธุรกิจ</w:t>
      </w:r>
    </w:p>
    <w:p w14:paraId="5D551A37" w14:textId="6C220CDF" w:rsidR="00F95C2C" w:rsidRDefault="00F95C2C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D6F89">
        <w:rPr>
          <w:rFonts w:ascii="TH SarabunPSK" w:hAnsi="TH SarabunPSK" w:cs="TH SarabunPSK"/>
          <w:color w:val="000000" w:themeColor="text1"/>
          <w:sz w:val="32"/>
          <w:szCs w:val="32"/>
        </w:rPr>
        <w:lastRenderedPageBreak/>
        <w:tab/>
      </w:r>
      <w:r w:rsidRPr="00ED6F89">
        <w:rPr>
          <w:rFonts w:ascii="TH SarabunPSK" w:hAnsi="TH SarabunPSK" w:cs="TH SarabunPSK"/>
          <w:color w:val="000000" w:themeColor="text1"/>
          <w:sz w:val="32"/>
          <w:szCs w:val="32"/>
        </w:rPr>
        <w:tab/>
        <w:t>Concepts and new business approaches; characteristics and skills of entrepreneurs; startup businesses; searching business ideas; implementing ideas to goods and services; product development and marketizing; startup business models; funding resources; business law; ethics and business ethics</w:t>
      </w:r>
    </w:p>
    <w:p w14:paraId="26C910F7" w14:textId="77777777" w:rsidR="00F95C2C" w:rsidRDefault="00F95C2C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824ACD1" w14:textId="77777777" w:rsidR="00F95C2C" w:rsidRPr="00ED6F89" w:rsidRDefault="00F95C2C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GED1004</w:t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>วิศวกรสังคม</w:t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3(2-2-5)</w:t>
      </w:r>
    </w:p>
    <w:p w14:paraId="1206C5E4" w14:textId="77777777" w:rsidR="00F95C2C" w:rsidRPr="00ED6F89" w:rsidRDefault="00F95C2C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  <w:t>Social Engineer</w:t>
      </w:r>
    </w:p>
    <w:p w14:paraId="28E267E3" w14:textId="77777777" w:rsidR="00F95C2C" w:rsidRDefault="00F95C2C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D6F8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หลักการทรงงานของในหลวงรัชกาลที่ 9 และรัชกาลที่ 10 ปรัชญาเศรษฐกิจพอเพียง การนำศาสตร์พระราชาไปประยุกต์ใช้ในระดับบุคคล ชุมชนท้องถิ่นและสังคม ทักษะพื้นฐาน กระบวนการและเครื่องมือของวิศวกรสังคม ภาวะผู้นำและการทำงานเป็นทีม นวัตกรรมเพื่อแก้ปัญหาและสร้างความยั่งยืนแก่ท้องถิ่นและสังคม</w:t>
      </w:r>
    </w:p>
    <w:p w14:paraId="167F40BD" w14:textId="10B841D0" w:rsidR="00F95C2C" w:rsidRDefault="00F95C2C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F4255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1F4255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1F4255">
        <w:rPr>
          <w:rFonts w:ascii="TH SarabunPSK" w:hAnsi="TH SarabunPSK" w:cs="TH SarabunPSK"/>
          <w:color w:val="000000" w:themeColor="text1"/>
          <w:sz w:val="32"/>
          <w:szCs w:val="32"/>
        </w:rPr>
        <w:t>Work philosophies of King Rama IX and King Rama X; the philosophy of the sufficiency economy; applications of the King’s philosophy at individual, communual and societal levels; fundamental skills, process and tools of social engineers; leadership and teamwork; innovations for problem-solving and building community and society sustainability</w:t>
      </w:r>
    </w:p>
    <w:p w14:paraId="512F6A68" w14:textId="77777777" w:rsidR="00F95C2C" w:rsidRDefault="00F95C2C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A8BB7CB" w14:textId="0D1E98AF" w:rsidR="00F95C2C" w:rsidRPr="00C5654B" w:rsidRDefault="00F95C2C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565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565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40441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4</w:t>
      </w:r>
      <w:r w:rsidRPr="00C5654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.1.2 </w:t>
      </w:r>
      <w:r w:rsidRPr="00C565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กลุ่มวิชาเลือก</w:t>
      </w:r>
    </w:p>
    <w:p w14:paraId="6D16BB7D" w14:textId="77777777" w:rsidR="00F95C2C" w:rsidRPr="00ED6F89" w:rsidRDefault="00F95C2C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GED2101</w:t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>ศาสตร์และศิลป์แห่งความสุข</w:t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>3(3-0-6)</w:t>
      </w:r>
    </w:p>
    <w:p w14:paraId="1C2394F6" w14:textId="77777777" w:rsidR="00F95C2C" w:rsidRPr="00ED6F89" w:rsidRDefault="00F95C2C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Science and Art of Happiness </w:t>
      </w:r>
    </w:p>
    <w:p w14:paraId="1C16603C" w14:textId="77777777" w:rsidR="00F95C2C" w:rsidRPr="00ED6F89" w:rsidRDefault="00F95C2C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D6F8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ความหมายและคุณค่าของชีวิต ความเข้าใจชีวิต การพัฒนาทักษะชีวิต มิติของความสุข</w:t>
      </w:r>
      <w:r w:rsidRPr="00ED6F8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ED6F89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การสร้างความสุขและศิลปะการดำเนินชีวิตอย่างมีความสุข การคิดเชิงบวก การจัดการอารมณ์และความเครียด การเสริมสร้างและพัฒนาบุคลิกภาพ มารยาทในการเข้าสังคมและการดำรงชีวิตร่วมกันอย่างมีความสุข</w:t>
      </w:r>
    </w:p>
    <w:p w14:paraId="26B2560D" w14:textId="2176A07C" w:rsidR="00F95C2C" w:rsidRDefault="00F95C2C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D6F8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color w:val="000000" w:themeColor="text1"/>
          <w:sz w:val="32"/>
          <w:szCs w:val="32"/>
        </w:rPr>
        <w:t xml:space="preserve">Meanings and values of life; understanding life; life skills development; dimensions of happiness; creating happiness and the art of happy living; positive thinking; emotional and stress management; personality building and development; </w:t>
      </w:r>
      <w:r w:rsidRPr="001F4255">
        <w:rPr>
          <w:rFonts w:ascii="TH SarabunPSK" w:hAnsi="TH SarabunPSK" w:cs="TH SarabunPSK"/>
          <w:color w:val="000000" w:themeColor="text1"/>
          <w:sz w:val="32"/>
          <w:szCs w:val="32"/>
        </w:rPr>
        <w:t>social etiquette and living together happily</w:t>
      </w:r>
    </w:p>
    <w:p w14:paraId="5476C8B4" w14:textId="6BFE8199" w:rsidR="00F95C2C" w:rsidRDefault="00F95C2C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FA025AA" w14:textId="77777777" w:rsidR="00BD25ED" w:rsidRDefault="00BD25ED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F6EEEC9" w14:textId="77777777" w:rsidR="00F95C2C" w:rsidRPr="00ED6F89" w:rsidRDefault="00F95C2C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GED2102 </w:t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สีสันวรรณกรรม</w:t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3(3-0-6)</w:t>
      </w:r>
    </w:p>
    <w:p w14:paraId="2DCB5EAD" w14:textId="77777777" w:rsidR="00F95C2C" w:rsidRPr="00ED6F89" w:rsidRDefault="00F95C2C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ED6F8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Literature for Life</w:t>
      </w:r>
    </w:p>
    <w:p w14:paraId="6DFBDB87" w14:textId="77777777" w:rsidR="00F95C2C" w:rsidRPr="00ED6F89" w:rsidRDefault="00F95C2C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D6F89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ab/>
      </w:r>
      <w:r w:rsidRPr="00ED6F8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ความหมาย ประเภทและรูปแบบของวรรณกรรม คุณค่าของวรรณกรรม วรรณกรรมกับชีวิต</w:t>
      </w:r>
      <w:r w:rsidRPr="00ED6F89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ED6F89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สุนทรียรสของวรรณกรรม วิวัฒนาการของวรรณกรรม อัตลักษณ์ ภาพสะท้อนและแง่คิดจากวรรณกรรม รางวัลวรรณกรรม การอ่านและการวิเคราะห์วรรณกรรมสำคัญ</w:t>
      </w:r>
    </w:p>
    <w:p w14:paraId="1DBEAD1D" w14:textId="7221AB39" w:rsidR="00F95C2C" w:rsidRDefault="00F95C2C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E2B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E2BE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E2BED">
        <w:rPr>
          <w:rFonts w:ascii="TH SarabunPSK" w:hAnsi="TH SarabunPSK" w:cs="TH SarabunPSK"/>
          <w:color w:val="000000" w:themeColor="text1"/>
          <w:sz w:val="32"/>
          <w:szCs w:val="32"/>
        </w:rPr>
        <w:t>Definition, types and genres of literature; values of literature; literature and life; literature aesthetic; literature evolution; identity, reflection and wisdom of literature; literature prizes; reading and analyzing key literature</w:t>
      </w:r>
    </w:p>
    <w:p w14:paraId="30663CDC" w14:textId="5D39931F" w:rsidR="00F95C2C" w:rsidRDefault="00F95C2C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9D0ED29" w14:textId="77777777" w:rsidR="00C5654B" w:rsidRPr="009E1326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GED2103 </w:t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ศิลปะสร้างสรรค์</w:t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3(2-2-5)</w:t>
      </w:r>
    </w:p>
    <w:p w14:paraId="1F2707DA" w14:textId="77777777" w:rsidR="00C5654B" w:rsidRPr="009E1326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  <w:t>Creative Art</w:t>
      </w:r>
    </w:p>
    <w:p w14:paraId="3764F463" w14:textId="77777777" w:rsidR="00C5654B" w:rsidRPr="009E1326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E132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9E132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9E1326">
        <w:rPr>
          <w:rFonts w:ascii="TH SarabunPSK" w:hAnsi="TH SarabunPSK" w:cs="TH SarabunPSK"/>
          <w:color w:val="000000" w:themeColor="text1"/>
          <w:sz w:val="32"/>
          <w:szCs w:val="32"/>
          <w:cs/>
        </w:rPr>
        <w:t>ศิลปะกับวัฒนธรรมและวิถีชีวิต รูปแบบและคุณค่าของศิลปะสร้างสรรค์ การพัฒนาความคิดสร้างสรรค์ การคิดนอกกรอบ การสร้างแรงบันดาลใจและจินตนาการ เทคนิคและวิธีการสร้างศิลปะสร้างสรรค์ การใช้เทคโนโลยีดิจิทัลในการสร้างงานศิลปะสร้างสรรค์ การเชื่อมโยงศิลปะสร้างสรรค์กับบริบททางสังคม</w:t>
      </w:r>
    </w:p>
    <w:p w14:paraId="6F695023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E132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9E1326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Art, culture and way of life; forms and values of creative art; creative thinking development; thinking out of the box; creating inspiration and imagination; </w:t>
      </w:r>
      <w:r w:rsidRPr="00BE2BED">
        <w:rPr>
          <w:rFonts w:ascii="TH SarabunPSK" w:hAnsi="TH SarabunPSK" w:cs="TH SarabunPSK"/>
          <w:color w:val="000000" w:themeColor="text1"/>
          <w:sz w:val="32"/>
          <w:szCs w:val="32"/>
        </w:rPr>
        <w:t>techniques and processes of making creative art; digital technology application for creative art; bridging creative art and social contexts</w:t>
      </w:r>
    </w:p>
    <w:p w14:paraId="3FB82635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D5E365E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GED2104 </w:t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ร้องรำทำเพลง</w:t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3(2-2-5)</w:t>
      </w:r>
    </w:p>
    <w:p w14:paraId="6210D8A6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  <w:t>Performing Art, Culture and Life</w:t>
      </w:r>
    </w:p>
    <w:p w14:paraId="5B4EBBAC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E132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9E132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9E1326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ความรู้พื้นฐาน หลักการ และสุนทรียะแห่งดุริยางคศิลป์ และนาฎศิลป์ มิติแห่งคุณค่าทางวัฒนธรรม ประเพณี วิถีชีวิต ดนตรีและการแสดงพื้นเมืองภาคใต้ เทคนิคการเล่นดนตรี การขับร้องเพลง การแสดงประกอบดนตรี และการนำเสนอผลงานผ่านเครือข่ายสังคมออนไลน์</w:t>
      </w:r>
    </w:p>
    <w:p w14:paraId="0322350E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E1326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9E1326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Fundamental knowledge, principles, and the art of playing music and </w:t>
      </w:r>
      <w:r w:rsidRPr="00BE2BED">
        <w:rPr>
          <w:rFonts w:ascii="TH SarabunPSK" w:hAnsi="TH SarabunPSK" w:cs="TH SarabunPSK"/>
          <w:color w:val="000000" w:themeColor="text1"/>
          <w:sz w:val="32"/>
          <w:szCs w:val="32"/>
        </w:rPr>
        <w:t>dancing; dimensions of cultural values, customs and ways of life, music and local southern Thai performances; playing music techniques; singing; musical performances; and presenting performing arts on social media platforms</w:t>
      </w:r>
    </w:p>
    <w:p w14:paraId="0AF83CA4" w14:textId="77777777" w:rsidR="00BD25ED" w:rsidRDefault="00BD25ED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A47C76B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GED2201 </w:t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คนดีสำคัญกว่าทุกสิ่ง</w:t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3(3-0-6)</w:t>
      </w:r>
    </w:p>
    <w:p w14:paraId="3966B1C6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To be a Good Person is the Most Important of All</w:t>
      </w:r>
    </w:p>
    <w:p w14:paraId="3331EC95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E132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ความหมายและความสำคัญของคนดี หลักคิดเรื่องคนดีสำคัญกว่าทุกสิ่ง หลักคำสอนของท่านพุทธทาสภิกขุและการประยุกต์ใช้ในการดำเนินชีวิต ความเป็นพลเมืองดี สิทธิหน้าที่ของ</w:t>
      </w:r>
      <w:r w:rsidRPr="009E1326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พลเมือง การมีทัศนคติ ค่านิยม จิตสำนึก จิตสาธารณะ และความรับผิดชอบต่อตนเอง ต่อองค์กรและสังคมในฐานะพลเมืองดีและพลโลก</w:t>
      </w:r>
    </w:p>
    <w:p w14:paraId="68843043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E132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color w:val="000000" w:themeColor="text1"/>
          <w:sz w:val="32"/>
          <w:szCs w:val="32"/>
        </w:rPr>
        <w:t xml:space="preserve">Definition and importance of being a good person; the philosophy of to be a good person is the most important of all; the doctrines of Buddhadasa Bhikku and their applications; good citizenship; civil rights and duties; attitudes, values, consciousness, public consciousness, and responsibilities to self, organization, and </w:t>
      </w:r>
      <w:r w:rsidRPr="005369E2">
        <w:rPr>
          <w:rFonts w:ascii="TH SarabunPSK" w:hAnsi="TH SarabunPSK" w:cs="TH SarabunPSK"/>
          <w:color w:val="000000" w:themeColor="text1"/>
          <w:sz w:val="32"/>
          <w:szCs w:val="32"/>
        </w:rPr>
        <w:t>society as a good citizen and a world citizen</w:t>
      </w:r>
    </w:p>
    <w:p w14:paraId="52E8B2AE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915D089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GED2202 </w:t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สถานีสันติภาพ </w:t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3(3-0-6)</w:t>
      </w:r>
    </w:p>
    <w:p w14:paraId="6C367A5A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Peace Station</w:t>
      </w:r>
    </w:p>
    <w:p w14:paraId="2BF9BE68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E132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หลักการและกระบวนการประชาธิปไตย วิถีทรรศน์สากล สิทธิมนุษยชน ศักดิ์ศรีความเป็นมนุษย์ สิทธิ หน้าที่ ความรับผิดชอบ เสรีภาพ ความเสมอภาค ความยุติธรรม หลักธรรมาภิบาล ทุจริตศึกษา สันติศึกษา กฎหมายและกระบวนการยุติธรรม การเคารพกฎหมายและการประพฤติตนเป็นพลเมืองดีที่มีเกียรติภูมิและศักดิ์ศรีในสังคมนิติรัฐ</w:t>
      </w:r>
    </w:p>
    <w:p w14:paraId="76F88A42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E132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color w:val="000000" w:themeColor="text1"/>
          <w:sz w:val="32"/>
          <w:szCs w:val="32"/>
        </w:rPr>
        <w:t xml:space="preserve">Democratic principles and process; universal perspectives; human rights; human dignity; rights; duties; responsibilities; freedom; equality; fairness; good </w:t>
      </w:r>
      <w:r w:rsidRPr="00E808FE">
        <w:rPr>
          <w:rFonts w:ascii="TH SarabunPSK" w:hAnsi="TH SarabunPSK" w:cs="TH SarabunPSK"/>
          <w:color w:val="000000" w:themeColor="text1"/>
          <w:sz w:val="32"/>
          <w:szCs w:val="32"/>
        </w:rPr>
        <w:t>governance; corruption studies, peace studies; law and process of judgement; law-abidingness and being a good citizen with prestige and dignity of a legal state</w:t>
      </w:r>
    </w:p>
    <w:p w14:paraId="33E7142F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A95B103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GED2203 </w:t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ย้อนเวลาหาอดีต</w:t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3(3-0-6)</w:t>
      </w:r>
    </w:p>
    <w:p w14:paraId="14BAA5CC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Back to the Past</w:t>
      </w:r>
    </w:p>
    <w:p w14:paraId="4F316ECD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E132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มองอดีตผ่านอารยธรรมมนุษย์ วิวัฒนาการของประวัติศาสตร์ วัฒนธรรม ปรัชญา ศาสนา วิถีชีวิต ความคิด ความเชื่อ ระบบเศรษฐกิจ ระบบการเมืองการปกครองของประเทศไทย ความเป็นชาติไทย สถาบันพระมหากษัตริย์ ความสัมพันธ์และความเชื่อมโยงอดีตกับปัจจุบัน</w:t>
      </w:r>
    </w:p>
    <w:p w14:paraId="31AAB707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E132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color w:val="000000" w:themeColor="text1"/>
          <w:sz w:val="32"/>
          <w:szCs w:val="32"/>
        </w:rPr>
        <w:t xml:space="preserve">Looking back through human civilization, historical evolution, cultures, philosophies, religions, ways of life, thinking, beliefs, and economy systems; political system of Thailand; Thainess; royal institution; relationships and associations between </w:t>
      </w:r>
      <w:r w:rsidRPr="00E808FE">
        <w:rPr>
          <w:rFonts w:ascii="TH SarabunPSK" w:hAnsi="TH SarabunPSK" w:cs="TH SarabunPSK"/>
          <w:color w:val="000000" w:themeColor="text1"/>
          <w:sz w:val="32"/>
          <w:szCs w:val="32"/>
        </w:rPr>
        <w:t>the past and the present</w:t>
      </w:r>
    </w:p>
    <w:p w14:paraId="0C6E8C72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70850DD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GED2204 </w:t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ภูมิปัญญาไทยในกระแสโลก</w:t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3(3-0-6)</w:t>
      </w:r>
    </w:p>
    <w:p w14:paraId="407B85CE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Thai Wisdom in the Global Trend</w:t>
      </w:r>
    </w:p>
    <w:p w14:paraId="58C908A3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E1326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ab/>
      </w:r>
      <w:r w:rsidRPr="009E132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ภูมิหลังประเทศไทยและความสัมพันธ์กับเพื่อนบ้านและนานาชาติ ความหลากหลายทางชาติพันธุ์และวัฒนธรรมในประเทศไทย ภูมิปัญญาท้องถิ่นของประเทศไทยโดยเน้นภูมิปัญญาภาคใต้ อัตลักษณ์ไทยและอัตลักษณ์ท้องถิ่นภาคใต้ ทุนทางวัฒนธรรมที่มีคุณค่าและมูลค่า การปรับตัวของวัฒนธรรมภายใต้กระแสโลก การทำงานข้ามวัฒนธรรม การผสมผสานภูมิปัญญาท้องถิ่นกับภูมิปัญญาไทยและภูมิปัญญาสากล</w:t>
      </w:r>
    </w:p>
    <w:p w14:paraId="1F06AD28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E132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E1326">
        <w:rPr>
          <w:rFonts w:ascii="TH SarabunPSK" w:hAnsi="TH SarabunPSK" w:cs="TH SarabunPSK"/>
          <w:color w:val="000000" w:themeColor="text1"/>
          <w:sz w:val="32"/>
          <w:szCs w:val="32"/>
        </w:rPr>
        <w:t xml:space="preserve">Thailand’s background and relationships with its neighboring and other countries; ethnic and cultural diversity in Thailand; local wisdom of Thailand with an emphasis on southern wisdom; Thai and southern Thai identities; meaningful and </w:t>
      </w:r>
      <w:r w:rsidRPr="00E808FE">
        <w:rPr>
          <w:rFonts w:ascii="TH SarabunPSK" w:hAnsi="TH SarabunPSK" w:cs="TH SarabunPSK"/>
          <w:color w:val="000000" w:themeColor="text1"/>
          <w:sz w:val="32"/>
          <w:szCs w:val="32"/>
        </w:rPr>
        <w:t>valuable cultural assets; adaptation of culture in the global trend; working in cross-cultural contexts; local Thai and universal wisdom integration</w:t>
      </w:r>
    </w:p>
    <w:p w14:paraId="15E9CA01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9EECAAE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407B8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GED2205 </w:t>
      </w:r>
      <w:r w:rsidRPr="00407B8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7B8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คิดเปลี่ยนโลก</w:t>
      </w:r>
      <w:r w:rsidRPr="00407B8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07B8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07B8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07B8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07B8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07B8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07B8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07B8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07B8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07B8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07B8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07B8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07B8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07B8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07B8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3(3-0-6)</w:t>
      </w:r>
    </w:p>
    <w:p w14:paraId="6FC18508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407B8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07B8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07B8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Thinking and the World</w:t>
      </w:r>
    </w:p>
    <w:p w14:paraId="278D3B87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7B8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7B8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ความหมาย ความสำคัญของการคิด ประเภทของการคิด กระบวนการคิด การกลั่นกรองความคิด การคิดเชิงออกแบบ การคิดสร้างสรรค์ การเรียบเรียงและนำเสนอความคิดอย่างเป็นระบบ การแปลงความคิดสู่การปฏิบัติ กรณีศึกษานักคิดและการคิดที่สร้างการเปลี่ยนแปลงและปฏิวัติโลก</w:t>
      </w:r>
    </w:p>
    <w:p w14:paraId="55AC2DC2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7B8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7B8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7B81">
        <w:rPr>
          <w:rFonts w:ascii="TH SarabunPSK" w:hAnsi="TH SarabunPSK" w:cs="TH SarabunPSK"/>
          <w:color w:val="000000" w:themeColor="text1"/>
          <w:sz w:val="32"/>
          <w:szCs w:val="32"/>
        </w:rPr>
        <w:t xml:space="preserve">Definition and importance of thinking; types of thinking; thinking process; thoughts distillation; design thinking; creative thinking; organizing and presenting ideas </w:t>
      </w:r>
      <w:r w:rsidRPr="00BF0708">
        <w:rPr>
          <w:rFonts w:ascii="TH SarabunPSK" w:hAnsi="TH SarabunPSK" w:cs="TH SarabunPSK"/>
          <w:color w:val="000000" w:themeColor="text1"/>
          <w:sz w:val="32"/>
          <w:szCs w:val="32"/>
        </w:rPr>
        <w:t>systematically; converting ideas to practice; case studies of philosophers and thinking that changed and revolutionized the world</w:t>
      </w:r>
    </w:p>
    <w:p w14:paraId="29A3E4FE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E8BDB49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GED2301 </w:t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การอ่านและการเขียนภาษาไทยเชิงวิชาการ</w:t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3(2-2-5)</w:t>
      </w:r>
    </w:p>
    <w:p w14:paraId="01C0881C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Thai Academic Reading and Writing</w:t>
      </w:r>
    </w:p>
    <w:p w14:paraId="50CF3727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207D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หลักการและทักษะการอ่านและการเขียนภาษาไทยเชิงวิชาการ กลวิธีการอ่าน การอ่านเพื่อทำความเข้าใจ การอ่านตีความ การอ่านอย่างมีวิจารณญาณ การเขียนสรุปความ การวิเคราะห์ การสังเคราะห์ การให้เหตุผล การอ้างอิง การเขียนเชิงวิชาการโดยไม่ผิดจริยธรรมและกฎหมาย</w:t>
      </w:r>
    </w:p>
    <w:p w14:paraId="649ECF44" w14:textId="77777777" w:rsidR="00780FCB" w:rsidRDefault="00780FC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F68D1F2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F070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F070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F0708">
        <w:rPr>
          <w:rFonts w:ascii="TH SarabunPSK" w:hAnsi="TH SarabunPSK" w:cs="TH SarabunPSK"/>
          <w:color w:val="000000" w:themeColor="text1"/>
          <w:sz w:val="32"/>
          <w:szCs w:val="32"/>
        </w:rPr>
        <w:t xml:space="preserve">Principles and reading and writing skills in academic Thai; reading strategies; reading for comprehension; interpretive reading; critical reading; writing </w:t>
      </w:r>
      <w:r w:rsidRPr="00BF0708">
        <w:rPr>
          <w:rFonts w:ascii="TH SarabunPSK" w:hAnsi="TH SarabunPSK" w:cs="TH SarabunPSK"/>
          <w:color w:val="000000" w:themeColor="text1"/>
          <w:sz w:val="32"/>
          <w:szCs w:val="32"/>
        </w:rPr>
        <w:lastRenderedPageBreak/>
        <w:t>summaries; analysis; synthesizing; reasoning; referencing; academic writing ethically and legally</w:t>
      </w:r>
    </w:p>
    <w:p w14:paraId="099DB1BA" w14:textId="77777777" w:rsidR="002F6DAC" w:rsidRDefault="002F6DAC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94B6D7B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GED2302 </w:t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ภาษาอังกฤษเพื่อการสื่อสารธุรกิจยุคดิจิทัล</w:t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3(2-2-5)</w:t>
      </w:r>
    </w:p>
    <w:p w14:paraId="0C340CC3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English for Business Communication in Digital Age</w:t>
      </w:r>
    </w:p>
    <w:p w14:paraId="58B1B411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207D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คำศัพท์ สำนวนภาษา โครงสร้างไวยากรณ์ ทักษะการฟัง การพูด การอ่าน การเขียนภาษาอังกฤษเพื่อการสื่อสารธุรกิจผ่านสื่อดิจิทัล การอ่านและการเขียนบันทึก จดหมายธุรกิจ จดหมายแสดงไมตรีจิต รายงานการประชุมอย่างย่อ การพูดและการนำเสนองานธุรกิจ</w:t>
      </w:r>
    </w:p>
    <w:p w14:paraId="1DF37571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F070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F070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F0708">
        <w:rPr>
          <w:rFonts w:ascii="TH SarabunPSK" w:hAnsi="TH SarabunPSK" w:cs="TH SarabunPSK"/>
          <w:color w:val="000000" w:themeColor="text1"/>
          <w:sz w:val="32"/>
          <w:szCs w:val="32"/>
        </w:rPr>
        <w:t>Vocabulary; idioms; grammatical structures; listening, speaking, reading and writing skills in English for business communication via digital media; reading and writing memos, business letters and minutes; business speaking and presentation</w:t>
      </w:r>
    </w:p>
    <w:p w14:paraId="69B4C9FA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DA10B58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GED2303 </w:t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ภาษาฝรั่งเศสในชีวิตประจำวัน</w:t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3(2-2-5)</w:t>
      </w:r>
    </w:p>
    <w:p w14:paraId="620A2C2D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C207D4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  <w:t>French for Everyday Communication</w:t>
      </w:r>
    </w:p>
    <w:p w14:paraId="1FB2326F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C207D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C207D4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คำศัพท์ โครงสร้างไวยากรณ์ ทักษะการฟัง การพูด การอ่าน การเขียนภาษาฝรั่งเศสเพื่อการสื่อสารในชีวิตประจำวัน และภาษากับวัฒนธรรมฝรั่งเศสที่เกี่ยวข้อง</w:t>
      </w:r>
    </w:p>
    <w:p w14:paraId="241CE5DA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F070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F070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F0708">
        <w:rPr>
          <w:rFonts w:ascii="TH SarabunPSK" w:hAnsi="TH SarabunPSK" w:cs="TH SarabunPSK"/>
          <w:color w:val="000000" w:themeColor="text1"/>
          <w:sz w:val="32"/>
          <w:szCs w:val="32"/>
        </w:rPr>
        <w:t>Vocabulary; grammatical structures; listening, speaking, reading and writing skills in French for everyday communication; and the French language and culture</w:t>
      </w:r>
    </w:p>
    <w:p w14:paraId="2F197DC7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6A8791D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F0708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GED2304 </w:t>
      </w:r>
      <w:r w:rsidRPr="00BF0708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BF070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ภาษาจีนในชีวิตประจำวัน</w:t>
      </w:r>
      <w:r w:rsidRPr="00BF070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BF070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BF070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BF070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BF070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BF070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BF070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BF070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BF070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BF070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BF070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BF0708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3(2-2-5)</w:t>
      </w:r>
    </w:p>
    <w:p w14:paraId="4C68C80E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F070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BF0708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BF0708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Chinese for Everyday Communication</w:t>
      </w:r>
    </w:p>
    <w:p w14:paraId="0150DBBA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F070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F070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คำศัพท์ โครงสร้างไวยากรณ์ ทักษะการฟัง การพูด การอ่าน การเขียนภาษาจีนเพื่อการสื่อสารในชีวิตประจำวัน และภาษากับวัฒนธรรมจีนที่เกี่ยวข้อง</w:t>
      </w:r>
    </w:p>
    <w:p w14:paraId="6A2D9308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F070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F070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F0708">
        <w:rPr>
          <w:rFonts w:ascii="TH SarabunPSK" w:hAnsi="TH SarabunPSK" w:cs="TH SarabunPSK"/>
          <w:color w:val="000000" w:themeColor="text1"/>
          <w:sz w:val="32"/>
          <w:szCs w:val="32"/>
        </w:rPr>
        <w:t>Vocabulary; grammatical structures; listening, speaking, reading and writing skills in Chinese for everyday communication; and the Chinese language and culture</w:t>
      </w:r>
    </w:p>
    <w:p w14:paraId="0A60F9C5" w14:textId="77777777" w:rsidR="00780FCB" w:rsidRDefault="00780FC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B5919C7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D3FAC">
        <w:rPr>
          <w:rFonts w:ascii="TH SarabunPSK" w:hAnsi="TH SarabunPSK" w:cs="TH SarabunPSK"/>
          <w:b/>
          <w:bCs/>
          <w:sz w:val="32"/>
          <w:szCs w:val="32"/>
        </w:rPr>
        <w:t>GED2305</w:t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FD3FAC">
        <w:rPr>
          <w:rFonts w:ascii="TH SarabunPSK" w:hAnsi="TH SarabunPSK" w:cs="TH SarabunPSK"/>
          <w:b/>
          <w:bCs/>
          <w:sz w:val="32"/>
          <w:szCs w:val="32"/>
          <w:cs/>
        </w:rPr>
        <w:t>ภาษาญี่ปุ่นในชีวิตประจำวัน</w:t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FD3FAC">
        <w:rPr>
          <w:rFonts w:ascii="TH SarabunPSK" w:hAnsi="TH SarabunPSK" w:cs="TH SarabunPSK"/>
          <w:b/>
          <w:bCs/>
          <w:sz w:val="32"/>
          <w:szCs w:val="32"/>
        </w:rPr>
        <w:t>3(2-2-5)</w:t>
      </w:r>
    </w:p>
    <w:p w14:paraId="53A60829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FD3FAC">
        <w:rPr>
          <w:rFonts w:ascii="TH SarabunPSK" w:hAnsi="TH SarabunPSK" w:cs="TH SarabunPSK"/>
          <w:b/>
          <w:bCs/>
          <w:sz w:val="32"/>
          <w:szCs w:val="32"/>
        </w:rPr>
        <w:t>Japanese for Everyday Communication</w:t>
      </w:r>
    </w:p>
    <w:p w14:paraId="156AC154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FD3FAC">
        <w:rPr>
          <w:rFonts w:ascii="TH SarabunPSK" w:hAnsi="TH SarabunPSK" w:cs="TH SarabunPSK"/>
          <w:sz w:val="32"/>
          <w:szCs w:val="32"/>
          <w:cs/>
        </w:rPr>
        <w:t>คำศัพท์ โครงสร้างไวยากรณ์ ทักษะการฟัง การพูด การอ่าน การเขียนภาษาญี่ปุ่นเพื่อการสื่อสารในชีวิตประจำวัน และภาษากับวัฒนธรรมญี่ปุ่นที่เกี่ยวข้อง</w:t>
      </w:r>
    </w:p>
    <w:p w14:paraId="039A1CCC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FD3FAC">
        <w:rPr>
          <w:rFonts w:ascii="TH SarabunPSK" w:hAnsi="TH SarabunPSK" w:cs="TH SarabunPSK"/>
          <w:sz w:val="32"/>
          <w:szCs w:val="32"/>
        </w:rPr>
        <w:t>Vocabulary; grammatical structures; listening, speaking, reading and writing skills in Japanese for everyday communication; and the Japanese language and culture</w:t>
      </w:r>
    </w:p>
    <w:p w14:paraId="63106CD2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60238412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D3FAC">
        <w:rPr>
          <w:rFonts w:ascii="TH SarabunPSK" w:hAnsi="TH SarabunPSK" w:cs="TH SarabunPSK"/>
          <w:b/>
          <w:bCs/>
          <w:sz w:val="32"/>
          <w:szCs w:val="32"/>
        </w:rPr>
        <w:t>GED2306</w:t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FD3FAC">
        <w:rPr>
          <w:rFonts w:ascii="TH SarabunPSK" w:hAnsi="TH SarabunPSK" w:cs="TH SarabunPSK"/>
          <w:b/>
          <w:bCs/>
          <w:sz w:val="32"/>
          <w:szCs w:val="32"/>
          <w:cs/>
        </w:rPr>
        <w:t>ภาษาเกาหลีจากซีรี่ย์</w:t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D3FAC">
        <w:rPr>
          <w:rFonts w:ascii="TH SarabunPSK" w:hAnsi="TH SarabunPSK" w:cs="TH SarabunPSK"/>
          <w:b/>
          <w:bCs/>
          <w:sz w:val="32"/>
          <w:szCs w:val="32"/>
        </w:rPr>
        <w:t>3(2-2-5)</w:t>
      </w:r>
    </w:p>
    <w:p w14:paraId="36331C66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FD3FAC">
        <w:rPr>
          <w:rFonts w:ascii="TH SarabunPSK" w:hAnsi="TH SarabunPSK" w:cs="TH SarabunPSK"/>
          <w:b/>
          <w:bCs/>
          <w:sz w:val="32"/>
          <w:szCs w:val="32"/>
        </w:rPr>
        <w:t>Korean from Series</w:t>
      </w:r>
    </w:p>
    <w:p w14:paraId="249D6A6E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FD3FAC">
        <w:rPr>
          <w:rFonts w:ascii="TH SarabunPSK" w:hAnsi="TH SarabunPSK" w:cs="TH SarabunPSK"/>
          <w:sz w:val="32"/>
          <w:szCs w:val="32"/>
          <w:cs/>
        </w:rPr>
        <w:t>คำศัพท์ โครงสร้างไวยากรณ์ ทักษะการฟัง การพูด การอ่าน การเขียนภาษาเกาหลีเพื่อการสื่อสารในชีวิตประจำวัน และภาษากับวัฒนธรรมเกาหลีที่เกี่ยวข้องจากซีรีย์</w:t>
      </w:r>
    </w:p>
    <w:p w14:paraId="169ED407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FD3FAC">
        <w:rPr>
          <w:rFonts w:ascii="TH SarabunPSK" w:hAnsi="TH SarabunPSK" w:cs="TH SarabunPSK"/>
          <w:sz w:val="32"/>
          <w:szCs w:val="32"/>
        </w:rPr>
        <w:t>Vocabulary; grammatical structures; listening, speaking, reading and writing skills in Korean for everyday communication; and the Korean language and culture related to or commonly found in Korean series</w:t>
      </w:r>
    </w:p>
    <w:p w14:paraId="29CD909D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2CA2000C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D3FAC">
        <w:rPr>
          <w:rFonts w:ascii="TH SarabunPSK" w:hAnsi="TH SarabunPSK" w:cs="TH SarabunPSK"/>
          <w:b/>
          <w:bCs/>
          <w:sz w:val="32"/>
          <w:szCs w:val="32"/>
        </w:rPr>
        <w:t>GED2401</w:t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FD3FAC">
        <w:rPr>
          <w:rFonts w:ascii="TH SarabunPSK" w:hAnsi="TH SarabunPSK" w:cs="TH SarabunPSK"/>
          <w:b/>
          <w:bCs/>
          <w:sz w:val="32"/>
          <w:szCs w:val="32"/>
          <w:cs/>
        </w:rPr>
        <w:t>สุขภาพดี ชีวีมีสุข</w:t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D3FAC">
        <w:rPr>
          <w:rFonts w:ascii="TH SarabunPSK" w:hAnsi="TH SarabunPSK" w:cs="TH SarabunPSK"/>
          <w:b/>
          <w:bCs/>
          <w:sz w:val="32"/>
          <w:szCs w:val="32"/>
        </w:rPr>
        <w:t>3(3-0-6)</w:t>
      </w:r>
    </w:p>
    <w:p w14:paraId="5951B56E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FD3FAC">
        <w:rPr>
          <w:rFonts w:ascii="TH SarabunPSK" w:hAnsi="TH SarabunPSK" w:cs="TH SarabunPSK"/>
          <w:b/>
          <w:bCs/>
          <w:sz w:val="32"/>
          <w:szCs w:val="32"/>
        </w:rPr>
        <w:t>Health and Well-being</w:t>
      </w:r>
    </w:p>
    <w:p w14:paraId="76B4895B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FD3FAC">
        <w:rPr>
          <w:rFonts w:ascii="TH SarabunPSK" w:hAnsi="TH SarabunPSK" w:cs="TH SarabunPSK"/>
          <w:sz w:val="32"/>
          <w:szCs w:val="32"/>
          <w:cs/>
        </w:rPr>
        <w:t>แนวคิด หลักการเกี่ยวกับสุขภาพและสุขภาวะ ความสำคัญของการดูแลสุขภาพ การดูแลสุขภาพเป็นองค์รวมอย่างสมดุล ทั้งทางกาย ทางจิต ทางปัญญา องค์ประกอบสำคัญของการมีสุขภาพที่ดี ปัจจัยที่ส่งผลต่อภาวะสุขภาพ การสร้างสุขนิสัยในชีวิตประจำวัน การควบคุมพฤติกรรมเสี่ยง กิจกรรมเสริมสร้างสุขภาพ และการประยุกต์ใช้ในชีวิตประจำวัน</w:t>
      </w:r>
    </w:p>
    <w:p w14:paraId="7EB2D924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FD3FAC">
        <w:rPr>
          <w:rFonts w:ascii="TH SarabunPSK" w:hAnsi="TH SarabunPSK" w:cs="TH SarabunPSK"/>
          <w:sz w:val="32"/>
          <w:szCs w:val="32"/>
        </w:rPr>
        <w:t>Concepts and principles of health and wellness; importance of health care; balanced comprehensive health care in physical, mental and intellectual dimensions; key elements to having good health; factors affecting health conditions; establishing everyday hygiene; risk behavior control; health promotion activities and applications in daily life</w:t>
      </w:r>
    </w:p>
    <w:p w14:paraId="3F1037CC" w14:textId="77777777" w:rsidR="00780FCB" w:rsidRDefault="00780FC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6C50A7C3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D3FAC">
        <w:rPr>
          <w:rFonts w:ascii="TH SarabunPSK" w:hAnsi="TH SarabunPSK" w:cs="TH SarabunPSK"/>
          <w:b/>
          <w:bCs/>
          <w:sz w:val="32"/>
          <w:szCs w:val="32"/>
        </w:rPr>
        <w:t>GED2402</w:t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FD3FAC">
        <w:rPr>
          <w:rFonts w:ascii="TH SarabunPSK" w:hAnsi="TH SarabunPSK" w:cs="TH SarabunPSK"/>
          <w:b/>
          <w:bCs/>
          <w:sz w:val="32"/>
          <w:szCs w:val="32"/>
          <w:cs/>
        </w:rPr>
        <w:t>โลกสีเขียวที่ยั่งยืน</w:t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D3FAC">
        <w:rPr>
          <w:rFonts w:ascii="TH SarabunPSK" w:hAnsi="TH SarabunPSK" w:cs="TH SarabunPSK"/>
          <w:b/>
          <w:bCs/>
          <w:sz w:val="32"/>
          <w:szCs w:val="32"/>
        </w:rPr>
        <w:t>3(3-0-6)</w:t>
      </w:r>
    </w:p>
    <w:p w14:paraId="20A660A4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FD3FAC">
        <w:rPr>
          <w:rFonts w:ascii="TH SarabunPSK" w:hAnsi="TH SarabunPSK" w:cs="TH SarabunPSK"/>
          <w:b/>
          <w:bCs/>
          <w:sz w:val="32"/>
          <w:szCs w:val="32"/>
        </w:rPr>
        <w:t>Sustainable Green Earth</w:t>
      </w:r>
    </w:p>
    <w:p w14:paraId="11760A80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FF3D53">
        <w:rPr>
          <w:rFonts w:ascii="TH SarabunPSK" w:hAnsi="TH SarabunPSK" w:cs="TH SarabunPSK"/>
          <w:sz w:val="32"/>
          <w:szCs w:val="32"/>
          <w:cs/>
        </w:rPr>
        <w:t>ความรู้ความเข้าใจเกี่ยวกับแนวคิดโลกสีเขียว ธรรมชาติ สิ่งแวดล้อมและเงื่อนไขที่มีผลต่อสภาพแวดล้อม ผลกระทบของสังคมที่มีต่อธรรมชาติและสิ่งแวดล้อม เทคโนโลยี นวัตกรรม ผลิตภัณฑ์ สินค้าและบริการที่เป็นมิตรต่อสิ่งแวดล้อม ปัญหาและการแก้ปัญหาสิ่งแวดล้อม ความรับผิดชอบต่อสิ่งแวดล้อม ความเชื่อมโยงและความสัมพันธ์ระหว่างคนกับธรรมชาติ การดำรงชีวิตอยู่ร่วมกันผ่านกระบวนการเรียนรู้กับชุมชน</w:t>
      </w:r>
    </w:p>
    <w:p w14:paraId="795F326E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FF3D53">
        <w:rPr>
          <w:rFonts w:ascii="TH SarabunPSK" w:hAnsi="TH SarabunPSK" w:cs="TH SarabunPSK"/>
          <w:sz w:val="32"/>
          <w:szCs w:val="32"/>
        </w:rPr>
        <w:t xml:space="preserve">Knowledge and understandings of the green Earth, nature, environment and factors affecting environment; social impacts on nature and environment; environmentally friendly technology, innovations, products, goods, and services; environmental problems and solutions; environmental responsibility; connections and </w:t>
      </w:r>
      <w:r w:rsidRPr="00FF3D53">
        <w:rPr>
          <w:rFonts w:ascii="TH SarabunPSK" w:hAnsi="TH SarabunPSK" w:cs="TH SarabunPSK"/>
          <w:sz w:val="32"/>
          <w:szCs w:val="32"/>
        </w:rPr>
        <w:lastRenderedPageBreak/>
        <w:t>relationships between people and nature; living together through learning process with communities</w:t>
      </w:r>
    </w:p>
    <w:p w14:paraId="6FD099B9" w14:textId="77777777" w:rsidR="00780FCB" w:rsidRDefault="00780FC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46A9BEC5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F3D53">
        <w:rPr>
          <w:rFonts w:ascii="TH SarabunPSK" w:hAnsi="TH SarabunPSK" w:cs="TH SarabunPSK"/>
          <w:b/>
          <w:bCs/>
          <w:sz w:val="32"/>
          <w:szCs w:val="32"/>
        </w:rPr>
        <w:t>GED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FF3D53">
        <w:rPr>
          <w:rFonts w:ascii="TH SarabunPSK" w:hAnsi="TH SarabunPSK" w:cs="TH SarabunPSK"/>
          <w:b/>
          <w:bCs/>
          <w:sz w:val="32"/>
          <w:szCs w:val="32"/>
        </w:rPr>
        <w:t>403</w:t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FF3D53">
        <w:rPr>
          <w:rFonts w:ascii="TH SarabunPSK" w:hAnsi="TH SarabunPSK" w:cs="TH SarabunPSK"/>
          <w:b/>
          <w:bCs/>
          <w:sz w:val="32"/>
          <w:szCs w:val="32"/>
          <w:cs/>
        </w:rPr>
        <w:t>รักษ์ทะเล</w:t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FF3D53">
        <w:rPr>
          <w:rFonts w:ascii="TH SarabunPSK" w:hAnsi="TH SarabunPSK" w:cs="TH SarabunPSK"/>
          <w:b/>
          <w:bCs/>
          <w:sz w:val="32"/>
          <w:szCs w:val="32"/>
        </w:rPr>
        <w:t>3(2-2-5)</w:t>
      </w:r>
    </w:p>
    <w:p w14:paraId="38C9EEFF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FF3D53">
        <w:rPr>
          <w:rFonts w:ascii="TH SarabunPSK" w:hAnsi="TH SarabunPSK" w:cs="TH SarabunPSK"/>
          <w:b/>
          <w:bCs/>
          <w:sz w:val="32"/>
          <w:szCs w:val="32"/>
        </w:rPr>
        <w:t>Marine Conservation</w:t>
      </w:r>
    </w:p>
    <w:p w14:paraId="3E3927D7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FF3D53">
        <w:rPr>
          <w:rFonts w:ascii="TH SarabunPSK" w:hAnsi="TH SarabunPSK" w:cs="TH SarabunPSK"/>
          <w:sz w:val="32"/>
          <w:szCs w:val="32"/>
          <w:cs/>
        </w:rPr>
        <w:t>ความสำคัญของทรัพยากรทางทะเลและชายฝั่ง อาณาเขตทางทะเล ทรัพยากรทางทะเล ผลประโยชน์และความมั่นคงทางทะเล ปัจจัยที่ส่งผลต่อการเปลี่ยนแปลงทางทะเลและชายฝั่งที่ส่งผลกระทบต่อมนุษย์ ความปลอดภัยทางทะเลและชายฝั่ง การอนุรักษ์ทะเลและชายฝั่ง ภูมิปัญญาและวิถีชีวิตชุมชนชายฝั่งทะเล การปรับตัวของมนุษย์และชุมชนต่อการเปลี่ยนแปลงทางทะเลและชายฝั่ง</w:t>
      </w:r>
    </w:p>
    <w:p w14:paraId="2A9D9974" w14:textId="57B0FEB5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FF3D53">
        <w:rPr>
          <w:rFonts w:ascii="TH SarabunPSK" w:hAnsi="TH SarabunPSK" w:cs="TH SarabunPSK"/>
          <w:sz w:val="32"/>
          <w:szCs w:val="32"/>
        </w:rPr>
        <w:t>Importance of marine and coastal resources; maritime territory; marine resources, benefits and stability; factors influencing marine and coastal changes that affect human beings; marine and coastal safety; marine and coast conservation; coastal community wisdom and way of life; coastal community adaptation to marine and coastal changes</w:t>
      </w:r>
    </w:p>
    <w:p w14:paraId="0532E457" w14:textId="77777777" w:rsidR="00BB52A1" w:rsidRDefault="00BB52A1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3EEE990F" w14:textId="77777777" w:rsidR="00BB52A1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F3D53">
        <w:rPr>
          <w:rFonts w:ascii="TH SarabunPSK" w:hAnsi="TH SarabunPSK" w:cs="TH SarabunPSK"/>
          <w:b/>
          <w:bCs/>
          <w:sz w:val="32"/>
          <w:szCs w:val="32"/>
        </w:rPr>
        <w:t>GED2404</w:t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FF3D53">
        <w:rPr>
          <w:rFonts w:ascii="TH SarabunPSK" w:hAnsi="TH SarabunPSK" w:cs="TH SarabunPSK"/>
          <w:b/>
          <w:bCs/>
          <w:sz w:val="32"/>
          <w:szCs w:val="32"/>
          <w:cs/>
        </w:rPr>
        <w:t>การช่วยเหลือในภาวะฉุกเฉิน</w:t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FF3D53">
        <w:rPr>
          <w:rFonts w:ascii="TH SarabunPSK" w:hAnsi="TH SarabunPSK" w:cs="TH SarabunPSK"/>
          <w:b/>
          <w:bCs/>
          <w:sz w:val="32"/>
          <w:szCs w:val="32"/>
        </w:rPr>
        <w:t>3(2-2-5)</w:t>
      </w:r>
    </w:p>
    <w:p w14:paraId="6272BCAC" w14:textId="77777777" w:rsidR="00BB52A1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FF3D53">
        <w:rPr>
          <w:rFonts w:ascii="TH SarabunPSK" w:hAnsi="TH SarabunPSK" w:cs="TH SarabunPSK"/>
          <w:b/>
          <w:bCs/>
          <w:sz w:val="32"/>
          <w:szCs w:val="32"/>
        </w:rPr>
        <w:t>Emergency Assistance</w:t>
      </w:r>
    </w:p>
    <w:p w14:paraId="66BD05B9" w14:textId="77777777" w:rsidR="00BB52A1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FF3D53">
        <w:rPr>
          <w:rFonts w:ascii="TH SarabunPSK" w:hAnsi="TH SarabunPSK" w:cs="TH SarabunPSK"/>
          <w:sz w:val="32"/>
          <w:szCs w:val="32"/>
          <w:cs/>
        </w:rPr>
        <w:t>ความหมายและผลกระทบของภาวะฉุกเฉิน อาสาฉุกเฉินชุมชน การป</w:t>
      </w:r>
      <w:r>
        <w:rPr>
          <w:rFonts w:ascii="TH SarabunPSK" w:hAnsi="TH SarabunPSK" w:cs="TH SarabunPSK" w:hint="cs"/>
          <w:sz w:val="32"/>
          <w:szCs w:val="32"/>
          <w:cs/>
        </w:rPr>
        <w:t>ฏิ</w:t>
      </w:r>
      <w:r w:rsidRPr="00FF3D53">
        <w:rPr>
          <w:rFonts w:ascii="TH SarabunPSK" w:hAnsi="TH SarabunPSK" w:cs="TH SarabunPSK"/>
          <w:sz w:val="32"/>
          <w:szCs w:val="32"/>
          <w:cs/>
        </w:rPr>
        <w:t>บัติเมื่อเกิดภาวะฉุกเฉิน การให้ความช่วยเหลือผู้ประสบภัยในภาวะฉุกเฉิน การปฐมพยาบาลฉุกเฉิน และการกู้ชีพขั้นพื้นฐาน การใช้เทคโนโลยีดิจิทัลในการปฏิบัติงานเมื่อเกิดภาวะฉุกเฉิน การซ้อมแผนเผชิญเหตุ การวิเคราะห์ปัญหาและแก้ไขปัญหา</w:t>
      </w:r>
    </w:p>
    <w:p w14:paraId="7C9171FB" w14:textId="77777777" w:rsidR="00BB52A1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FF3D53">
        <w:rPr>
          <w:rFonts w:ascii="TH SarabunPSK" w:hAnsi="TH SarabunPSK" w:cs="TH SarabunPSK"/>
          <w:sz w:val="32"/>
          <w:szCs w:val="32"/>
        </w:rPr>
        <w:t>Definition and effects of emergency situations; community emergency volunteers; guidelines in emergency situations; helping others in emergency situations; emergency first aid; basic rescue; using digital technology in emergency situations; practicing incident action plans; analyzing problems and problem-solving</w:t>
      </w:r>
    </w:p>
    <w:p w14:paraId="72CE99F9" w14:textId="77777777" w:rsidR="00BB52A1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7AF5E5F5" w14:textId="77777777" w:rsidR="00BB52A1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F3D53">
        <w:rPr>
          <w:rFonts w:ascii="TH SarabunPSK" w:hAnsi="TH SarabunPSK" w:cs="TH SarabunPSK"/>
          <w:b/>
          <w:bCs/>
          <w:sz w:val="32"/>
          <w:szCs w:val="32"/>
        </w:rPr>
        <w:t>GED2405</w:t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FF3D53">
        <w:rPr>
          <w:rFonts w:ascii="TH SarabunPSK" w:hAnsi="TH SarabunPSK" w:cs="TH SarabunPSK"/>
          <w:b/>
          <w:bCs/>
          <w:sz w:val="32"/>
          <w:szCs w:val="32"/>
          <w:cs/>
        </w:rPr>
        <w:t>ตัวเลขและการพยากรณ์</w:t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FF3D53">
        <w:rPr>
          <w:rFonts w:ascii="TH SarabunPSK" w:hAnsi="TH SarabunPSK" w:cs="TH SarabunPSK"/>
          <w:b/>
          <w:bCs/>
          <w:sz w:val="32"/>
          <w:szCs w:val="32"/>
        </w:rPr>
        <w:t>3(3-0-6)</w:t>
      </w:r>
    </w:p>
    <w:p w14:paraId="4683D5A0" w14:textId="77777777" w:rsidR="00BB52A1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FF3D53">
        <w:rPr>
          <w:rFonts w:ascii="TH SarabunPSK" w:hAnsi="TH SarabunPSK" w:cs="TH SarabunPSK"/>
          <w:b/>
          <w:bCs/>
          <w:sz w:val="32"/>
          <w:szCs w:val="32"/>
        </w:rPr>
        <w:t>Numbers and Forecasting</w:t>
      </w:r>
    </w:p>
    <w:p w14:paraId="4AA72B13" w14:textId="77777777" w:rsidR="00BB52A1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FF3D53">
        <w:rPr>
          <w:rFonts w:ascii="TH SarabunPSK" w:hAnsi="TH SarabunPSK" w:cs="TH SarabunPSK"/>
          <w:sz w:val="32"/>
          <w:szCs w:val="32"/>
          <w:cs/>
        </w:rPr>
        <w:t>ความหมายของตัวเลขในบริบทที่แตกต่างกัน ความรู้เบื้องต้นเกี่ยวกับสถิติ และการพยากรณ์ทางสถิติ หลักตรรกศาสตร์เบื้องต้น ความคิดรวบยอดทางคณิตศาสตร์ หลักการและ</w:t>
      </w:r>
      <w:r w:rsidRPr="00FF3D53">
        <w:rPr>
          <w:rFonts w:ascii="TH SarabunPSK" w:hAnsi="TH SarabunPSK" w:cs="TH SarabunPSK"/>
          <w:sz w:val="32"/>
          <w:szCs w:val="32"/>
          <w:cs/>
        </w:rPr>
        <w:lastRenderedPageBreak/>
        <w:t>กระบวนการทางคณิตศาสตร์ การวิเคราะห์ข้อมูล การนำเสนอข้อมูล การประยุกต์สถิติและคณิตศาสตร์ เพื่อการตัดสินใจและการคาดการณ์อนาคต</w:t>
      </w:r>
    </w:p>
    <w:p w14:paraId="0A2C4A7A" w14:textId="77777777" w:rsidR="00BB52A1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FF3D53">
        <w:rPr>
          <w:rFonts w:ascii="TH SarabunPSK" w:hAnsi="TH SarabunPSK" w:cs="TH SarabunPSK"/>
          <w:sz w:val="32"/>
          <w:szCs w:val="32"/>
        </w:rPr>
        <w:t>Definitions of numbers in various contexts; fundamentals of statistics and statistical forecasting; fundamental logic; mathematic concepts; mathematic principles and process; analyzing information; presenting information; applied statistics and mathematics for decision-making and forecasting</w:t>
      </w:r>
    </w:p>
    <w:p w14:paraId="6031E43D" w14:textId="77777777" w:rsidR="00BB52A1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750DE1A8" w14:textId="77777777" w:rsidR="00BB52A1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F3D53">
        <w:rPr>
          <w:rFonts w:ascii="TH SarabunPSK" w:hAnsi="TH SarabunPSK" w:cs="TH SarabunPSK"/>
          <w:b/>
          <w:bCs/>
          <w:sz w:val="32"/>
          <w:szCs w:val="32"/>
        </w:rPr>
        <w:t>GED2406</w:t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FF3D53">
        <w:rPr>
          <w:rFonts w:ascii="TH SarabunPSK" w:hAnsi="TH SarabunPSK" w:cs="TH SarabunPSK"/>
          <w:b/>
          <w:bCs/>
          <w:sz w:val="32"/>
          <w:szCs w:val="32"/>
          <w:cs/>
        </w:rPr>
        <w:t>ความฉลาดรู้ทางวิทยาศาสตร์</w:t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FF3D53">
        <w:rPr>
          <w:rFonts w:ascii="TH SarabunPSK" w:hAnsi="TH SarabunPSK" w:cs="TH SarabunPSK"/>
          <w:b/>
          <w:bCs/>
          <w:sz w:val="32"/>
          <w:szCs w:val="32"/>
        </w:rPr>
        <w:t>3(3-0-6)</w:t>
      </w:r>
    </w:p>
    <w:p w14:paraId="3096E0A5" w14:textId="77777777" w:rsidR="00BB52A1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262894">
        <w:rPr>
          <w:rFonts w:ascii="TH SarabunPSK" w:hAnsi="TH SarabunPSK" w:cs="TH SarabunPSK"/>
          <w:b/>
          <w:bCs/>
          <w:sz w:val="32"/>
          <w:szCs w:val="32"/>
        </w:rPr>
        <w:tab/>
      </w:r>
      <w:r w:rsidRPr="00FF3D53">
        <w:rPr>
          <w:rFonts w:ascii="TH SarabunPSK" w:hAnsi="TH SarabunPSK" w:cs="TH SarabunPSK"/>
          <w:b/>
          <w:bCs/>
          <w:sz w:val="32"/>
          <w:szCs w:val="32"/>
        </w:rPr>
        <w:t>Scientific Intelligence</w:t>
      </w:r>
    </w:p>
    <w:p w14:paraId="2734E219" w14:textId="77777777" w:rsidR="00BB52A1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FF3D53">
        <w:rPr>
          <w:rFonts w:ascii="TH SarabunPSK" w:hAnsi="TH SarabunPSK" w:cs="TH SarabunPSK"/>
          <w:sz w:val="32"/>
          <w:szCs w:val="32"/>
          <w:cs/>
        </w:rPr>
        <w:t>องค์ความรู้ทางวิทยาศาสตร์ ปรากฏการณ์สำคัญทางวิทยาศาสตร์ ความสัมพันธ์ระหว่างวิทยาศาสตร์กับเทคโนโลยี สังคม สิ่งแวดล้อมและความเป็นมนุษย์ หลักการและกระบวนการทางวิทยาศาสตร์ จิตวิทยาศาสตร์ กิจกรรมทางวิทยาศาสตร์และการประยุกต์ใช้ในการเรียนรู้และการดำเนินชีวิต</w:t>
      </w:r>
    </w:p>
    <w:p w14:paraId="32D2AFDA" w14:textId="77777777" w:rsidR="00BB52A1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FF3D53">
        <w:rPr>
          <w:rFonts w:ascii="TH SarabunPSK" w:hAnsi="TH SarabunPSK" w:cs="TH SarabunPSK"/>
          <w:sz w:val="32"/>
          <w:szCs w:val="32"/>
        </w:rPr>
        <w:t>Scientific knowledge; critical scientific phenomena; the relationship among science, technology, society, environment, and humanity; scientific principles and processes; scientific mind; scientific activities and applications in learning and living</w:t>
      </w:r>
    </w:p>
    <w:p w14:paraId="5B20C650" w14:textId="1364DB75" w:rsidR="0040441E" w:rsidRDefault="0040441E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5323A451" w14:textId="7A43ADB1" w:rsidR="00B1532B" w:rsidRPr="0040441E" w:rsidRDefault="00B1532B" w:rsidP="00B1532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B1532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GED2407</w: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B1532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ความฉลาดรู้เรื่องปัญญาประดิษฐ์</w: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B1532B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3(2-2-5)</w:t>
      </w:r>
    </w:p>
    <w:p w14:paraId="19638820" w14:textId="01B19A11" w:rsidR="00B1532B" w:rsidRPr="0040441E" w:rsidRDefault="00B1532B" w:rsidP="00B1532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B1532B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AI Literacy</w:t>
      </w:r>
    </w:p>
    <w:p w14:paraId="7749F930" w14:textId="1D2C8D71" w:rsidR="00B1532B" w:rsidRPr="0040441E" w:rsidRDefault="00B1532B" w:rsidP="00B1532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B1532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ความหมาย ความสำคัญ และประเภทของปัญญาประดิษฐ์หรือเอไอ พัฒนาการของปัญญาประดิษฐ์ ความสามารถและข้อจำกัด การใช้เครื่องมือทางปัญญาประดิษฐ์ในการเรียนรู้ การศึกษา ค้นคว้า วิจัย การดำรงชีวิตและการทำงาน ได้อย่างชาญฉลาด รู้เท่าทัน มีความรับผิดชอบ ความสุจริตทางวิชาการ มีจริยธรรมและถูกต้องตามกฎหมาย ผลกระทบและแนวโน้มของปัญญาประดิษฐ์</w:t>
      </w:r>
    </w:p>
    <w:p w14:paraId="0D6B5008" w14:textId="55EDAC77" w:rsidR="00B1532B" w:rsidRPr="00B1532B" w:rsidRDefault="00B1532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B1532B">
        <w:rPr>
          <w:rFonts w:ascii="TH SarabunPSK" w:hAnsi="TH SarabunPSK" w:cs="TH SarabunPSK"/>
          <w:noProof/>
          <w:color w:val="000000" w:themeColor="text1"/>
          <w:sz w:val="32"/>
          <w:szCs w:val="32"/>
        </w:rPr>
        <w:t>Definition, significance, classifications of Artificial Intelligence (AI); evolution, capabilities, limitations; application of AI tools, in education, research, daily life, professional practice; critical awareness, accountability, academic integrity, ethics and legal compliance; implications and future directions of AI</w:t>
      </w:r>
    </w:p>
    <w:p w14:paraId="7189EBB0" w14:textId="77777777" w:rsidR="00B1532B" w:rsidRDefault="00B1532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0D64A352" w14:textId="18FB9662" w:rsidR="00C5654B" w:rsidRPr="00F95C2C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95C2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40441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4</w:t>
      </w:r>
      <w:r w:rsidRPr="00F95C2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40441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2</w:t>
      </w:r>
      <w:r w:rsidRPr="00F95C2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40441E"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หมวดวิชาเฉพาะ</w:t>
      </w:r>
      <w:r w:rsidRPr="00F95C2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p w14:paraId="30E18EB8" w14:textId="1DAF61BE" w:rsidR="0040441E" w:rsidRDefault="00C5654B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i/>
          <w:iCs/>
          <w:color w:val="FF0000"/>
          <w:sz w:val="32"/>
          <w:szCs w:val="32"/>
        </w:rPr>
      </w:pPr>
      <w:r w:rsidRPr="0040441E">
        <w:rPr>
          <w:rFonts w:ascii="TH SarabunPSK" w:hAnsi="TH SarabunPSK" w:cs="TH SarabunPSK"/>
          <w:b/>
          <w:bCs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sz w:val="32"/>
          <w:szCs w:val="32"/>
        </w:rPr>
        <w:tab/>
      </w:r>
      <w:r w:rsidR="0040441E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40441E">
        <w:rPr>
          <w:rFonts w:ascii="TH SarabunPSK" w:hAnsi="TH SarabunPSK" w:cs="TH SarabunPSK"/>
          <w:b/>
          <w:bCs/>
          <w:sz w:val="32"/>
          <w:szCs w:val="32"/>
        </w:rPr>
        <w:t xml:space="preserve">.2.1 </w:t>
      </w:r>
      <w:r w:rsidRPr="0040441E">
        <w:rPr>
          <w:rFonts w:ascii="TH SarabunPSK" w:hAnsi="TH SarabunPSK" w:cs="TH SarabunPSK"/>
          <w:b/>
          <w:bCs/>
          <w:sz w:val="32"/>
          <w:szCs w:val="32"/>
          <w:cs/>
        </w:rPr>
        <w:t>กลุ่มวิชาแกน</w:t>
      </w:r>
      <w:r w:rsidRPr="00C5654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5654B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ถ้าไม่มีให้ลบออก</w:t>
      </w:r>
    </w:p>
    <w:p w14:paraId="28044657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begin">
          <w:ffData>
            <w:name w:val="Text51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รหัสวิชา]</w: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begin">
          <w:ffData>
            <w:name w:val="Text52"/>
            <w:enabled/>
            <w:calcOnExit w:val="0"/>
            <w:textInput>
              <w:default w:val="[ชื่อรายวิชาภาษาไทย]"/>
            </w:textInput>
          </w:ffData>
        </w:fldCha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ชื่อรายวิชาภาษาไทย]</w: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end"/>
      </w:r>
    </w:p>
    <w:p w14:paraId="3740E64C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lastRenderedPageBreak/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begin">
          <w:ffData>
            <w:name w:val="Text54"/>
            <w:enabled/>
            <w:calcOnExit w:val="0"/>
            <w:textInput>
              <w:default w:val="[ชื่อรายวิชาภาษาอังกฤษ]"/>
            </w:textInput>
          </w:ffData>
        </w:fldCha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ชื่อรายวิชาภาษาอังกฤษ]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end"/>
      </w:r>
    </w:p>
    <w:p w14:paraId="66F7473F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รายวิชาที่ต้องเรียนมาก่อน :</w:t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[รหัสวิชา]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: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</w:t>
      </w:r>
      <w:r w:rsidRPr="0040441E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บรรทัดนี้</w:t>
      </w:r>
    </w:p>
    <w:p w14:paraId="0565130F" w14:textId="5A837D98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รายวิชาที่ต้องเรียนควบคู่ :</w:t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[รหัสวิชา]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: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</w:t>
      </w:r>
      <w:r w:rsidRPr="0040441E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บรรทัดนี้</w:t>
      </w:r>
    </w:p>
    <w:p w14:paraId="0BB81D87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Text56"/>
            <w:enabled/>
            <w:calcOnExit w:val="0"/>
            <w:textInput>
              <w:default w:val="[คำอธิบายรายวิชาภาษาไทย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[คำอธิบายรายวิชาภาษาไทย]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p w14:paraId="55629353" w14:textId="2D32AA32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ำอธิบายรายวิชาภาษาอังกฤษ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[คำอธิบายรายวิชาภาษาอังกฤษ]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p w14:paraId="2F0F057A" w14:textId="77777777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29D5006E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begin">
          <w:ffData>
            <w:name w:val="Text51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รหัสวิชา]</w: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begin">
          <w:ffData>
            <w:name w:val="Text52"/>
            <w:enabled/>
            <w:calcOnExit w:val="0"/>
            <w:textInput>
              <w:default w:val="[ชื่อรายวิชาภาษาไทย]"/>
            </w:textInput>
          </w:ffData>
        </w:fldCha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ชื่อรายวิชาภาษาไทย]</w: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end"/>
      </w:r>
    </w:p>
    <w:p w14:paraId="6B7E3A60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begin">
          <w:ffData>
            <w:name w:val="Text54"/>
            <w:enabled/>
            <w:calcOnExit w:val="0"/>
            <w:textInput>
              <w:default w:val="[ชื่อรายวิชาภาษาอังกฤษ]"/>
            </w:textInput>
          </w:ffData>
        </w:fldCha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ชื่อรายวิชาภาษาอังกฤษ]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end"/>
      </w:r>
    </w:p>
    <w:p w14:paraId="649265FA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รายวิชาที่ต้องเรียนมาก่อน :</w:t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[รหัสวิชา]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: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</w:t>
      </w:r>
      <w:r w:rsidRPr="0040441E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บรรทัดนี้</w:t>
      </w:r>
    </w:p>
    <w:p w14:paraId="5F5F1C08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รายวิชาที่ต้องเรียนควบคู่ :</w:t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[รหัสวิชา]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: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</w:t>
      </w:r>
      <w:r w:rsidRPr="0040441E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บรรทัดนี้</w:t>
      </w:r>
    </w:p>
    <w:p w14:paraId="5EC3548B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Text56"/>
            <w:enabled/>
            <w:calcOnExit w:val="0"/>
            <w:textInput>
              <w:default w:val="[คำอธิบายรายวิชาภาษาไทย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[คำอธิบายรายวิชาภาษาไทย]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p w14:paraId="068F3915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ำอธิบายรายวิชาภาษาอังกฤษ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[คำอธิบายรายวิชาภาษาอังกฤษ]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p w14:paraId="564F5B92" w14:textId="5A6099F3" w:rsidR="00C5654B" w:rsidRDefault="00C5654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46FEEF38" w14:textId="49AB118F" w:rsidR="0040441E" w:rsidRDefault="0040441E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4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.2.2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กลุ่มวิชาบังคับ</w:t>
      </w:r>
    </w:p>
    <w:p w14:paraId="3058D254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begin">
          <w:ffData>
            <w:name w:val="Text51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รหัสวิชา]</w: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begin">
          <w:ffData>
            <w:name w:val="Text52"/>
            <w:enabled/>
            <w:calcOnExit w:val="0"/>
            <w:textInput>
              <w:default w:val="[ชื่อรายวิชาภาษาไทย]"/>
            </w:textInput>
          </w:ffData>
        </w:fldCha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ชื่อรายวิชาภาษาไทย]</w: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end"/>
      </w:r>
    </w:p>
    <w:p w14:paraId="5A89BE66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begin">
          <w:ffData>
            <w:name w:val="Text54"/>
            <w:enabled/>
            <w:calcOnExit w:val="0"/>
            <w:textInput>
              <w:default w:val="[ชื่อรายวิชาภาษาอังกฤษ]"/>
            </w:textInput>
          </w:ffData>
        </w:fldCha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ชื่อรายวิชาภาษาอังกฤษ]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end"/>
      </w:r>
    </w:p>
    <w:p w14:paraId="715A3FBF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รายวิชาที่ต้องเรียนมาก่อน :</w:t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[รหัสวิชา]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: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</w:t>
      </w:r>
      <w:r w:rsidRPr="0040441E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บรรทัดนี้</w:t>
      </w:r>
    </w:p>
    <w:p w14:paraId="2E4C636C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รายวิชาที่ต้องเรียนควบคู่ :</w:t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[รหัสวิชา]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: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</w:t>
      </w:r>
      <w:r w:rsidRPr="0040441E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บรรทัดนี้</w:t>
      </w:r>
    </w:p>
    <w:p w14:paraId="438EE267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Text56"/>
            <w:enabled/>
            <w:calcOnExit w:val="0"/>
            <w:textInput>
              <w:default w:val="[คำอธิบายรายวิชาภาษาไทย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[คำอธิบายรายวิชาภาษาไทย]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p w14:paraId="5B905DC9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ำอธิบายรายวิชาภาษาอังกฤษ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[คำอธิบายรายวิชาภาษาอังกฤษ]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p w14:paraId="4C6AD617" w14:textId="77777777" w:rsid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39A403AD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begin">
          <w:ffData>
            <w:name w:val="Text51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รหัสวิชา]</w: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begin">
          <w:ffData>
            <w:name w:val="Text52"/>
            <w:enabled/>
            <w:calcOnExit w:val="0"/>
            <w:textInput>
              <w:default w:val="[ชื่อรายวิชาภาษาไทย]"/>
            </w:textInput>
          </w:ffData>
        </w:fldCha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ชื่อรายวิชาภาษาไทย]</w: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end"/>
      </w:r>
    </w:p>
    <w:p w14:paraId="642DDD16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begin">
          <w:ffData>
            <w:name w:val="Text54"/>
            <w:enabled/>
            <w:calcOnExit w:val="0"/>
            <w:textInput>
              <w:default w:val="[ชื่อรายวิชาภาษาอังกฤษ]"/>
            </w:textInput>
          </w:ffData>
        </w:fldCha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ชื่อรายวิชาภาษาอังกฤษ]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end"/>
      </w:r>
    </w:p>
    <w:p w14:paraId="4E877BA5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รายวิชาที่ต้องเรียนมาก่อน :</w:t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[รหัสวิชา]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: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</w:t>
      </w:r>
      <w:r w:rsidRPr="0040441E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บรรทัดนี้</w:t>
      </w:r>
    </w:p>
    <w:p w14:paraId="3E9F3CF0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รายวิชาที่ต้องเรียนควบคู่ :</w:t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[รหัสวิชา]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: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</w:t>
      </w:r>
      <w:r w:rsidRPr="0040441E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บรรทัดนี้</w:t>
      </w:r>
    </w:p>
    <w:p w14:paraId="7DF18E69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Text56"/>
            <w:enabled/>
            <w:calcOnExit w:val="0"/>
            <w:textInput>
              <w:default w:val="[คำอธิบายรายวิชาภาษาไทย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[คำอธิบายรายวิชาภาษาไทย]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p w14:paraId="36F1606F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ำอธิบายรายวิชาภาษาอังกฤษ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[คำอธิบายรายวิชาภาษาอังกฤษ]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p w14:paraId="4484D1EF" w14:textId="3676872E" w:rsidR="0040441E" w:rsidRDefault="0040441E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393FC0BA" w14:textId="5F007B50" w:rsid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4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.2.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3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กลุ่มวิชาเลือก</w:t>
      </w:r>
    </w:p>
    <w:p w14:paraId="24C846D4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begin">
          <w:ffData>
            <w:name w:val="Text51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รหัสวิชา]</w: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begin">
          <w:ffData>
            <w:name w:val="Text52"/>
            <w:enabled/>
            <w:calcOnExit w:val="0"/>
            <w:textInput>
              <w:default w:val="[ชื่อรายวิชาภาษาไทย]"/>
            </w:textInput>
          </w:ffData>
        </w:fldCha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ชื่อรายวิชาภาษาไทย]</w: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end"/>
      </w:r>
    </w:p>
    <w:p w14:paraId="3251FF5E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begin">
          <w:ffData>
            <w:name w:val="Text54"/>
            <w:enabled/>
            <w:calcOnExit w:val="0"/>
            <w:textInput>
              <w:default w:val="[ชื่อรายวิชาภาษาอังกฤษ]"/>
            </w:textInput>
          </w:ffData>
        </w:fldCha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ชื่อรายวิชาภาษาอังกฤษ]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end"/>
      </w:r>
    </w:p>
    <w:p w14:paraId="0EBE9683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รายวิชาที่ต้องเรียนมาก่อน :</w:t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[รหัสวิชา]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: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</w:t>
      </w:r>
      <w:r w:rsidRPr="0040441E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บรรทัดนี้</w:t>
      </w:r>
    </w:p>
    <w:p w14:paraId="40A0DF81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รายวิชาที่ต้องเรียนควบคู่ :</w:t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[รหัสวิชา]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: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</w:t>
      </w:r>
      <w:r w:rsidRPr="0040441E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บรรทัดนี้</w:t>
      </w:r>
    </w:p>
    <w:p w14:paraId="76AB2F60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Text56"/>
            <w:enabled/>
            <w:calcOnExit w:val="0"/>
            <w:textInput>
              <w:default w:val="[คำอธิบายรายวิชาภาษาไทย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[คำอธิบายรายวิชาภาษาไทย]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p w14:paraId="20457C13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ำอธิบายรายวิชาภาษาอังกฤษ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[คำอธิบายรายวิชาภาษาอังกฤษ]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p w14:paraId="24B5A4AB" w14:textId="77777777" w:rsid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677AFDB3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begin">
          <w:ffData>
            <w:name w:val="Text51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รหัสวิชา]</w: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begin">
          <w:ffData>
            <w:name w:val="Text52"/>
            <w:enabled/>
            <w:calcOnExit w:val="0"/>
            <w:textInput>
              <w:default w:val="[ชื่อรายวิชาภาษาไทย]"/>
            </w:textInput>
          </w:ffData>
        </w:fldCha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ชื่อรายวิชาภาษาไทย]</w: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end"/>
      </w:r>
    </w:p>
    <w:p w14:paraId="7463A41A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begin">
          <w:ffData>
            <w:name w:val="Text54"/>
            <w:enabled/>
            <w:calcOnExit w:val="0"/>
            <w:textInput>
              <w:default w:val="[ชื่อรายวิชาภาษาอังกฤษ]"/>
            </w:textInput>
          </w:ffData>
        </w:fldCha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ชื่อรายวิชาภาษาอังกฤษ]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end"/>
      </w:r>
    </w:p>
    <w:p w14:paraId="2D9B5EC0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รายวิชาที่ต้องเรียนมาก่อน :</w:t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[รหัสวิชา]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: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</w:t>
      </w:r>
      <w:r w:rsidRPr="0040441E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บรรทัดนี้</w:t>
      </w:r>
    </w:p>
    <w:p w14:paraId="3C8EB568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รายวิชาที่ต้องเรียนควบคู่ :</w:t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[รหัสวิชา]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: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</w:t>
      </w:r>
      <w:r w:rsidRPr="0040441E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บรรทัดนี้</w:t>
      </w:r>
    </w:p>
    <w:p w14:paraId="49D21F76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Text56"/>
            <w:enabled/>
            <w:calcOnExit w:val="0"/>
            <w:textInput>
              <w:default w:val="[คำอธิบายรายวิชาภาษาไทย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[คำอธิบายรายวิชาภาษาไทย]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p w14:paraId="1D0DD30D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ำอธิบายรายวิชาภาษาอังกฤษ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[คำอธิบายรายวิชาภาษาอังกฤษ]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p w14:paraId="7C2CC2E1" w14:textId="5C3D2367" w:rsidR="0040441E" w:rsidRDefault="0040441E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5B53B323" w14:textId="0EF66F63" w:rsid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4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.2.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4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วิชาเอก</w:t>
      </w:r>
      <w:r w:rsidR="00BB52A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กลุ่มวิชาเอก]"/>
            </w:textInput>
          </w:ffData>
        </w:fldChar>
      </w:r>
      <w:r w:rsidR="00BB52A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="00BB52A1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="00BB52A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="00BB52A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="00BB52A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="00BB52A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[ชื่อกลุ่มวิชาเอก]</w:t>
      </w:r>
      <w:r w:rsidR="00BB52A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ถ้าไม่มีให้ลบออก</w:t>
      </w:r>
    </w:p>
    <w:p w14:paraId="4728DDEF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begin">
          <w:ffData>
            <w:name w:val="Text51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รหัสวิชา]</w: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begin">
          <w:ffData>
            <w:name w:val="Text52"/>
            <w:enabled/>
            <w:calcOnExit w:val="0"/>
            <w:textInput>
              <w:default w:val="[ชื่อรายวิชาภาษาไทย]"/>
            </w:textInput>
          </w:ffData>
        </w:fldCha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ชื่อรายวิชาภาษาไทย]</w: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end"/>
      </w:r>
    </w:p>
    <w:p w14:paraId="05D6ECC6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begin">
          <w:ffData>
            <w:name w:val="Text54"/>
            <w:enabled/>
            <w:calcOnExit w:val="0"/>
            <w:textInput>
              <w:default w:val="[ชื่อรายวิชาภาษาอังกฤษ]"/>
            </w:textInput>
          </w:ffData>
        </w:fldCha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ชื่อรายวิชาภาษาอังกฤษ]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end"/>
      </w:r>
    </w:p>
    <w:p w14:paraId="21461E54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รายวิชาที่ต้องเรียนมาก่อน :</w:t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[รหัสวิชา]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: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</w:t>
      </w:r>
      <w:r w:rsidRPr="0040441E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บรรทัดนี้</w:t>
      </w:r>
    </w:p>
    <w:p w14:paraId="1A065169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รายวิชาที่ต้องเรียนควบคู่ :</w:t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[รหัสวิชา]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: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</w:t>
      </w:r>
      <w:r w:rsidRPr="0040441E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บรรทัดนี้</w:t>
      </w:r>
    </w:p>
    <w:p w14:paraId="7F6DFB43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Text56"/>
            <w:enabled/>
            <w:calcOnExit w:val="0"/>
            <w:textInput>
              <w:default w:val="[คำอธิบายรายวิชาภาษาไทย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[คำอธิบายรายวิชาภาษาไทย]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p w14:paraId="394D3C8A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ำอธิบายรายวิชาภาษาอังกฤษ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[คำอธิบายรายวิชาภาษาอังกฤษ]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p w14:paraId="63185611" w14:textId="77777777" w:rsid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37AAC582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begin">
          <w:ffData>
            <w:name w:val="Text51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รหัสวิชา]</w: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begin">
          <w:ffData>
            <w:name w:val="Text52"/>
            <w:enabled/>
            <w:calcOnExit w:val="0"/>
            <w:textInput>
              <w:default w:val="[ชื่อรายวิชาภาษาไทย]"/>
            </w:textInput>
          </w:ffData>
        </w:fldCha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ชื่อรายวิชาภาษาไทย]</w: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end"/>
      </w:r>
    </w:p>
    <w:p w14:paraId="2D67E551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begin">
          <w:ffData>
            <w:name w:val="Text54"/>
            <w:enabled/>
            <w:calcOnExit w:val="0"/>
            <w:textInput>
              <w:default w:val="[ชื่อรายวิชาภาษาอังกฤษ]"/>
            </w:textInput>
          </w:ffData>
        </w:fldCha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ชื่อรายวิชาภาษาอังกฤษ]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end"/>
      </w:r>
    </w:p>
    <w:p w14:paraId="05D52D25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รายวิชาที่ต้องเรียนมาก่อน :</w:t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[รหัสวิชา]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: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</w:t>
      </w:r>
      <w:r w:rsidRPr="0040441E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บรรทัดนี้</w:t>
      </w:r>
    </w:p>
    <w:p w14:paraId="5E319A50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รายวิชาที่ต้องเรียนควบคู่ :</w:t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[รหัสวิชา]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: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</w:t>
      </w:r>
      <w:r w:rsidRPr="0040441E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บรรทัดนี้</w:t>
      </w:r>
    </w:p>
    <w:p w14:paraId="2FF9DFE8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Text56"/>
            <w:enabled/>
            <w:calcOnExit w:val="0"/>
            <w:textInput>
              <w:default w:val="[คำอธิบายรายวิชาภาษาไทย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[คำอธิบายรายวิชาภาษาไทย]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p w14:paraId="200F8FE4" w14:textId="77777777" w:rsidR="0040441E" w:rsidRPr="0040441E" w:rsidRDefault="0040441E" w:rsidP="0040441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ำอธิบายรายวิชาภาษาอังกฤษ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[คำอธิบายรายวิชาภาษาอังกฤษ]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p w14:paraId="6E2A861B" w14:textId="77777777" w:rsidR="00BB52A1" w:rsidRDefault="00BB52A1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2F4353D9" w14:textId="0B598920" w:rsidR="00BB52A1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4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.2.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5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วิชา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โท</w: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กลุ่มวิชาโท]"/>
            </w:textInput>
          </w:ffData>
        </w:fldChar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[ชื่อกลุ่มวิชาโท]</w: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ถ้าไม่มีให้ลบออก</w:t>
      </w:r>
    </w:p>
    <w:p w14:paraId="44F46DD8" w14:textId="77777777" w:rsidR="00BB52A1" w:rsidRPr="0040441E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begin">
          <w:ffData>
            <w:name w:val="Text51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รหัสวิชา]</w: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begin">
          <w:ffData>
            <w:name w:val="Text52"/>
            <w:enabled/>
            <w:calcOnExit w:val="0"/>
            <w:textInput>
              <w:default w:val="[ชื่อรายวิชาภาษาไทย]"/>
            </w:textInput>
          </w:ffData>
        </w:fldCha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ชื่อรายวิชาภาษาไทย]</w: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end"/>
      </w:r>
    </w:p>
    <w:p w14:paraId="7026D247" w14:textId="77777777" w:rsidR="00BB52A1" w:rsidRPr="0040441E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begin">
          <w:ffData>
            <w:name w:val="Text54"/>
            <w:enabled/>
            <w:calcOnExit w:val="0"/>
            <w:textInput>
              <w:default w:val="[ชื่อรายวิชาภาษาอังกฤษ]"/>
            </w:textInput>
          </w:ffData>
        </w:fldCha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ชื่อรายวิชาภาษาอังกฤษ]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end"/>
      </w:r>
    </w:p>
    <w:p w14:paraId="1C5DF3B1" w14:textId="77777777" w:rsidR="00BB52A1" w:rsidRPr="0040441E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รายวิชาที่ต้องเรียนมาก่อน :</w:t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[รหัสวิชา]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: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</w:t>
      </w:r>
      <w:r w:rsidRPr="0040441E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บรรทัดนี้</w:t>
      </w:r>
    </w:p>
    <w:p w14:paraId="5B5A978E" w14:textId="77777777" w:rsidR="00BB52A1" w:rsidRPr="0040441E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รายวิชาที่ต้องเรียนควบคู่ :</w:t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[รหัสวิชา]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: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</w:t>
      </w:r>
      <w:r w:rsidRPr="0040441E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บรรทัดนี้</w:t>
      </w:r>
    </w:p>
    <w:p w14:paraId="3D74FCA6" w14:textId="77777777" w:rsidR="00BB52A1" w:rsidRPr="0040441E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Text56"/>
            <w:enabled/>
            <w:calcOnExit w:val="0"/>
            <w:textInput>
              <w:default w:val="[คำอธิบายรายวิชาภาษาไทย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[คำอธิบายรายวิชาภาษาไทย]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p w14:paraId="4C0D52E2" w14:textId="77777777" w:rsidR="00BB52A1" w:rsidRPr="0040441E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lastRenderedPageBreak/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ำอธิบายรายวิชาภาษาอังกฤษ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[คำอธิบายรายวิชาภาษาอังกฤษ]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p w14:paraId="36317521" w14:textId="77777777" w:rsidR="00BB52A1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22674257" w14:textId="77777777" w:rsidR="00BB52A1" w:rsidRPr="0040441E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begin">
          <w:ffData>
            <w:name w:val="Text51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รหัสวิชา]</w: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begin">
          <w:ffData>
            <w:name w:val="Text52"/>
            <w:enabled/>
            <w:calcOnExit w:val="0"/>
            <w:textInput>
              <w:default w:val="[ชื่อรายวิชาภาษาไทย]"/>
            </w:textInput>
          </w:ffData>
        </w:fldCha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ชื่อรายวิชาภาษาไทย]</w: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end"/>
      </w:r>
    </w:p>
    <w:p w14:paraId="6E68C4CA" w14:textId="77777777" w:rsidR="00BB52A1" w:rsidRPr="0040441E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begin">
          <w:ffData>
            <w:name w:val="Text54"/>
            <w:enabled/>
            <w:calcOnExit w:val="0"/>
            <w:textInput>
              <w:default w:val="[ชื่อรายวิชาภาษาอังกฤษ]"/>
            </w:textInput>
          </w:ffData>
        </w:fldCha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ชื่อรายวิชาภาษาอังกฤษ]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end"/>
      </w:r>
    </w:p>
    <w:p w14:paraId="44527AA2" w14:textId="77777777" w:rsidR="00BB52A1" w:rsidRPr="0040441E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รายวิชาที่ต้องเรียนมาก่อน :</w:t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[รหัสวิชา]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: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</w:t>
      </w:r>
      <w:r w:rsidRPr="0040441E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บรรทัดนี้</w:t>
      </w:r>
    </w:p>
    <w:p w14:paraId="2B377F6E" w14:textId="77777777" w:rsidR="00BB52A1" w:rsidRPr="0040441E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รายวิชาที่ต้องเรียนควบคู่ :</w:t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[รหัสวิชา]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: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</w:t>
      </w:r>
      <w:r w:rsidRPr="0040441E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บรรทัดนี้</w:t>
      </w:r>
    </w:p>
    <w:p w14:paraId="0B206BFE" w14:textId="77777777" w:rsidR="00BB52A1" w:rsidRPr="0040441E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Text56"/>
            <w:enabled/>
            <w:calcOnExit w:val="0"/>
            <w:textInput>
              <w:default w:val="[คำอธิบายรายวิชาภาษาไทย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[คำอธิบายรายวิชาภาษาไทย]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p w14:paraId="75DB9842" w14:textId="77777777" w:rsidR="00BB52A1" w:rsidRPr="0040441E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ำอธิบายรายวิชาภาษาอังกฤษ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[คำอธิบายรายวิชาภาษาอังกฤษ]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p w14:paraId="56781FDC" w14:textId="596B2611" w:rsidR="0040441E" w:rsidRDefault="0040441E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5E1742DE" w14:textId="7E33F4C3" w:rsidR="00BB52A1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4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.2.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6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BB52A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กลุ่มวิชาเตรียมสหกิจศึกษาและสหกิจศึกษา</w:t>
      </w:r>
    </w:p>
    <w:p w14:paraId="3D6D2779" w14:textId="77777777" w:rsidR="00BB52A1" w:rsidRPr="0040441E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begin">
          <w:ffData>
            <w:name w:val="Text51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รหัสวิชา]</w: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begin">
          <w:ffData>
            <w:name w:val="Text52"/>
            <w:enabled/>
            <w:calcOnExit w:val="0"/>
            <w:textInput>
              <w:default w:val="[ชื่อรายวิชาภาษาไทย]"/>
            </w:textInput>
          </w:ffData>
        </w:fldCha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ชื่อรายวิชาภาษาไทย]</w: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end"/>
      </w:r>
    </w:p>
    <w:p w14:paraId="1F902B38" w14:textId="77777777" w:rsidR="00BB52A1" w:rsidRPr="0040441E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begin">
          <w:ffData>
            <w:name w:val="Text54"/>
            <w:enabled/>
            <w:calcOnExit w:val="0"/>
            <w:textInput>
              <w:default w:val="[ชื่อรายวิชาภาษาอังกฤษ]"/>
            </w:textInput>
          </w:ffData>
        </w:fldCha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ชื่อรายวิชาภาษาอังกฤษ]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end"/>
      </w:r>
    </w:p>
    <w:p w14:paraId="78D6CA26" w14:textId="77777777" w:rsidR="00BB52A1" w:rsidRPr="0040441E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รายวิชาที่ต้องเรียนมาก่อน :</w:t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[รหัสวิชา]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: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</w:t>
      </w:r>
      <w:r w:rsidRPr="0040441E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บรรทัดนี้</w:t>
      </w:r>
    </w:p>
    <w:p w14:paraId="63160698" w14:textId="77777777" w:rsidR="00BB52A1" w:rsidRPr="0040441E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รายวิชาที่ต้องเรียนควบคู่ :</w:t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[รหัสวิชา]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: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</w:t>
      </w:r>
      <w:r w:rsidRPr="0040441E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บรรทัดนี้</w:t>
      </w:r>
    </w:p>
    <w:p w14:paraId="5F07D98C" w14:textId="77777777" w:rsidR="00BB52A1" w:rsidRPr="0040441E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Text56"/>
            <w:enabled/>
            <w:calcOnExit w:val="0"/>
            <w:textInput>
              <w:default w:val="[คำอธิบายรายวิชาภาษาไทย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[คำอธิบายรายวิชาภาษาไทย]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p w14:paraId="4B31B204" w14:textId="77777777" w:rsidR="00BB52A1" w:rsidRPr="0040441E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ำอธิบายรายวิชาภาษาอังกฤษ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[คำอธิบายรายวิชาภาษาอังกฤษ]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p w14:paraId="4DC15724" w14:textId="77777777" w:rsidR="002F6DAC" w:rsidRDefault="002F6DAC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7630DB47" w14:textId="77777777" w:rsidR="00BB52A1" w:rsidRPr="0040441E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begin">
          <w:ffData>
            <w:name w:val="Text51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รหัสวิชา]</w: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begin">
          <w:ffData>
            <w:name w:val="Text52"/>
            <w:enabled/>
            <w:calcOnExit w:val="0"/>
            <w:textInput>
              <w:default w:val="[ชื่อรายวิชาภาษาไทย]"/>
            </w:textInput>
          </w:ffData>
        </w:fldCha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ชื่อรายวิชาภาษาไทย]</w:t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end"/>
      </w:r>
    </w:p>
    <w:p w14:paraId="4B592A9A" w14:textId="77777777" w:rsidR="00BB52A1" w:rsidRPr="0040441E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begin">
          <w:ffData>
            <w:name w:val="Text54"/>
            <w:enabled/>
            <w:calcOnExit w:val="0"/>
            <w:textInput>
              <w:default w:val="[ชื่อรายวิชาภาษาอังกฤษ]"/>
            </w:textInput>
          </w:ffData>
        </w:fldCha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[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ชื่อรายวิชาภาษาอังกฤษ]</w:t>
      </w:r>
      <w:r w:rsidRPr="0040441E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fldChar w:fldCharType="end"/>
      </w:r>
    </w:p>
    <w:p w14:paraId="36C440DE" w14:textId="77777777" w:rsidR="00BB52A1" w:rsidRPr="0040441E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รายวิชาที่ต้องเรียนมาก่อน :</w:t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[รหัสวิชา]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: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</w:t>
      </w:r>
      <w:r w:rsidRPr="0040441E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บรรทัดนี้</w:t>
      </w:r>
    </w:p>
    <w:p w14:paraId="21F96635" w14:textId="77777777" w:rsidR="00BB52A1" w:rsidRPr="0040441E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0441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รายวิชาที่ต้องเรียนควบคู่ :</w:t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รหัส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[รหัสวิชา]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: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วิชา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[ชื่อวิชา]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  <w:r w:rsidRPr="004044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น(ท-ป-ศ)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 xml:space="preserve"> FORMTEXT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น(ท-ป-ศ)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fldChar w:fldCharType="end"/>
      </w:r>
      <w:r w:rsidRPr="0040441E">
        <w:rPr>
          <w:rFonts w:ascii="TH SarabunPSK" w:hAnsi="TH SarabunPSK" w:cs="TH SarabunPSK" w:hint="cs"/>
          <w:noProof/>
          <w:color w:val="000000" w:themeColor="text1"/>
          <w:sz w:val="32"/>
          <w:szCs w:val="32"/>
          <w:cs/>
        </w:rPr>
        <w:t xml:space="preserve"> </w:t>
      </w:r>
      <w:r w:rsidRPr="0040441E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ถ้าไม่มีให้ลบ</w:t>
      </w:r>
      <w:r w:rsidRPr="0040441E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บรรทัดนี้</w:t>
      </w:r>
    </w:p>
    <w:p w14:paraId="77D2C5C2" w14:textId="77777777" w:rsidR="00BB52A1" w:rsidRPr="0040441E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noProof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Text56"/>
            <w:enabled/>
            <w:calcOnExit w:val="0"/>
            <w:textInput>
              <w:default w:val="[คำอธิบายรายวิชาภาษาไทย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[คำอธิบายรายวิชาภาษาไทย]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p w14:paraId="6BF9A0C1" w14:textId="77777777" w:rsidR="00BB52A1" w:rsidRPr="0040441E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ำอธิบายรายวิชาภาษาอังกฤษ]"/>
            </w:textInput>
          </w:ffData>
        </w:fldCha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</w:rPr>
        <w:instrText>FORMTEXT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instrText xml:space="preserve"> </w:instrTex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separate"/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[คำอธิบายรายวิชาภาษาอังกฤษ]</w:t>
      </w:r>
      <w:r w:rsidRPr="0040441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fldChar w:fldCharType="end"/>
      </w:r>
    </w:p>
    <w:p w14:paraId="23E6EC79" w14:textId="77777777" w:rsidR="00BB52A1" w:rsidRDefault="00BB52A1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5D7F1220" w14:textId="222DAE46" w:rsidR="00BB52A1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6603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BB52A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4</w:t>
      </w:r>
      <w:r w:rsidRPr="00BB52A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Pr="00BB52A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3 </w:t>
      </w:r>
      <w:r w:rsidRPr="00BB52A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หมวดวิชาเลือกเสรี</w:t>
      </w:r>
      <w:r w:rsidRPr="00E66033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ไม่น้อยกว่า 6 หน่วยกิต</w:t>
      </w:r>
    </w:p>
    <w:p w14:paraId="6EE74797" w14:textId="77777777" w:rsidR="00BB52A1" w:rsidRDefault="00BB52A1" w:rsidP="00BB52A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F0753E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ให้เลือกเรียนรายวิชาในหลักสูตรของมหาวิทยาลัยราชภัฏสุราษฎร์ธานี หรือรายวิชาจากหลักสูตรของมหาวิทยาลัยอื่นที่มหาวิทยาลัยให้การรับรอง โดยรายวิชาไม่ซ้ำกับที่เคยเรียน และต้องไม่เป็นรายวิชาที่กำหนดให้เรียนโดยไม่นับหน่วยกิตรวมในเกณฑ์การสำเร็จหลักสูตร และไม่เป็นรายวิชาในหมวดวิชาศึกษาทั่วไป</w:t>
      </w:r>
    </w:p>
    <w:p w14:paraId="78125A3F" w14:textId="731D0D22" w:rsidR="0040441E" w:rsidRDefault="0040441E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3C8DC112" w14:textId="14D9BF60" w:rsidR="0040441E" w:rsidRPr="003B332E" w:rsidRDefault="003B332E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B332E">
        <w:rPr>
          <w:rFonts w:ascii="TH SarabunPSK" w:hAnsi="TH SarabunPSK" w:cs="TH SarabunPSK" w:hint="cs"/>
          <w:b/>
          <w:bCs/>
          <w:sz w:val="32"/>
          <w:szCs w:val="32"/>
          <w:cs/>
        </w:rPr>
        <w:t>5. การจัดแผนการเรียน</w:t>
      </w:r>
    </w:p>
    <w:p w14:paraId="6F55CB4A" w14:textId="2A79D54D" w:rsidR="0040441E" w:rsidRDefault="003B332E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3B332E">
        <w:rPr>
          <w:rFonts w:ascii="TH SarabunPSK" w:hAnsi="TH SarabunPSK" w:cs="TH SarabunPSK"/>
          <w:sz w:val="32"/>
          <w:szCs w:val="32"/>
          <w:cs/>
        </w:rPr>
        <w:t>ชั้นปีที่ 1 ภาคการศึกษาที่ 1</w:t>
      </w:r>
    </w:p>
    <w:tbl>
      <w:tblPr>
        <w:tblStyle w:val="ac"/>
        <w:tblW w:w="10206" w:type="dxa"/>
        <w:jc w:val="center"/>
        <w:tblLook w:val="04A0" w:firstRow="1" w:lastRow="0" w:firstColumn="1" w:lastColumn="0" w:noHBand="0" w:noVBand="1"/>
      </w:tblPr>
      <w:tblGrid>
        <w:gridCol w:w="2835"/>
        <w:gridCol w:w="1701"/>
        <w:gridCol w:w="3969"/>
        <w:gridCol w:w="1701"/>
      </w:tblGrid>
      <w:tr w:rsidR="000B0C0D" w:rsidRPr="000B0C0D" w14:paraId="2FDE565F" w14:textId="77777777" w:rsidTr="00F614A2">
        <w:trPr>
          <w:tblHeader/>
          <w:jc w:val="center"/>
        </w:trPr>
        <w:tc>
          <w:tcPr>
            <w:tcW w:w="2835" w:type="dxa"/>
          </w:tcPr>
          <w:p w14:paraId="3420C22C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lastRenderedPageBreak/>
              <w:t>หมวดวิชา</w:t>
            </w:r>
          </w:p>
        </w:tc>
        <w:tc>
          <w:tcPr>
            <w:tcW w:w="1701" w:type="dxa"/>
          </w:tcPr>
          <w:p w14:paraId="67C5DCE9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รหัสวิชา</w:t>
            </w:r>
          </w:p>
        </w:tc>
        <w:tc>
          <w:tcPr>
            <w:tcW w:w="3969" w:type="dxa"/>
          </w:tcPr>
          <w:p w14:paraId="2CB8C910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ชื่อวิชา</w:t>
            </w:r>
          </w:p>
        </w:tc>
        <w:tc>
          <w:tcPr>
            <w:tcW w:w="1701" w:type="dxa"/>
          </w:tcPr>
          <w:p w14:paraId="48062C4D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หน่วยกิต</w:t>
            </w:r>
          </w:p>
        </w:tc>
      </w:tr>
      <w:tr w:rsidR="000B0C0D" w:rsidRPr="000B0C0D" w14:paraId="37E8E43F" w14:textId="77777777" w:rsidTr="00F614A2">
        <w:trPr>
          <w:jc w:val="center"/>
        </w:trPr>
        <w:tc>
          <w:tcPr>
            <w:tcW w:w="2835" w:type="dxa"/>
          </w:tcPr>
          <w:p w14:paraId="7FA45087" w14:textId="77777777" w:rsidR="003B332E" w:rsidRPr="000B0C0D" w:rsidRDefault="003B332E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5DB238F6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19402131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4C4616E3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155B4F57" w14:textId="77777777" w:rsidTr="00F614A2">
        <w:trPr>
          <w:jc w:val="center"/>
        </w:trPr>
        <w:tc>
          <w:tcPr>
            <w:tcW w:w="2835" w:type="dxa"/>
          </w:tcPr>
          <w:p w14:paraId="7C89204C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33A8F487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73B9AEB0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356F995D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69F9281B" w14:textId="77777777" w:rsidTr="00F614A2">
        <w:trPr>
          <w:jc w:val="center"/>
        </w:trPr>
        <w:tc>
          <w:tcPr>
            <w:tcW w:w="2835" w:type="dxa"/>
          </w:tcPr>
          <w:p w14:paraId="6AFF8C2D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68B196CD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7FF32B6F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2ED62FEB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7713BA21" w14:textId="77777777" w:rsidTr="00F614A2">
        <w:trPr>
          <w:jc w:val="center"/>
        </w:trPr>
        <w:tc>
          <w:tcPr>
            <w:tcW w:w="2835" w:type="dxa"/>
          </w:tcPr>
          <w:p w14:paraId="16847691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72C55B95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18576B34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6CB857F8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724439FC" w14:textId="77777777" w:rsidTr="00F614A2">
        <w:trPr>
          <w:jc w:val="center"/>
        </w:trPr>
        <w:tc>
          <w:tcPr>
            <w:tcW w:w="2835" w:type="dxa"/>
          </w:tcPr>
          <w:p w14:paraId="4AD879B3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6DC1AFA7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3A7C7B86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549BA636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79CDDC5A" w14:textId="77777777" w:rsidTr="00F614A2">
        <w:trPr>
          <w:jc w:val="center"/>
        </w:trPr>
        <w:tc>
          <w:tcPr>
            <w:tcW w:w="2835" w:type="dxa"/>
          </w:tcPr>
          <w:p w14:paraId="3E71669E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1F7A8ECC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3BC4E1F4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0B1D302D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23C87DCB" w14:textId="77777777" w:rsidTr="00F614A2">
        <w:trPr>
          <w:jc w:val="center"/>
        </w:trPr>
        <w:tc>
          <w:tcPr>
            <w:tcW w:w="8505" w:type="dxa"/>
            <w:gridSpan w:val="3"/>
          </w:tcPr>
          <w:p w14:paraId="698B56C3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หน่วยกิตรวม</w:t>
            </w:r>
          </w:p>
        </w:tc>
        <w:tc>
          <w:tcPr>
            <w:tcW w:w="1701" w:type="dxa"/>
          </w:tcPr>
          <w:p w14:paraId="218C709A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น่วยกิตรวม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หน่วยกิตรวม]</w:t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end"/>
            </w:r>
          </w:p>
        </w:tc>
      </w:tr>
    </w:tbl>
    <w:p w14:paraId="75F1C43B" w14:textId="046E3F00" w:rsidR="003B332E" w:rsidRDefault="003B332E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169F0">
        <w:rPr>
          <w:rFonts w:ascii="TH SarabunPSK" w:hAnsi="TH SarabunPSK" w:cs="TH SarabunPSK" w:hint="cs"/>
          <w:sz w:val="32"/>
          <w:szCs w:val="32"/>
          <w:cs/>
        </w:rPr>
        <w:t>ชั้นปีที่ 1 ภาคการศึกษาที่ 2</w:t>
      </w:r>
    </w:p>
    <w:tbl>
      <w:tblPr>
        <w:tblStyle w:val="ac"/>
        <w:tblW w:w="10206" w:type="dxa"/>
        <w:jc w:val="center"/>
        <w:tblLook w:val="04A0" w:firstRow="1" w:lastRow="0" w:firstColumn="1" w:lastColumn="0" w:noHBand="0" w:noVBand="1"/>
      </w:tblPr>
      <w:tblGrid>
        <w:gridCol w:w="2835"/>
        <w:gridCol w:w="1701"/>
        <w:gridCol w:w="3969"/>
        <w:gridCol w:w="1701"/>
      </w:tblGrid>
      <w:tr w:rsidR="000B0C0D" w:rsidRPr="000B0C0D" w14:paraId="5A7503DF" w14:textId="77777777" w:rsidTr="00F614A2">
        <w:trPr>
          <w:tblHeader/>
          <w:jc w:val="center"/>
        </w:trPr>
        <w:tc>
          <w:tcPr>
            <w:tcW w:w="2835" w:type="dxa"/>
          </w:tcPr>
          <w:p w14:paraId="701FDEC7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หมวดวิชา</w:t>
            </w:r>
          </w:p>
        </w:tc>
        <w:tc>
          <w:tcPr>
            <w:tcW w:w="1701" w:type="dxa"/>
          </w:tcPr>
          <w:p w14:paraId="11B27354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รหัสวิชา</w:t>
            </w:r>
          </w:p>
        </w:tc>
        <w:tc>
          <w:tcPr>
            <w:tcW w:w="3969" w:type="dxa"/>
          </w:tcPr>
          <w:p w14:paraId="05FF1AE3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ชื่อวิชา</w:t>
            </w:r>
          </w:p>
        </w:tc>
        <w:tc>
          <w:tcPr>
            <w:tcW w:w="1701" w:type="dxa"/>
          </w:tcPr>
          <w:p w14:paraId="26B720E0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หน่วยกิต</w:t>
            </w:r>
          </w:p>
        </w:tc>
      </w:tr>
      <w:tr w:rsidR="000B0C0D" w:rsidRPr="000B0C0D" w14:paraId="6F35DDD5" w14:textId="77777777" w:rsidTr="00F614A2">
        <w:trPr>
          <w:jc w:val="center"/>
        </w:trPr>
        <w:tc>
          <w:tcPr>
            <w:tcW w:w="2835" w:type="dxa"/>
          </w:tcPr>
          <w:p w14:paraId="56225B53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7F166CC5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1A57B7CE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32332597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0379137F" w14:textId="77777777" w:rsidTr="00F614A2">
        <w:trPr>
          <w:jc w:val="center"/>
        </w:trPr>
        <w:tc>
          <w:tcPr>
            <w:tcW w:w="2835" w:type="dxa"/>
          </w:tcPr>
          <w:p w14:paraId="008C1544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19187FF0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5BF0D06F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40792B25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0D93B99E" w14:textId="77777777" w:rsidTr="00F614A2">
        <w:trPr>
          <w:jc w:val="center"/>
        </w:trPr>
        <w:tc>
          <w:tcPr>
            <w:tcW w:w="2835" w:type="dxa"/>
          </w:tcPr>
          <w:p w14:paraId="56ED9593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73900935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77BE2A2A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55648D76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728F6590" w14:textId="77777777" w:rsidTr="00F614A2">
        <w:trPr>
          <w:jc w:val="center"/>
        </w:trPr>
        <w:tc>
          <w:tcPr>
            <w:tcW w:w="2835" w:type="dxa"/>
          </w:tcPr>
          <w:p w14:paraId="77449C64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1E3098CC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49629650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662D4A7C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6105C609" w14:textId="77777777" w:rsidTr="00F614A2">
        <w:trPr>
          <w:jc w:val="center"/>
        </w:trPr>
        <w:tc>
          <w:tcPr>
            <w:tcW w:w="2835" w:type="dxa"/>
          </w:tcPr>
          <w:p w14:paraId="02384272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4359D014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67905FBD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28B5C9A7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3CF321A7" w14:textId="77777777" w:rsidTr="00F614A2">
        <w:trPr>
          <w:jc w:val="center"/>
        </w:trPr>
        <w:tc>
          <w:tcPr>
            <w:tcW w:w="2835" w:type="dxa"/>
          </w:tcPr>
          <w:p w14:paraId="358B3437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385EFFDE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2F8AB1FB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76DAA4D9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58BB9BE0" w14:textId="77777777" w:rsidTr="00F614A2">
        <w:trPr>
          <w:jc w:val="center"/>
        </w:trPr>
        <w:tc>
          <w:tcPr>
            <w:tcW w:w="8505" w:type="dxa"/>
            <w:gridSpan w:val="3"/>
          </w:tcPr>
          <w:p w14:paraId="565ED138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หน่วยกิตรวม</w:t>
            </w:r>
          </w:p>
        </w:tc>
        <w:tc>
          <w:tcPr>
            <w:tcW w:w="1701" w:type="dxa"/>
          </w:tcPr>
          <w:p w14:paraId="0E8D2B1C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น่วยกิตรวม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หน่วยกิตรวม]</w:t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2CB3A1B4" w14:textId="77777777" w:rsidTr="00F614A2">
        <w:trPr>
          <w:jc w:val="center"/>
        </w:trPr>
        <w:tc>
          <w:tcPr>
            <w:tcW w:w="8505" w:type="dxa"/>
            <w:gridSpan w:val="3"/>
          </w:tcPr>
          <w:p w14:paraId="3057BDE3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หน่วยกิตรวมสะสม</w:t>
            </w:r>
          </w:p>
        </w:tc>
        <w:tc>
          <w:tcPr>
            <w:tcW w:w="1701" w:type="dxa"/>
          </w:tcPr>
          <w:p w14:paraId="311C7B51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น่วยกิตสะสม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หน่วยกิตสะสม]</w:t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end"/>
            </w:r>
          </w:p>
        </w:tc>
      </w:tr>
    </w:tbl>
    <w:p w14:paraId="77A4DDAE" w14:textId="77777777" w:rsidR="00780FCB" w:rsidRDefault="00780FCB" w:rsidP="003B332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4D3CC630" w14:textId="30A65202" w:rsidR="003B332E" w:rsidRDefault="003B332E" w:rsidP="003B332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169F0">
        <w:rPr>
          <w:rFonts w:ascii="TH SarabunPSK" w:hAnsi="TH SarabunPSK" w:cs="TH SarabunPSK" w:hint="cs"/>
          <w:sz w:val="32"/>
          <w:szCs w:val="32"/>
          <w:cs/>
        </w:rPr>
        <w:t xml:space="preserve">ชั้นปีที่ 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7169F0">
        <w:rPr>
          <w:rFonts w:ascii="TH SarabunPSK" w:hAnsi="TH SarabunPSK" w:cs="TH SarabunPSK" w:hint="cs"/>
          <w:sz w:val="32"/>
          <w:szCs w:val="32"/>
          <w:cs/>
        </w:rPr>
        <w:t xml:space="preserve"> ภาคการศึกษาที่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</w:p>
    <w:tbl>
      <w:tblPr>
        <w:tblStyle w:val="ac"/>
        <w:tblW w:w="10206" w:type="dxa"/>
        <w:jc w:val="center"/>
        <w:tblLook w:val="04A0" w:firstRow="1" w:lastRow="0" w:firstColumn="1" w:lastColumn="0" w:noHBand="0" w:noVBand="1"/>
      </w:tblPr>
      <w:tblGrid>
        <w:gridCol w:w="2835"/>
        <w:gridCol w:w="1701"/>
        <w:gridCol w:w="3969"/>
        <w:gridCol w:w="1701"/>
      </w:tblGrid>
      <w:tr w:rsidR="000B0C0D" w:rsidRPr="000B0C0D" w14:paraId="0C845BE7" w14:textId="77777777" w:rsidTr="00F614A2">
        <w:trPr>
          <w:tblHeader/>
          <w:jc w:val="center"/>
        </w:trPr>
        <w:tc>
          <w:tcPr>
            <w:tcW w:w="2835" w:type="dxa"/>
          </w:tcPr>
          <w:p w14:paraId="30C74E76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หมวดวิชา</w:t>
            </w:r>
          </w:p>
        </w:tc>
        <w:tc>
          <w:tcPr>
            <w:tcW w:w="1701" w:type="dxa"/>
          </w:tcPr>
          <w:p w14:paraId="6919D856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รหัสวิชา</w:t>
            </w:r>
          </w:p>
        </w:tc>
        <w:tc>
          <w:tcPr>
            <w:tcW w:w="3969" w:type="dxa"/>
          </w:tcPr>
          <w:p w14:paraId="1F8D426C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ชื่อวิชา</w:t>
            </w:r>
          </w:p>
        </w:tc>
        <w:tc>
          <w:tcPr>
            <w:tcW w:w="1701" w:type="dxa"/>
          </w:tcPr>
          <w:p w14:paraId="0939E149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หน่วยกิต</w:t>
            </w:r>
          </w:p>
        </w:tc>
      </w:tr>
      <w:tr w:rsidR="000B0C0D" w:rsidRPr="000B0C0D" w14:paraId="1C4D3F72" w14:textId="77777777" w:rsidTr="00F614A2">
        <w:trPr>
          <w:jc w:val="center"/>
        </w:trPr>
        <w:tc>
          <w:tcPr>
            <w:tcW w:w="2835" w:type="dxa"/>
          </w:tcPr>
          <w:p w14:paraId="4CC6711A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73EDD785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06720ACC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6014E2CA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1DC57C03" w14:textId="77777777" w:rsidTr="00F614A2">
        <w:trPr>
          <w:jc w:val="center"/>
        </w:trPr>
        <w:tc>
          <w:tcPr>
            <w:tcW w:w="2835" w:type="dxa"/>
          </w:tcPr>
          <w:p w14:paraId="5A87A6A5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2110E48E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201CE28C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0F2BC8DD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341EB9BA" w14:textId="77777777" w:rsidTr="00F614A2">
        <w:trPr>
          <w:jc w:val="center"/>
        </w:trPr>
        <w:tc>
          <w:tcPr>
            <w:tcW w:w="2835" w:type="dxa"/>
          </w:tcPr>
          <w:p w14:paraId="3C333BA2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148386B4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14D35A7F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0B4368F8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4E02C300" w14:textId="77777777" w:rsidTr="00F614A2">
        <w:trPr>
          <w:jc w:val="center"/>
        </w:trPr>
        <w:tc>
          <w:tcPr>
            <w:tcW w:w="2835" w:type="dxa"/>
          </w:tcPr>
          <w:p w14:paraId="19C7E0ED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240C9B19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12A6CE00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24398728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3203505F" w14:textId="77777777" w:rsidTr="00F614A2">
        <w:trPr>
          <w:jc w:val="center"/>
        </w:trPr>
        <w:tc>
          <w:tcPr>
            <w:tcW w:w="2835" w:type="dxa"/>
          </w:tcPr>
          <w:p w14:paraId="5AFFBD0D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200484B3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68638CDC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4E1FB8DA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5C678726" w14:textId="77777777" w:rsidTr="00F614A2">
        <w:trPr>
          <w:jc w:val="center"/>
        </w:trPr>
        <w:tc>
          <w:tcPr>
            <w:tcW w:w="2835" w:type="dxa"/>
          </w:tcPr>
          <w:p w14:paraId="442F29CC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6063566B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5DF72282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6CF3B4AF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00BB9525" w14:textId="77777777" w:rsidTr="00F614A2">
        <w:trPr>
          <w:jc w:val="center"/>
        </w:trPr>
        <w:tc>
          <w:tcPr>
            <w:tcW w:w="8505" w:type="dxa"/>
            <w:gridSpan w:val="3"/>
          </w:tcPr>
          <w:p w14:paraId="0AB8941A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หน่วยกิตรวม</w:t>
            </w:r>
          </w:p>
        </w:tc>
        <w:tc>
          <w:tcPr>
            <w:tcW w:w="1701" w:type="dxa"/>
          </w:tcPr>
          <w:p w14:paraId="66164E02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น่วยกิตรวม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หน่วยกิตรวม]</w:t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0471C068" w14:textId="77777777" w:rsidTr="00F614A2">
        <w:trPr>
          <w:jc w:val="center"/>
        </w:trPr>
        <w:tc>
          <w:tcPr>
            <w:tcW w:w="8505" w:type="dxa"/>
            <w:gridSpan w:val="3"/>
          </w:tcPr>
          <w:p w14:paraId="37556DEE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หน่วยกิตรวมสะสม</w:t>
            </w:r>
          </w:p>
        </w:tc>
        <w:tc>
          <w:tcPr>
            <w:tcW w:w="1701" w:type="dxa"/>
          </w:tcPr>
          <w:p w14:paraId="636713DC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น่วยกิตสะสม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หน่วยกิตสะสม]</w:t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end"/>
            </w:r>
          </w:p>
        </w:tc>
      </w:tr>
    </w:tbl>
    <w:p w14:paraId="7C09E8C3" w14:textId="23338398" w:rsidR="0040441E" w:rsidRDefault="0040441E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4C8D8CDD" w14:textId="5E0DB60B" w:rsidR="003B332E" w:rsidRDefault="003B332E" w:rsidP="003B332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169F0">
        <w:rPr>
          <w:rFonts w:ascii="TH SarabunPSK" w:hAnsi="TH SarabunPSK" w:cs="TH SarabunPSK" w:hint="cs"/>
          <w:sz w:val="32"/>
          <w:szCs w:val="32"/>
          <w:cs/>
        </w:rPr>
        <w:t xml:space="preserve">ชั้นปีที่ 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7169F0">
        <w:rPr>
          <w:rFonts w:ascii="TH SarabunPSK" w:hAnsi="TH SarabunPSK" w:cs="TH SarabunPSK" w:hint="cs"/>
          <w:sz w:val="32"/>
          <w:szCs w:val="32"/>
          <w:cs/>
        </w:rPr>
        <w:t xml:space="preserve"> ภาคการศึกษาที่ 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</w:p>
    <w:tbl>
      <w:tblPr>
        <w:tblStyle w:val="ac"/>
        <w:tblW w:w="10206" w:type="dxa"/>
        <w:jc w:val="center"/>
        <w:tblLook w:val="04A0" w:firstRow="1" w:lastRow="0" w:firstColumn="1" w:lastColumn="0" w:noHBand="0" w:noVBand="1"/>
      </w:tblPr>
      <w:tblGrid>
        <w:gridCol w:w="2835"/>
        <w:gridCol w:w="1701"/>
        <w:gridCol w:w="3969"/>
        <w:gridCol w:w="1701"/>
      </w:tblGrid>
      <w:tr w:rsidR="000B0C0D" w:rsidRPr="000B0C0D" w14:paraId="5F4937B6" w14:textId="77777777" w:rsidTr="00F614A2">
        <w:trPr>
          <w:tblHeader/>
          <w:jc w:val="center"/>
        </w:trPr>
        <w:tc>
          <w:tcPr>
            <w:tcW w:w="2835" w:type="dxa"/>
          </w:tcPr>
          <w:p w14:paraId="5D03DDAA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หมวดวิชา</w:t>
            </w:r>
          </w:p>
        </w:tc>
        <w:tc>
          <w:tcPr>
            <w:tcW w:w="1701" w:type="dxa"/>
          </w:tcPr>
          <w:p w14:paraId="785BAA61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รหัสวิชา</w:t>
            </w:r>
          </w:p>
        </w:tc>
        <w:tc>
          <w:tcPr>
            <w:tcW w:w="3969" w:type="dxa"/>
          </w:tcPr>
          <w:p w14:paraId="6FA45375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ชื่อวิชา</w:t>
            </w:r>
          </w:p>
        </w:tc>
        <w:tc>
          <w:tcPr>
            <w:tcW w:w="1701" w:type="dxa"/>
          </w:tcPr>
          <w:p w14:paraId="0E22920A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หน่วยกิต</w:t>
            </w:r>
          </w:p>
        </w:tc>
      </w:tr>
      <w:tr w:rsidR="000B0C0D" w:rsidRPr="000B0C0D" w14:paraId="254F46AA" w14:textId="77777777" w:rsidTr="00F614A2">
        <w:trPr>
          <w:jc w:val="center"/>
        </w:trPr>
        <w:tc>
          <w:tcPr>
            <w:tcW w:w="2835" w:type="dxa"/>
          </w:tcPr>
          <w:p w14:paraId="16EB3628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58896BBB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2AF6BE8D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56F8E3FD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3CDDE707" w14:textId="77777777" w:rsidTr="00F614A2">
        <w:trPr>
          <w:jc w:val="center"/>
        </w:trPr>
        <w:tc>
          <w:tcPr>
            <w:tcW w:w="2835" w:type="dxa"/>
          </w:tcPr>
          <w:p w14:paraId="6D56B4DB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3265323E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6F453196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4C8C491E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6A977160" w14:textId="77777777" w:rsidTr="00F614A2">
        <w:trPr>
          <w:jc w:val="center"/>
        </w:trPr>
        <w:tc>
          <w:tcPr>
            <w:tcW w:w="2835" w:type="dxa"/>
          </w:tcPr>
          <w:p w14:paraId="27F4DD4C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77DA79B5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137C1170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19B5B2C2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2D34C11E" w14:textId="77777777" w:rsidTr="00F614A2">
        <w:trPr>
          <w:jc w:val="center"/>
        </w:trPr>
        <w:tc>
          <w:tcPr>
            <w:tcW w:w="2835" w:type="dxa"/>
          </w:tcPr>
          <w:p w14:paraId="4EE552DB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lastRenderedPageBreak/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4EA87360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2F5EFF38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6A71DCE9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21BA2CC6" w14:textId="77777777" w:rsidTr="00F614A2">
        <w:trPr>
          <w:jc w:val="center"/>
        </w:trPr>
        <w:tc>
          <w:tcPr>
            <w:tcW w:w="2835" w:type="dxa"/>
          </w:tcPr>
          <w:p w14:paraId="5BE17A02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74127DF5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04771B0A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68550BFF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4D16115E" w14:textId="77777777" w:rsidTr="00F614A2">
        <w:trPr>
          <w:jc w:val="center"/>
        </w:trPr>
        <w:tc>
          <w:tcPr>
            <w:tcW w:w="2835" w:type="dxa"/>
          </w:tcPr>
          <w:p w14:paraId="7E547A6C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09E980EA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5E035843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415DF894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7E6A6B19" w14:textId="77777777" w:rsidTr="00F614A2">
        <w:trPr>
          <w:jc w:val="center"/>
        </w:trPr>
        <w:tc>
          <w:tcPr>
            <w:tcW w:w="8505" w:type="dxa"/>
            <w:gridSpan w:val="3"/>
          </w:tcPr>
          <w:p w14:paraId="62A5278D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หน่วยกิตรวม</w:t>
            </w:r>
          </w:p>
        </w:tc>
        <w:tc>
          <w:tcPr>
            <w:tcW w:w="1701" w:type="dxa"/>
          </w:tcPr>
          <w:p w14:paraId="74EB3558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น่วยกิตรวม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หน่วยกิตรวม]</w:t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1F5A24B1" w14:textId="77777777" w:rsidTr="00F614A2">
        <w:trPr>
          <w:jc w:val="center"/>
        </w:trPr>
        <w:tc>
          <w:tcPr>
            <w:tcW w:w="8505" w:type="dxa"/>
            <w:gridSpan w:val="3"/>
          </w:tcPr>
          <w:p w14:paraId="539BA148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หน่วยกิตรวมสะสม</w:t>
            </w:r>
          </w:p>
        </w:tc>
        <w:tc>
          <w:tcPr>
            <w:tcW w:w="1701" w:type="dxa"/>
          </w:tcPr>
          <w:p w14:paraId="14872319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น่วยกิตสะสม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หน่วยกิตสะสม]</w:t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end"/>
            </w:r>
          </w:p>
        </w:tc>
      </w:tr>
    </w:tbl>
    <w:p w14:paraId="739FDEDE" w14:textId="77777777" w:rsidR="00780FCB" w:rsidRDefault="00780FC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511DDE42" w14:textId="486B942C" w:rsidR="003B332E" w:rsidRDefault="003B332E" w:rsidP="003B332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169F0">
        <w:rPr>
          <w:rFonts w:ascii="TH SarabunPSK" w:hAnsi="TH SarabunPSK" w:cs="TH SarabunPSK" w:hint="cs"/>
          <w:sz w:val="32"/>
          <w:szCs w:val="32"/>
          <w:cs/>
        </w:rPr>
        <w:t xml:space="preserve">ชั้นปีที่ 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7169F0">
        <w:rPr>
          <w:rFonts w:ascii="TH SarabunPSK" w:hAnsi="TH SarabunPSK" w:cs="TH SarabunPSK" w:hint="cs"/>
          <w:sz w:val="32"/>
          <w:szCs w:val="32"/>
          <w:cs/>
        </w:rPr>
        <w:t xml:space="preserve"> ภาคการศึกษาที่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</w:p>
    <w:tbl>
      <w:tblPr>
        <w:tblStyle w:val="ac"/>
        <w:tblW w:w="10206" w:type="dxa"/>
        <w:jc w:val="center"/>
        <w:tblLook w:val="04A0" w:firstRow="1" w:lastRow="0" w:firstColumn="1" w:lastColumn="0" w:noHBand="0" w:noVBand="1"/>
      </w:tblPr>
      <w:tblGrid>
        <w:gridCol w:w="2835"/>
        <w:gridCol w:w="1701"/>
        <w:gridCol w:w="3969"/>
        <w:gridCol w:w="1701"/>
      </w:tblGrid>
      <w:tr w:rsidR="000B0C0D" w:rsidRPr="000B0C0D" w14:paraId="78EDE550" w14:textId="77777777" w:rsidTr="00F614A2">
        <w:trPr>
          <w:tblHeader/>
          <w:jc w:val="center"/>
        </w:trPr>
        <w:tc>
          <w:tcPr>
            <w:tcW w:w="2835" w:type="dxa"/>
          </w:tcPr>
          <w:p w14:paraId="01F27016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หมวดวิชา</w:t>
            </w:r>
          </w:p>
        </w:tc>
        <w:tc>
          <w:tcPr>
            <w:tcW w:w="1701" w:type="dxa"/>
          </w:tcPr>
          <w:p w14:paraId="4CC2B6E3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รหัสวิชา</w:t>
            </w:r>
          </w:p>
        </w:tc>
        <w:tc>
          <w:tcPr>
            <w:tcW w:w="3969" w:type="dxa"/>
          </w:tcPr>
          <w:p w14:paraId="64EEF376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ชื่อวิชา</w:t>
            </w:r>
          </w:p>
        </w:tc>
        <w:tc>
          <w:tcPr>
            <w:tcW w:w="1701" w:type="dxa"/>
          </w:tcPr>
          <w:p w14:paraId="3DFEF446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หน่วยกิต</w:t>
            </w:r>
          </w:p>
        </w:tc>
      </w:tr>
      <w:tr w:rsidR="000B0C0D" w:rsidRPr="000B0C0D" w14:paraId="0A5BFC81" w14:textId="77777777" w:rsidTr="00F614A2">
        <w:trPr>
          <w:jc w:val="center"/>
        </w:trPr>
        <w:tc>
          <w:tcPr>
            <w:tcW w:w="2835" w:type="dxa"/>
          </w:tcPr>
          <w:p w14:paraId="59831DA1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1614952A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2EAB2069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76071FCD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27938EE0" w14:textId="77777777" w:rsidTr="00F614A2">
        <w:trPr>
          <w:jc w:val="center"/>
        </w:trPr>
        <w:tc>
          <w:tcPr>
            <w:tcW w:w="2835" w:type="dxa"/>
          </w:tcPr>
          <w:p w14:paraId="05F28C40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44FB2D3F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730393FD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6B514366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0387FF2F" w14:textId="77777777" w:rsidTr="00F614A2">
        <w:trPr>
          <w:jc w:val="center"/>
        </w:trPr>
        <w:tc>
          <w:tcPr>
            <w:tcW w:w="2835" w:type="dxa"/>
          </w:tcPr>
          <w:p w14:paraId="62DCF3BA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517F03EE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10C6A7BE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301DD52D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2BD1CEF5" w14:textId="77777777" w:rsidTr="00F614A2">
        <w:trPr>
          <w:jc w:val="center"/>
        </w:trPr>
        <w:tc>
          <w:tcPr>
            <w:tcW w:w="2835" w:type="dxa"/>
          </w:tcPr>
          <w:p w14:paraId="13556DC4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4F60BAD0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4CEBA9C2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07DC5C69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657CE02A" w14:textId="77777777" w:rsidTr="00F614A2">
        <w:trPr>
          <w:jc w:val="center"/>
        </w:trPr>
        <w:tc>
          <w:tcPr>
            <w:tcW w:w="2835" w:type="dxa"/>
          </w:tcPr>
          <w:p w14:paraId="2AFD6A4B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56E37831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6F86CB6F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21376726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4BEF881F" w14:textId="77777777" w:rsidTr="00F614A2">
        <w:trPr>
          <w:jc w:val="center"/>
        </w:trPr>
        <w:tc>
          <w:tcPr>
            <w:tcW w:w="2835" w:type="dxa"/>
          </w:tcPr>
          <w:p w14:paraId="02B0906A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4AA0EE3A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1ADFF7FF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1D39C2B6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521F1520" w14:textId="77777777" w:rsidTr="00F614A2">
        <w:trPr>
          <w:jc w:val="center"/>
        </w:trPr>
        <w:tc>
          <w:tcPr>
            <w:tcW w:w="8505" w:type="dxa"/>
            <w:gridSpan w:val="3"/>
          </w:tcPr>
          <w:p w14:paraId="3F45FC75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หน่วยกิตรวม</w:t>
            </w:r>
          </w:p>
        </w:tc>
        <w:tc>
          <w:tcPr>
            <w:tcW w:w="1701" w:type="dxa"/>
          </w:tcPr>
          <w:p w14:paraId="7AF2DD42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น่วยกิตรวม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หน่วยกิตรวม]</w:t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6ADB5031" w14:textId="77777777" w:rsidTr="00F614A2">
        <w:trPr>
          <w:jc w:val="center"/>
        </w:trPr>
        <w:tc>
          <w:tcPr>
            <w:tcW w:w="8505" w:type="dxa"/>
            <w:gridSpan w:val="3"/>
          </w:tcPr>
          <w:p w14:paraId="0D7A590D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หน่วยกิตรวมสะสม</w:t>
            </w:r>
          </w:p>
        </w:tc>
        <w:tc>
          <w:tcPr>
            <w:tcW w:w="1701" w:type="dxa"/>
          </w:tcPr>
          <w:p w14:paraId="29B6F4D5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น่วยกิตสะสม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หน่วยกิตสะสม]</w:t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end"/>
            </w:r>
          </w:p>
        </w:tc>
      </w:tr>
    </w:tbl>
    <w:p w14:paraId="01F4A01F" w14:textId="20AF7CDC" w:rsidR="003B332E" w:rsidRDefault="003B332E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288CF2BE" w14:textId="0C6C2D16" w:rsidR="003B332E" w:rsidRDefault="003B332E" w:rsidP="003B332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169F0">
        <w:rPr>
          <w:rFonts w:ascii="TH SarabunPSK" w:hAnsi="TH SarabunPSK" w:cs="TH SarabunPSK" w:hint="cs"/>
          <w:sz w:val="32"/>
          <w:szCs w:val="32"/>
          <w:cs/>
        </w:rPr>
        <w:t xml:space="preserve">ชั้นปีที่ 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7169F0">
        <w:rPr>
          <w:rFonts w:ascii="TH SarabunPSK" w:hAnsi="TH SarabunPSK" w:cs="TH SarabunPSK" w:hint="cs"/>
          <w:sz w:val="32"/>
          <w:szCs w:val="32"/>
          <w:cs/>
        </w:rPr>
        <w:t xml:space="preserve"> ภาคการศึกษาที่ 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</w:p>
    <w:tbl>
      <w:tblPr>
        <w:tblStyle w:val="ac"/>
        <w:tblW w:w="10206" w:type="dxa"/>
        <w:jc w:val="center"/>
        <w:tblLook w:val="04A0" w:firstRow="1" w:lastRow="0" w:firstColumn="1" w:lastColumn="0" w:noHBand="0" w:noVBand="1"/>
      </w:tblPr>
      <w:tblGrid>
        <w:gridCol w:w="2835"/>
        <w:gridCol w:w="1701"/>
        <w:gridCol w:w="3969"/>
        <w:gridCol w:w="1701"/>
      </w:tblGrid>
      <w:tr w:rsidR="000B0C0D" w:rsidRPr="000B0C0D" w14:paraId="2D52840D" w14:textId="77777777" w:rsidTr="00F614A2">
        <w:trPr>
          <w:tblHeader/>
          <w:jc w:val="center"/>
        </w:trPr>
        <w:tc>
          <w:tcPr>
            <w:tcW w:w="2835" w:type="dxa"/>
          </w:tcPr>
          <w:p w14:paraId="6C591404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หมวดวิชา</w:t>
            </w:r>
          </w:p>
        </w:tc>
        <w:tc>
          <w:tcPr>
            <w:tcW w:w="1701" w:type="dxa"/>
          </w:tcPr>
          <w:p w14:paraId="3061D7E3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รหัสวิชา</w:t>
            </w:r>
          </w:p>
        </w:tc>
        <w:tc>
          <w:tcPr>
            <w:tcW w:w="3969" w:type="dxa"/>
          </w:tcPr>
          <w:p w14:paraId="34A3F1D0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ชื่อวิชา</w:t>
            </w:r>
          </w:p>
        </w:tc>
        <w:tc>
          <w:tcPr>
            <w:tcW w:w="1701" w:type="dxa"/>
          </w:tcPr>
          <w:p w14:paraId="108083F2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หน่วยกิต</w:t>
            </w:r>
          </w:p>
        </w:tc>
      </w:tr>
      <w:tr w:rsidR="000B0C0D" w:rsidRPr="000B0C0D" w14:paraId="18332692" w14:textId="77777777" w:rsidTr="00F614A2">
        <w:trPr>
          <w:jc w:val="center"/>
        </w:trPr>
        <w:tc>
          <w:tcPr>
            <w:tcW w:w="2835" w:type="dxa"/>
          </w:tcPr>
          <w:p w14:paraId="51A0B5D9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1D6D187B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7D50E791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23D0B16B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6D074FCD" w14:textId="77777777" w:rsidTr="00F614A2">
        <w:trPr>
          <w:jc w:val="center"/>
        </w:trPr>
        <w:tc>
          <w:tcPr>
            <w:tcW w:w="2835" w:type="dxa"/>
          </w:tcPr>
          <w:p w14:paraId="7D5B7A90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3979EA1D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1517217F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336CB923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6A92E0A8" w14:textId="77777777" w:rsidTr="00F614A2">
        <w:trPr>
          <w:jc w:val="center"/>
        </w:trPr>
        <w:tc>
          <w:tcPr>
            <w:tcW w:w="2835" w:type="dxa"/>
          </w:tcPr>
          <w:p w14:paraId="4C8D4E61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6404B016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22E41575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2317FEB3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29945244" w14:textId="77777777" w:rsidTr="00F614A2">
        <w:trPr>
          <w:jc w:val="center"/>
        </w:trPr>
        <w:tc>
          <w:tcPr>
            <w:tcW w:w="2835" w:type="dxa"/>
          </w:tcPr>
          <w:p w14:paraId="1FC17FC0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5D4E9FBF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2C5348AA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12177947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3F842566" w14:textId="77777777" w:rsidTr="00F614A2">
        <w:trPr>
          <w:jc w:val="center"/>
        </w:trPr>
        <w:tc>
          <w:tcPr>
            <w:tcW w:w="2835" w:type="dxa"/>
          </w:tcPr>
          <w:p w14:paraId="3A24BA65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2E0F774E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2260B12C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7279A38C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1821915F" w14:textId="77777777" w:rsidTr="00F614A2">
        <w:trPr>
          <w:jc w:val="center"/>
        </w:trPr>
        <w:tc>
          <w:tcPr>
            <w:tcW w:w="2835" w:type="dxa"/>
          </w:tcPr>
          <w:p w14:paraId="4B9B977D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2B0F83A8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0D3A976E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1BD010CF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42C76680" w14:textId="77777777" w:rsidTr="00F614A2">
        <w:trPr>
          <w:jc w:val="center"/>
        </w:trPr>
        <w:tc>
          <w:tcPr>
            <w:tcW w:w="8505" w:type="dxa"/>
            <w:gridSpan w:val="3"/>
          </w:tcPr>
          <w:p w14:paraId="5AD29784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หน่วยกิตรวม</w:t>
            </w:r>
          </w:p>
        </w:tc>
        <w:tc>
          <w:tcPr>
            <w:tcW w:w="1701" w:type="dxa"/>
          </w:tcPr>
          <w:p w14:paraId="5C0B9105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น่วยกิตรวม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หน่วยกิตรวม]</w:t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696E0334" w14:textId="77777777" w:rsidTr="00F614A2">
        <w:trPr>
          <w:jc w:val="center"/>
        </w:trPr>
        <w:tc>
          <w:tcPr>
            <w:tcW w:w="8505" w:type="dxa"/>
            <w:gridSpan w:val="3"/>
          </w:tcPr>
          <w:p w14:paraId="76B415BD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หน่วยกิตรวมสะสม</w:t>
            </w:r>
          </w:p>
        </w:tc>
        <w:tc>
          <w:tcPr>
            <w:tcW w:w="1701" w:type="dxa"/>
          </w:tcPr>
          <w:p w14:paraId="75B2DA4F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น่วยกิตสะสม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หน่วยกิตสะสม]</w:t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end"/>
            </w:r>
          </w:p>
        </w:tc>
      </w:tr>
    </w:tbl>
    <w:p w14:paraId="0755D53A" w14:textId="77777777" w:rsidR="003B332E" w:rsidRDefault="003B332E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4440856D" w14:textId="510DCDF9" w:rsidR="003B332E" w:rsidRDefault="003B332E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169F0">
        <w:rPr>
          <w:rFonts w:ascii="TH SarabunPSK" w:hAnsi="TH SarabunPSK" w:cs="TH SarabunPSK" w:hint="cs"/>
          <w:sz w:val="32"/>
          <w:szCs w:val="32"/>
          <w:cs/>
        </w:rPr>
        <w:t xml:space="preserve">ชั้นปีที่ </w:t>
      </w: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7169F0">
        <w:rPr>
          <w:rFonts w:ascii="TH SarabunPSK" w:hAnsi="TH SarabunPSK" w:cs="TH SarabunPSK" w:hint="cs"/>
          <w:sz w:val="32"/>
          <w:szCs w:val="32"/>
          <w:cs/>
        </w:rPr>
        <w:t xml:space="preserve"> ภาคการศึกษาที่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</w:p>
    <w:tbl>
      <w:tblPr>
        <w:tblStyle w:val="ac"/>
        <w:tblW w:w="10206" w:type="dxa"/>
        <w:jc w:val="center"/>
        <w:tblLook w:val="04A0" w:firstRow="1" w:lastRow="0" w:firstColumn="1" w:lastColumn="0" w:noHBand="0" w:noVBand="1"/>
      </w:tblPr>
      <w:tblGrid>
        <w:gridCol w:w="2835"/>
        <w:gridCol w:w="1701"/>
        <w:gridCol w:w="3969"/>
        <w:gridCol w:w="1701"/>
      </w:tblGrid>
      <w:tr w:rsidR="000B0C0D" w:rsidRPr="000B0C0D" w14:paraId="0D941CD4" w14:textId="77777777" w:rsidTr="00F614A2">
        <w:trPr>
          <w:tblHeader/>
          <w:jc w:val="center"/>
        </w:trPr>
        <w:tc>
          <w:tcPr>
            <w:tcW w:w="2835" w:type="dxa"/>
          </w:tcPr>
          <w:p w14:paraId="073810BB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หมวดวิชา</w:t>
            </w:r>
          </w:p>
        </w:tc>
        <w:tc>
          <w:tcPr>
            <w:tcW w:w="1701" w:type="dxa"/>
          </w:tcPr>
          <w:p w14:paraId="0CE698FF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รหัสวิชา</w:t>
            </w:r>
          </w:p>
        </w:tc>
        <w:tc>
          <w:tcPr>
            <w:tcW w:w="3969" w:type="dxa"/>
          </w:tcPr>
          <w:p w14:paraId="058837EC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ชื่อวิชา</w:t>
            </w:r>
          </w:p>
        </w:tc>
        <w:tc>
          <w:tcPr>
            <w:tcW w:w="1701" w:type="dxa"/>
          </w:tcPr>
          <w:p w14:paraId="55D5FE92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หน่วยกิต</w:t>
            </w:r>
          </w:p>
        </w:tc>
      </w:tr>
      <w:tr w:rsidR="000B0C0D" w:rsidRPr="000B0C0D" w14:paraId="56F65D47" w14:textId="77777777" w:rsidTr="00F614A2">
        <w:trPr>
          <w:jc w:val="center"/>
        </w:trPr>
        <w:tc>
          <w:tcPr>
            <w:tcW w:w="2835" w:type="dxa"/>
          </w:tcPr>
          <w:p w14:paraId="0622B92D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7D26A3BF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4E64E3A0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0F7D5A1A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60AD8983" w14:textId="77777777" w:rsidTr="00F614A2">
        <w:trPr>
          <w:jc w:val="center"/>
        </w:trPr>
        <w:tc>
          <w:tcPr>
            <w:tcW w:w="2835" w:type="dxa"/>
          </w:tcPr>
          <w:p w14:paraId="446551B9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7DFCF361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6C11D3E3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02FA8ADA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19963D62" w14:textId="77777777" w:rsidTr="00F614A2">
        <w:trPr>
          <w:jc w:val="center"/>
        </w:trPr>
        <w:tc>
          <w:tcPr>
            <w:tcW w:w="2835" w:type="dxa"/>
          </w:tcPr>
          <w:p w14:paraId="7C8148E5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06D67607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6C7A8F55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34D990D6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7F0ECFB2" w14:textId="77777777" w:rsidTr="00F614A2">
        <w:trPr>
          <w:jc w:val="center"/>
        </w:trPr>
        <w:tc>
          <w:tcPr>
            <w:tcW w:w="2835" w:type="dxa"/>
          </w:tcPr>
          <w:p w14:paraId="33BD91B3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0A8B433E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1B9F5261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4A281733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77AB47A7" w14:textId="77777777" w:rsidTr="00F614A2">
        <w:trPr>
          <w:jc w:val="center"/>
        </w:trPr>
        <w:tc>
          <w:tcPr>
            <w:tcW w:w="2835" w:type="dxa"/>
          </w:tcPr>
          <w:p w14:paraId="7642ED80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lastRenderedPageBreak/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009E41DD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52516039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16E5599B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40905E4B" w14:textId="77777777" w:rsidTr="00F614A2">
        <w:trPr>
          <w:jc w:val="center"/>
        </w:trPr>
        <w:tc>
          <w:tcPr>
            <w:tcW w:w="2835" w:type="dxa"/>
          </w:tcPr>
          <w:p w14:paraId="00E8C24A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7C7244A8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46C0CE94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6DC1D835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43F3D89B" w14:textId="77777777" w:rsidTr="00F614A2">
        <w:trPr>
          <w:jc w:val="center"/>
        </w:trPr>
        <w:tc>
          <w:tcPr>
            <w:tcW w:w="8505" w:type="dxa"/>
            <w:gridSpan w:val="3"/>
          </w:tcPr>
          <w:p w14:paraId="7D7E3297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หน่วยกิตรวม</w:t>
            </w:r>
          </w:p>
        </w:tc>
        <w:tc>
          <w:tcPr>
            <w:tcW w:w="1701" w:type="dxa"/>
          </w:tcPr>
          <w:p w14:paraId="6D67D8C4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น่วยกิตรวม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หน่วยกิตรวม]</w:t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37FD1DEB" w14:textId="77777777" w:rsidTr="00F614A2">
        <w:trPr>
          <w:jc w:val="center"/>
        </w:trPr>
        <w:tc>
          <w:tcPr>
            <w:tcW w:w="8505" w:type="dxa"/>
            <w:gridSpan w:val="3"/>
          </w:tcPr>
          <w:p w14:paraId="7CC98075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หน่วยกิตรวมสะสม</w:t>
            </w:r>
          </w:p>
        </w:tc>
        <w:tc>
          <w:tcPr>
            <w:tcW w:w="1701" w:type="dxa"/>
          </w:tcPr>
          <w:p w14:paraId="5951F3A6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น่วยกิตสะสม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หน่วยกิตสะสม]</w:t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end"/>
            </w:r>
          </w:p>
        </w:tc>
      </w:tr>
    </w:tbl>
    <w:p w14:paraId="16E9C75C" w14:textId="77777777" w:rsidR="00780FCB" w:rsidRDefault="00780FCB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41BB2E99" w14:textId="67CF702B" w:rsidR="003B332E" w:rsidRPr="000B0C0D" w:rsidRDefault="003B332E" w:rsidP="003B332E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B0C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ชั้นปีที่ 4 ภาคการศึกษาที่ 2</w:t>
      </w:r>
    </w:p>
    <w:tbl>
      <w:tblPr>
        <w:tblStyle w:val="ac"/>
        <w:tblW w:w="10206" w:type="dxa"/>
        <w:jc w:val="center"/>
        <w:tblLook w:val="04A0" w:firstRow="1" w:lastRow="0" w:firstColumn="1" w:lastColumn="0" w:noHBand="0" w:noVBand="1"/>
      </w:tblPr>
      <w:tblGrid>
        <w:gridCol w:w="2835"/>
        <w:gridCol w:w="1701"/>
        <w:gridCol w:w="3969"/>
        <w:gridCol w:w="1701"/>
      </w:tblGrid>
      <w:tr w:rsidR="000B0C0D" w:rsidRPr="000B0C0D" w14:paraId="415CDF8D" w14:textId="77777777" w:rsidTr="00F614A2">
        <w:trPr>
          <w:tblHeader/>
          <w:jc w:val="center"/>
        </w:trPr>
        <w:tc>
          <w:tcPr>
            <w:tcW w:w="2835" w:type="dxa"/>
          </w:tcPr>
          <w:p w14:paraId="70F7E04F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หมวดวิชา</w:t>
            </w:r>
          </w:p>
        </w:tc>
        <w:tc>
          <w:tcPr>
            <w:tcW w:w="1701" w:type="dxa"/>
          </w:tcPr>
          <w:p w14:paraId="70652E95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รหัสวิชา</w:t>
            </w:r>
          </w:p>
        </w:tc>
        <w:tc>
          <w:tcPr>
            <w:tcW w:w="3969" w:type="dxa"/>
          </w:tcPr>
          <w:p w14:paraId="74B8FBF1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ชื่อวิชา</w:t>
            </w:r>
          </w:p>
        </w:tc>
        <w:tc>
          <w:tcPr>
            <w:tcW w:w="1701" w:type="dxa"/>
          </w:tcPr>
          <w:p w14:paraId="77A64974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หน่วยกิต</w:t>
            </w:r>
          </w:p>
        </w:tc>
      </w:tr>
      <w:tr w:rsidR="000B0C0D" w:rsidRPr="000B0C0D" w14:paraId="4D286A92" w14:textId="77777777" w:rsidTr="00F614A2">
        <w:trPr>
          <w:jc w:val="center"/>
        </w:trPr>
        <w:tc>
          <w:tcPr>
            <w:tcW w:w="2835" w:type="dxa"/>
          </w:tcPr>
          <w:p w14:paraId="22F8FA2B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44A20436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16885520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0736675F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569659C4" w14:textId="77777777" w:rsidTr="00F614A2">
        <w:trPr>
          <w:jc w:val="center"/>
        </w:trPr>
        <w:tc>
          <w:tcPr>
            <w:tcW w:w="2835" w:type="dxa"/>
          </w:tcPr>
          <w:p w14:paraId="228D52AF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22A9CFC7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6794D4B7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53B15F00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0B7F14E3" w14:textId="77777777" w:rsidTr="00F614A2">
        <w:trPr>
          <w:jc w:val="center"/>
        </w:trPr>
        <w:tc>
          <w:tcPr>
            <w:tcW w:w="2835" w:type="dxa"/>
          </w:tcPr>
          <w:p w14:paraId="60FE9B14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2290372B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11A12B7D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6F0E1D18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2A7F0A24" w14:textId="77777777" w:rsidTr="00F614A2">
        <w:trPr>
          <w:jc w:val="center"/>
        </w:trPr>
        <w:tc>
          <w:tcPr>
            <w:tcW w:w="2835" w:type="dxa"/>
          </w:tcPr>
          <w:p w14:paraId="255102FC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2FEC5211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18152BD2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7F3EE25D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1EB15D90" w14:textId="77777777" w:rsidTr="00F614A2">
        <w:trPr>
          <w:jc w:val="center"/>
        </w:trPr>
        <w:tc>
          <w:tcPr>
            <w:tcW w:w="2835" w:type="dxa"/>
          </w:tcPr>
          <w:p w14:paraId="66B4C065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3F45E12C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76DC1FD6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75BE4030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34244626" w14:textId="77777777" w:rsidTr="00F614A2">
        <w:trPr>
          <w:jc w:val="center"/>
        </w:trPr>
        <w:tc>
          <w:tcPr>
            <w:tcW w:w="2835" w:type="dxa"/>
          </w:tcPr>
          <w:p w14:paraId="155F14FD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มวด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หมวดวิชา]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7BB4DFCF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รหัสวิชา]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3969" w:type="dxa"/>
          </w:tcPr>
          <w:p w14:paraId="64FB075A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วิชาภาษาไทย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ชื่อวิชาภาษาไทย]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01" w:type="dxa"/>
          </w:tcPr>
          <w:p w14:paraId="0D55EAFB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0B0C0D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21F98F31" w14:textId="77777777" w:rsidTr="00F614A2">
        <w:trPr>
          <w:jc w:val="center"/>
        </w:trPr>
        <w:tc>
          <w:tcPr>
            <w:tcW w:w="8505" w:type="dxa"/>
            <w:gridSpan w:val="3"/>
          </w:tcPr>
          <w:p w14:paraId="6EA3E4A9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หน่วยกิตรวม</w:t>
            </w:r>
          </w:p>
        </w:tc>
        <w:tc>
          <w:tcPr>
            <w:tcW w:w="1701" w:type="dxa"/>
          </w:tcPr>
          <w:p w14:paraId="208824D4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น่วยกิตรวม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หน่วยกิตรวม]</w:t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end"/>
            </w:r>
          </w:p>
        </w:tc>
      </w:tr>
      <w:tr w:rsidR="000B0C0D" w:rsidRPr="000B0C0D" w14:paraId="2064B170" w14:textId="77777777" w:rsidTr="00F614A2">
        <w:trPr>
          <w:jc w:val="center"/>
        </w:trPr>
        <w:tc>
          <w:tcPr>
            <w:tcW w:w="8505" w:type="dxa"/>
            <w:gridSpan w:val="3"/>
          </w:tcPr>
          <w:p w14:paraId="7DF70AC9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0B0C0D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หน่วยกิตรวมสะสม</w:t>
            </w:r>
          </w:p>
        </w:tc>
        <w:tc>
          <w:tcPr>
            <w:tcW w:w="1701" w:type="dxa"/>
          </w:tcPr>
          <w:p w14:paraId="0965C5DF" w14:textId="77777777" w:rsidR="003B332E" w:rsidRPr="000B0C0D" w:rsidRDefault="003B332E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หน่วยกิตสะสม]"/>
                  </w:textInput>
                </w:ffData>
              </w:fldChar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 xml:space="preserve"> FORMTEXT </w:instrText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separate"/>
            </w:r>
            <w:r w:rsidRPr="000B0C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</w:rPr>
              <w:t>[</w:t>
            </w:r>
            <w:r w:rsidRPr="000B0C0D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หน่วยกิตสะสม]</w:t>
            </w:r>
            <w:r w:rsidRPr="000B0C0D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fldChar w:fldCharType="end"/>
            </w:r>
          </w:p>
        </w:tc>
      </w:tr>
    </w:tbl>
    <w:p w14:paraId="24FF892F" w14:textId="77777777" w:rsidR="003005E4" w:rsidRDefault="003005E4" w:rsidP="00C5654B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sz w:val="32"/>
          <w:szCs w:val="32"/>
          <w:cs/>
        </w:rPr>
        <w:sectPr w:rsidR="003005E4" w:rsidSect="001F7D39">
          <w:pgSz w:w="11906" w:h="16838" w:code="9"/>
          <w:pgMar w:top="1440" w:right="1440" w:bottom="1440" w:left="2160" w:header="720" w:footer="720" w:gutter="0"/>
          <w:cols w:space="708"/>
          <w:docGrid w:linePitch="360"/>
        </w:sectPr>
      </w:pPr>
    </w:p>
    <w:p w14:paraId="050AA411" w14:textId="4CC5DB07" w:rsidR="000B137D" w:rsidRPr="003D76A9" w:rsidRDefault="007F32BA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  <w:tab w:val="left" w:pos="4820"/>
          <w:tab w:val="left" w:pos="5177"/>
          <w:tab w:val="left" w:pos="5534"/>
          <w:tab w:val="left" w:pos="5891"/>
          <w:tab w:val="left" w:pos="6248"/>
          <w:tab w:val="left" w:pos="6606"/>
          <w:tab w:val="left" w:pos="6963"/>
          <w:tab w:val="left" w:pos="7320"/>
          <w:tab w:val="left" w:pos="7677"/>
        </w:tabs>
        <w:jc w:val="thaiDistribute"/>
        <w:rPr>
          <w:rFonts w:ascii="TH SarabunPSK" w:hAnsi="TH SarabunPSK" w:cs="TH SarabunPSK"/>
          <w:i/>
          <w:iCs/>
          <w:color w:val="000000" w:themeColor="text1"/>
          <w:sz w:val="32"/>
          <w:szCs w:val="32"/>
          <w:cs/>
        </w:rPr>
      </w:pPr>
      <w:r w:rsidRPr="00DB7F4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 xml:space="preserve">6. </w:t>
      </w:r>
      <w:r w:rsidR="006B0CC1" w:rsidRPr="00DB7F4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แผนที่แสดงการกระจายความสอดคล้องของผลลัพธ์การเรียนรู้ของหลักสูตรสู่รายวิชา (</w:t>
      </w:r>
      <w:r w:rsidR="006B0CC1" w:rsidRPr="00DB7F47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Curriculum Mapping)</w:t>
      </w:r>
      <w:r w:rsidR="00E9782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E97821" w:rsidRPr="006B0CC1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 xml:space="preserve">(ระบุสัญลักษณ์ </w:t>
      </w:r>
      <w:r w:rsidR="00E97821" w:rsidRPr="006B0CC1">
        <w:rPr>
          <w:rFonts w:ascii="TH SarabunPSK" w:hAnsi="TH SarabunPSK" w:cs="TH SarabunPSK"/>
          <w:i/>
          <w:iCs/>
          <w:color w:val="FF0000"/>
          <w:sz w:val="32"/>
          <w:szCs w:val="32"/>
        </w:rPr>
        <w:sym w:font="Wingdings 2" w:char="F050"/>
      </w:r>
      <w:r w:rsidR="00E97821" w:rsidRPr="006B0CC1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)</w:t>
      </w:r>
    </w:p>
    <w:tbl>
      <w:tblPr>
        <w:tblStyle w:val="ac"/>
        <w:tblW w:w="14400" w:type="dxa"/>
        <w:tblLook w:val="04A0" w:firstRow="1" w:lastRow="0" w:firstColumn="1" w:lastColumn="0" w:noHBand="0" w:noVBand="1"/>
      </w:tblPr>
      <w:tblGrid>
        <w:gridCol w:w="1615"/>
        <w:gridCol w:w="6120"/>
        <w:gridCol w:w="1710"/>
        <w:gridCol w:w="990"/>
        <w:gridCol w:w="990"/>
        <w:gridCol w:w="990"/>
        <w:gridCol w:w="990"/>
        <w:gridCol w:w="995"/>
      </w:tblGrid>
      <w:tr w:rsidR="00C20926" w:rsidRPr="006B0CC1" w14:paraId="3E54429B" w14:textId="77777777" w:rsidTr="00D33323">
        <w:trPr>
          <w:tblHeader/>
        </w:trPr>
        <w:tc>
          <w:tcPr>
            <w:tcW w:w="9445" w:type="dxa"/>
            <w:gridSpan w:val="3"/>
            <w:vAlign w:val="center"/>
          </w:tcPr>
          <w:p w14:paraId="168DEAEE" w14:textId="77777777" w:rsidR="00C20926" w:rsidRPr="006B0CC1" w:rsidRDefault="00C20926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รายวิชา</w:t>
            </w:r>
          </w:p>
        </w:tc>
        <w:tc>
          <w:tcPr>
            <w:tcW w:w="4955" w:type="dxa"/>
            <w:gridSpan w:val="5"/>
          </w:tcPr>
          <w:p w14:paraId="5D7A77D6" w14:textId="77777777" w:rsidR="00C20926" w:rsidRPr="006B0CC1" w:rsidRDefault="00C20926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B0CC1">
              <w:rPr>
                <w:rFonts w:ascii="TH SarabunPSK" w:hAnsi="TH SarabunPSK" w:cs="TH SarabunPSK"/>
                <w:b/>
                <w:bCs/>
                <w:sz w:val="28"/>
                <w:cs/>
              </w:rPr>
              <w:t>ผลลัพธ์การเรียนรู้ของหลักสูตร</w:t>
            </w:r>
          </w:p>
        </w:tc>
      </w:tr>
      <w:tr w:rsidR="00C20926" w:rsidRPr="006B0CC1" w14:paraId="3C615D3C" w14:textId="77777777" w:rsidTr="00D33323">
        <w:trPr>
          <w:tblHeader/>
        </w:trPr>
        <w:tc>
          <w:tcPr>
            <w:tcW w:w="1615" w:type="dxa"/>
          </w:tcPr>
          <w:p w14:paraId="418C036F" w14:textId="77777777" w:rsidR="00C20926" w:rsidRPr="006B0CC1" w:rsidRDefault="00C20926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B0CC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รหัสวิชา</w:t>
            </w:r>
          </w:p>
        </w:tc>
        <w:tc>
          <w:tcPr>
            <w:tcW w:w="6120" w:type="dxa"/>
          </w:tcPr>
          <w:p w14:paraId="336C8BF9" w14:textId="77777777" w:rsidR="00C20926" w:rsidRPr="006B0CC1" w:rsidRDefault="00C20926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B0CC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ชื่อวิชา</w:t>
            </w:r>
          </w:p>
        </w:tc>
        <w:tc>
          <w:tcPr>
            <w:tcW w:w="1710" w:type="dxa"/>
          </w:tcPr>
          <w:p w14:paraId="66429058" w14:textId="77777777" w:rsidR="00C20926" w:rsidRPr="006B0CC1" w:rsidRDefault="00C20926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6B0CC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หน่วยกิต</w:t>
            </w:r>
          </w:p>
        </w:tc>
        <w:tc>
          <w:tcPr>
            <w:tcW w:w="990" w:type="dxa"/>
          </w:tcPr>
          <w:p w14:paraId="22A86559" w14:textId="77777777" w:rsidR="00C20926" w:rsidRPr="006B0CC1" w:rsidRDefault="00C20926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PLO 1</w:t>
            </w:r>
          </w:p>
        </w:tc>
        <w:tc>
          <w:tcPr>
            <w:tcW w:w="990" w:type="dxa"/>
          </w:tcPr>
          <w:p w14:paraId="3144D7F5" w14:textId="77777777" w:rsidR="00C20926" w:rsidRPr="006B0CC1" w:rsidRDefault="00C20926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PLO 2</w:t>
            </w:r>
          </w:p>
        </w:tc>
        <w:tc>
          <w:tcPr>
            <w:tcW w:w="990" w:type="dxa"/>
          </w:tcPr>
          <w:p w14:paraId="391D9690" w14:textId="77777777" w:rsidR="00C20926" w:rsidRPr="006B0CC1" w:rsidRDefault="00C20926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PLO 3</w:t>
            </w:r>
          </w:p>
        </w:tc>
        <w:tc>
          <w:tcPr>
            <w:tcW w:w="990" w:type="dxa"/>
          </w:tcPr>
          <w:p w14:paraId="3F25F3DF" w14:textId="77777777" w:rsidR="00C20926" w:rsidRPr="006B0CC1" w:rsidRDefault="00C20926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PLO 4</w:t>
            </w:r>
          </w:p>
        </w:tc>
        <w:tc>
          <w:tcPr>
            <w:tcW w:w="995" w:type="dxa"/>
          </w:tcPr>
          <w:p w14:paraId="2E097885" w14:textId="77777777" w:rsidR="00C20926" w:rsidRPr="006B0CC1" w:rsidRDefault="00C20926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PLO 5</w:t>
            </w:r>
          </w:p>
        </w:tc>
      </w:tr>
      <w:tr w:rsidR="00C20926" w:rsidRPr="006B0CC1" w14:paraId="2573B241" w14:textId="77777777" w:rsidTr="00D33323">
        <w:tc>
          <w:tcPr>
            <w:tcW w:w="1615" w:type="dxa"/>
          </w:tcPr>
          <w:p w14:paraId="7E42953E" w14:textId="1C6E3B06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Text118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[รหัสวิชา]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6120" w:type="dxa"/>
          </w:tcPr>
          <w:p w14:paraId="5B64728B" w14:textId="2EEA6F8E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Text119"/>
                  <w:enabled/>
                  <w:calcOnExit w:val="0"/>
                  <w:textInput>
                    <w:default w:val="[ระบุชื่อวิชา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ระบุชื่อวิชา]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10" w:type="dxa"/>
          </w:tcPr>
          <w:p w14:paraId="378B24A0" w14:textId="410BBB2D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Text118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990" w:type="dxa"/>
            <w:vAlign w:val="center"/>
          </w:tcPr>
          <w:p w14:paraId="7008D7B4" w14:textId="1E159DF4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0" w:type="dxa"/>
            <w:vAlign w:val="center"/>
          </w:tcPr>
          <w:p w14:paraId="1E47FC78" w14:textId="77777777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0" w:type="dxa"/>
            <w:vAlign w:val="center"/>
          </w:tcPr>
          <w:p w14:paraId="4AAD469C" w14:textId="77777777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0" w:type="dxa"/>
            <w:vAlign w:val="center"/>
          </w:tcPr>
          <w:p w14:paraId="747A9F4B" w14:textId="77777777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5" w:type="dxa"/>
            <w:vAlign w:val="center"/>
          </w:tcPr>
          <w:p w14:paraId="1F3DEB2C" w14:textId="26F19CB5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C20926" w:rsidRPr="006B0CC1" w14:paraId="27ABB1BD" w14:textId="77777777" w:rsidTr="00D33323">
        <w:tc>
          <w:tcPr>
            <w:tcW w:w="1615" w:type="dxa"/>
          </w:tcPr>
          <w:p w14:paraId="628A3516" w14:textId="1B3200A9" w:rsidR="00C20926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Text118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[รหัสวิชา]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6120" w:type="dxa"/>
          </w:tcPr>
          <w:p w14:paraId="6B238626" w14:textId="65DBB45D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Text119"/>
                  <w:enabled/>
                  <w:calcOnExit w:val="0"/>
                  <w:textInput>
                    <w:default w:val="[ระบุชื่อวิชา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ระบุชื่อวิชา]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10" w:type="dxa"/>
          </w:tcPr>
          <w:p w14:paraId="4CDE54FE" w14:textId="6C1C2B1D" w:rsidR="00C20926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Text118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990" w:type="dxa"/>
            <w:vAlign w:val="center"/>
          </w:tcPr>
          <w:p w14:paraId="086F716A" w14:textId="21D842E4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0" w:type="dxa"/>
            <w:vAlign w:val="center"/>
          </w:tcPr>
          <w:p w14:paraId="365E9A84" w14:textId="046E9860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0" w:type="dxa"/>
            <w:vAlign w:val="center"/>
          </w:tcPr>
          <w:p w14:paraId="665A9DD5" w14:textId="77777777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0" w:type="dxa"/>
            <w:vAlign w:val="center"/>
          </w:tcPr>
          <w:p w14:paraId="3D65D317" w14:textId="77777777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5" w:type="dxa"/>
            <w:vAlign w:val="center"/>
          </w:tcPr>
          <w:p w14:paraId="065FE39D" w14:textId="3E595715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C20926" w:rsidRPr="006B0CC1" w14:paraId="2C154B6A" w14:textId="77777777" w:rsidTr="00D33323">
        <w:tc>
          <w:tcPr>
            <w:tcW w:w="1615" w:type="dxa"/>
          </w:tcPr>
          <w:p w14:paraId="00CE5FE1" w14:textId="46D5DA3C" w:rsidR="00C20926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Text118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[รหัสวิชา]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6120" w:type="dxa"/>
          </w:tcPr>
          <w:p w14:paraId="0840E168" w14:textId="551DAC4B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Text119"/>
                  <w:enabled/>
                  <w:calcOnExit w:val="0"/>
                  <w:textInput>
                    <w:default w:val="[ระบุชื่อวิชา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ระบุชื่อวิชา]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10" w:type="dxa"/>
          </w:tcPr>
          <w:p w14:paraId="3C13FBC5" w14:textId="1657669B" w:rsidR="00C20926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Text118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990" w:type="dxa"/>
            <w:vAlign w:val="center"/>
          </w:tcPr>
          <w:p w14:paraId="65AE8141" w14:textId="69933A44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0" w:type="dxa"/>
            <w:vAlign w:val="center"/>
          </w:tcPr>
          <w:p w14:paraId="72A1841C" w14:textId="77777777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0" w:type="dxa"/>
            <w:vAlign w:val="center"/>
          </w:tcPr>
          <w:p w14:paraId="39561CC9" w14:textId="77777777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0" w:type="dxa"/>
            <w:vAlign w:val="center"/>
          </w:tcPr>
          <w:p w14:paraId="379B132D" w14:textId="77777777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5" w:type="dxa"/>
            <w:vAlign w:val="center"/>
          </w:tcPr>
          <w:p w14:paraId="533B7C1D" w14:textId="008AD829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C20926" w:rsidRPr="006B0CC1" w14:paraId="1E792175" w14:textId="77777777" w:rsidTr="00D33323">
        <w:tc>
          <w:tcPr>
            <w:tcW w:w="1615" w:type="dxa"/>
          </w:tcPr>
          <w:p w14:paraId="47FAE40B" w14:textId="7AC877DB" w:rsidR="00C20926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Text118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[รหัสวิชา]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6120" w:type="dxa"/>
          </w:tcPr>
          <w:p w14:paraId="7F0B5F38" w14:textId="7785AD0D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Text119"/>
                  <w:enabled/>
                  <w:calcOnExit w:val="0"/>
                  <w:textInput>
                    <w:default w:val="[ระบุชื่อวิชา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ระบุชื่อวิชา]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10" w:type="dxa"/>
          </w:tcPr>
          <w:p w14:paraId="7250F6C1" w14:textId="4097731B" w:rsidR="00C20926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Text118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990" w:type="dxa"/>
            <w:vAlign w:val="center"/>
          </w:tcPr>
          <w:p w14:paraId="27173D6E" w14:textId="1419F695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0" w:type="dxa"/>
            <w:vAlign w:val="center"/>
          </w:tcPr>
          <w:p w14:paraId="419C6D6B" w14:textId="7F0C40AC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0" w:type="dxa"/>
            <w:vAlign w:val="center"/>
          </w:tcPr>
          <w:p w14:paraId="291E6E26" w14:textId="63EC65DA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0" w:type="dxa"/>
            <w:vAlign w:val="center"/>
          </w:tcPr>
          <w:p w14:paraId="0F747E33" w14:textId="3B91D02F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5" w:type="dxa"/>
            <w:vAlign w:val="center"/>
          </w:tcPr>
          <w:p w14:paraId="031A2E91" w14:textId="502F2456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C20926" w:rsidRPr="006B0CC1" w14:paraId="17F3105F" w14:textId="77777777" w:rsidTr="00D33323">
        <w:tc>
          <w:tcPr>
            <w:tcW w:w="1615" w:type="dxa"/>
          </w:tcPr>
          <w:p w14:paraId="28054280" w14:textId="47DA79AC" w:rsidR="00C20926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Text118"/>
                  <w:enabled/>
                  <w:calcOnExit w:val="0"/>
                  <w:textInput>
                    <w:default w:val="[รหัสวิชา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[รหัสวิชา]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6120" w:type="dxa"/>
          </w:tcPr>
          <w:p w14:paraId="6CD4ED6E" w14:textId="31747AAE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Text119"/>
                  <w:enabled/>
                  <w:calcOnExit w:val="0"/>
                  <w:textInput>
                    <w:default w:val="[ระบุชื่อวิชา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ระบุชื่อวิชา]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710" w:type="dxa"/>
          </w:tcPr>
          <w:p w14:paraId="3FA5995C" w14:textId="136BBB00" w:rsidR="00C20926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Text118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990" w:type="dxa"/>
            <w:vAlign w:val="center"/>
          </w:tcPr>
          <w:p w14:paraId="4EF936C3" w14:textId="77777777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0" w:type="dxa"/>
            <w:vAlign w:val="center"/>
          </w:tcPr>
          <w:p w14:paraId="49B6B699" w14:textId="2560CE92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0" w:type="dxa"/>
            <w:vAlign w:val="center"/>
          </w:tcPr>
          <w:p w14:paraId="0187EAAC" w14:textId="77777777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0" w:type="dxa"/>
            <w:vAlign w:val="center"/>
          </w:tcPr>
          <w:p w14:paraId="564268DA" w14:textId="77777777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5" w:type="dxa"/>
            <w:vAlign w:val="center"/>
          </w:tcPr>
          <w:p w14:paraId="4CBD5F05" w14:textId="43155B6A" w:rsidR="00C20926" w:rsidRPr="006B0CC1" w:rsidRDefault="00C20926" w:rsidP="00C2092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  <w:tab w:val="left" w:pos="4820"/>
                <w:tab w:val="left" w:pos="5177"/>
                <w:tab w:val="left" w:pos="5534"/>
                <w:tab w:val="left" w:pos="5891"/>
                <w:tab w:val="left" w:pos="6248"/>
                <w:tab w:val="left" w:pos="6606"/>
                <w:tab w:val="left" w:pos="6963"/>
                <w:tab w:val="left" w:pos="7320"/>
                <w:tab w:val="left" w:pos="7677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14:paraId="2C44D076" w14:textId="77777777" w:rsidR="008F256F" w:rsidRDefault="008F256F" w:rsidP="00E0642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4EB92252" w14:textId="77777777" w:rsidR="003005E4" w:rsidRDefault="003005E4" w:rsidP="000725E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  <w:cs/>
        </w:rPr>
        <w:sectPr w:rsidR="003005E4" w:rsidSect="00D576D6">
          <w:headerReference w:type="default" r:id="rId16"/>
          <w:footerReference w:type="default" r:id="rId17"/>
          <w:type w:val="continuous"/>
          <w:pgSz w:w="16838" w:h="11906" w:orient="landscape" w:code="9"/>
          <w:pgMar w:top="2160" w:right="1440" w:bottom="1440" w:left="1440" w:header="720" w:footer="720" w:gutter="0"/>
          <w:cols w:space="708"/>
          <w:docGrid w:linePitch="360"/>
        </w:sectPr>
      </w:pPr>
    </w:p>
    <w:p w14:paraId="726883D5" w14:textId="0FB6D579" w:rsidR="0054607F" w:rsidRPr="000B0C0D" w:rsidRDefault="000B0C0D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B0C0D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7. </w:t>
      </w:r>
      <w:r w:rsidRPr="000B0C0D">
        <w:rPr>
          <w:rFonts w:ascii="TH SarabunPSK" w:hAnsi="TH SarabunPSK" w:cs="TH SarabunPSK"/>
          <w:b/>
          <w:bCs/>
          <w:sz w:val="32"/>
          <w:szCs w:val="32"/>
          <w:cs/>
        </w:rPr>
        <w:t>ประสบการณ์ภาคสนาม/สหกิจศึกษา</w:t>
      </w:r>
    </w:p>
    <w:p w14:paraId="6C9A24D9" w14:textId="7CD38CEE" w:rsidR="000B0C0D" w:rsidRPr="000B0C0D" w:rsidRDefault="000B0C0D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B0C0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0B0C0D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0B0C0D">
        <w:rPr>
          <w:rFonts w:ascii="TH SarabunPSK" w:hAnsi="TH SarabunPSK" w:cs="TH SarabunPSK"/>
          <w:b/>
          <w:bCs/>
          <w:sz w:val="32"/>
          <w:szCs w:val="32"/>
          <w:cs/>
        </w:rPr>
        <w:t>.1 มาตรฐานผลการเรียนรู้ของประสบการณ์ภาคสนาม</w:t>
      </w:r>
    </w:p>
    <w:tbl>
      <w:tblPr>
        <w:tblStyle w:val="ac"/>
        <w:tblW w:w="10368" w:type="dxa"/>
        <w:jc w:val="center"/>
        <w:tblLook w:val="04A0" w:firstRow="1" w:lastRow="0" w:firstColumn="1" w:lastColumn="0" w:noHBand="0" w:noVBand="1"/>
      </w:tblPr>
      <w:tblGrid>
        <w:gridCol w:w="3456"/>
        <w:gridCol w:w="3456"/>
        <w:gridCol w:w="3456"/>
      </w:tblGrid>
      <w:tr w:rsidR="0072736E" w:rsidRPr="0072736E" w14:paraId="1295F836" w14:textId="77777777" w:rsidTr="008B3132">
        <w:trPr>
          <w:tblHeader/>
          <w:jc w:val="center"/>
        </w:trPr>
        <w:tc>
          <w:tcPr>
            <w:tcW w:w="3456" w:type="dxa"/>
          </w:tcPr>
          <w:p w14:paraId="54D5D77F" w14:textId="77777777" w:rsidR="000B0C0D" w:rsidRPr="0072736E" w:rsidRDefault="000B0C0D" w:rsidP="00F614A2">
            <w:pPr>
              <w:tabs>
                <w:tab w:val="left" w:pos="213"/>
                <w:tab w:val="left" w:pos="425"/>
                <w:tab w:val="left" w:pos="638"/>
                <w:tab w:val="left" w:pos="864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384"/>
                <w:tab w:val="left" w:pos="3615"/>
                <w:tab w:val="left" w:pos="3827"/>
                <w:tab w:val="left" w:pos="4040"/>
                <w:tab w:val="left" w:pos="4253"/>
                <w:tab w:val="left" w:pos="4464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2736E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ผลลัพธ์การเรียนรู้</w:t>
            </w:r>
          </w:p>
        </w:tc>
        <w:tc>
          <w:tcPr>
            <w:tcW w:w="3456" w:type="dxa"/>
          </w:tcPr>
          <w:p w14:paraId="2AB8F569" w14:textId="77777777" w:rsidR="000B0C0D" w:rsidRPr="0072736E" w:rsidRDefault="000B0C0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2736E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กลยุทธ์การสอน</w:t>
            </w:r>
          </w:p>
        </w:tc>
        <w:tc>
          <w:tcPr>
            <w:tcW w:w="3456" w:type="dxa"/>
          </w:tcPr>
          <w:p w14:paraId="14AB818F" w14:textId="77777777" w:rsidR="000B0C0D" w:rsidRPr="0072736E" w:rsidRDefault="000B0C0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2736E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การวัดและประเมินผล</w:t>
            </w:r>
          </w:p>
        </w:tc>
      </w:tr>
      <w:tr w:rsidR="0072736E" w:rsidRPr="0072736E" w14:paraId="3C210D0F" w14:textId="77777777" w:rsidTr="005F363E">
        <w:trPr>
          <w:jc w:val="center"/>
        </w:trPr>
        <w:tc>
          <w:tcPr>
            <w:tcW w:w="3456" w:type="dxa"/>
          </w:tcPr>
          <w:p w14:paraId="1E5FD802" w14:textId="77777777" w:rsidR="000B0C0D" w:rsidRPr="0072736E" w:rsidRDefault="000B0C0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1. 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Text62"/>
                  <w:enabled/>
                  <w:calcOnExit w:val="0"/>
                  <w:textInput>
                    <w:default w:val="[สมรรถนะที่ต้องการหรือคาดหวังให้เกิดขึ้นจากประสบการณ์ภาคสนาม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[สมรรถนะที่ต้องการหรือคาดหวังให้เกิดขึ้นจากประสบการณ์ภาคสนาม]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456" w:type="dxa"/>
          </w:tcPr>
          <w:p w14:paraId="5DEE7488" w14:textId="77777777" w:rsidR="000B0C0D" w:rsidRPr="0072736E" w:rsidRDefault="000B0C0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456" w:type="dxa"/>
          </w:tcPr>
          <w:p w14:paraId="1FF95AE7" w14:textId="77777777" w:rsidR="000B0C0D" w:rsidRPr="0072736E" w:rsidRDefault="000B0C0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72736E" w:rsidRPr="0072736E" w14:paraId="6DD23DD4" w14:textId="77777777" w:rsidTr="005F363E">
        <w:trPr>
          <w:jc w:val="center"/>
        </w:trPr>
        <w:tc>
          <w:tcPr>
            <w:tcW w:w="3456" w:type="dxa"/>
          </w:tcPr>
          <w:p w14:paraId="5AFEDAAE" w14:textId="77777777" w:rsidR="000B0C0D" w:rsidRPr="0072736E" w:rsidRDefault="000B0C0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...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. 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Text62"/>
                  <w:enabled/>
                  <w:calcOnExit w:val="0"/>
                  <w:textInput>
                    <w:default w:val="[สมรรถนะที่ต้องการหรือคาดหวังให้เกิดขึ้นจากประสบการณ์ภาคสนาม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[สมรรถนะที่ต้องการหรือคาดหวังให้เกิดขึ้นจากประสบการณ์ภาคสนาม]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456" w:type="dxa"/>
          </w:tcPr>
          <w:p w14:paraId="7E182411" w14:textId="77777777" w:rsidR="000B0C0D" w:rsidRPr="0072736E" w:rsidRDefault="000B0C0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456" w:type="dxa"/>
          </w:tcPr>
          <w:p w14:paraId="7F2C9EBA" w14:textId="77777777" w:rsidR="000B0C0D" w:rsidRPr="0072736E" w:rsidRDefault="000B0C0D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</w:tbl>
    <w:p w14:paraId="27D35855" w14:textId="71F07670" w:rsidR="000B0C0D" w:rsidRDefault="000B0C0D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30FCA46B" w14:textId="33ABC764" w:rsidR="000B0C0D" w:rsidRPr="00780FCB" w:rsidRDefault="000B0C0D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780FCB">
        <w:rPr>
          <w:rFonts w:ascii="TH SarabunPSK" w:hAnsi="TH SarabunPSK" w:cs="TH SarabunPSK"/>
          <w:b/>
          <w:bCs/>
          <w:sz w:val="32"/>
          <w:szCs w:val="32"/>
          <w:cs/>
        </w:rPr>
        <w:t>.2 ช่วงเวลา รูปแบบ การจัดเวลาและตารางสอน</w:t>
      </w:r>
    </w:p>
    <w:tbl>
      <w:tblPr>
        <w:tblStyle w:val="ac"/>
        <w:tblW w:w="10368" w:type="dxa"/>
        <w:jc w:val="center"/>
        <w:tblLook w:val="04A0" w:firstRow="1" w:lastRow="0" w:firstColumn="1" w:lastColumn="0" w:noHBand="0" w:noVBand="1"/>
      </w:tblPr>
      <w:tblGrid>
        <w:gridCol w:w="1440"/>
        <w:gridCol w:w="4320"/>
        <w:gridCol w:w="1728"/>
        <w:gridCol w:w="1440"/>
        <w:gridCol w:w="1440"/>
      </w:tblGrid>
      <w:tr w:rsidR="002F6DAC" w:rsidRPr="00780FCB" w14:paraId="4941C191" w14:textId="77777777" w:rsidTr="00E53A86">
        <w:trPr>
          <w:tblHeader/>
          <w:jc w:val="center"/>
        </w:trPr>
        <w:tc>
          <w:tcPr>
            <w:tcW w:w="1440" w:type="dxa"/>
            <w:vAlign w:val="center"/>
          </w:tcPr>
          <w:p w14:paraId="1E5627E3" w14:textId="77777777" w:rsidR="00E53A86" w:rsidRDefault="002F6DAC" w:rsidP="00E53A8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ชั้นปี</w:t>
            </w:r>
            <w:r w:rsidRPr="00780FCB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 w:rsidRPr="00780FC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/</w:t>
            </w:r>
          </w:p>
          <w:p w14:paraId="5AF51DA3" w14:textId="1B86D2EA" w:rsidR="002F6DAC" w:rsidRPr="00780FCB" w:rsidRDefault="002F6DAC" w:rsidP="00E53A8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ภาคการศึกษา</w:t>
            </w:r>
          </w:p>
        </w:tc>
        <w:tc>
          <w:tcPr>
            <w:tcW w:w="4320" w:type="dxa"/>
            <w:vAlign w:val="center"/>
          </w:tcPr>
          <w:p w14:paraId="087EDEAB" w14:textId="77777777" w:rsidR="002F6DAC" w:rsidRPr="00780FCB" w:rsidRDefault="002F6DAC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ประเภทบูรณาการ (</w:t>
            </w:r>
            <w:r w:rsidRPr="00780FC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CWIE)</w:t>
            </w:r>
            <w:r w:rsidRPr="00780FCB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 w:rsidRPr="00780FC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/</w:t>
            </w:r>
            <w:r w:rsidRPr="00780FCB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 w:rsidRPr="00780FC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รูปแบบ</w:t>
            </w:r>
          </w:p>
          <w:p w14:paraId="0631018B" w14:textId="77777777" w:rsidR="002F6DAC" w:rsidRPr="00780FCB" w:rsidRDefault="002F6DAC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การฝึกงานหรือสหกิจศึกษา</w:t>
            </w:r>
          </w:p>
        </w:tc>
        <w:tc>
          <w:tcPr>
            <w:tcW w:w="1728" w:type="dxa"/>
            <w:vAlign w:val="center"/>
          </w:tcPr>
          <w:p w14:paraId="2114E68C" w14:textId="77777777" w:rsidR="002F6DAC" w:rsidRPr="00780FCB" w:rsidRDefault="002F6DAC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780FC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รายวิชา</w:t>
            </w:r>
          </w:p>
        </w:tc>
        <w:tc>
          <w:tcPr>
            <w:tcW w:w="1440" w:type="dxa"/>
            <w:vAlign w:val="center"/>
          </w:tcPr>
          <w:p w14:paraId="71D9B12A" w14:textId="77777777" w:rsidR="00E53A86" w:rsidRDefault="002F6DAC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จำนวน</w:t>
            </w:r>
          </w:p>
          <w:p w14:paraId="78F5D0B8" w14:textId="6A44F0E0" w:rsidR="002F6DAC" w:rsidRPr="00780FCB" w:rsidRDefault="002F6DAC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หน่วยกิต</w:t>
            </w:r>
          </w:p>
        </w:tc>
        <w:tc>
          <w:tcPr>
            <w:tcW w:w="1440" w:type="dxa"/>
            <w:vAlign w:val="center"/>
          </w:tcPr>
          <w:p w14:paraId="095517CF" w14:textId="77777777" w:rsidR="002F6DAC" w:rsidRPr="00780FCB" w:rsidRDefault="002F6DAC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ช่วงเวลา</w:t>
            </w:r>
            <w:r w:rsidRPr="00780FCB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 w:rsidRPr="00780FC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/</w:t>
            </w:r>
          </w:p>
          <w:p w14:paraId="207F2882" w14:textId="77777777" w:rsidR="002F6DAC" w:rsidRPr="00780FCB" w:rsidRDefault="002F6DAC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จำนวนชั่วโมง</w:t>
            </w:r>
          </w:p>
        </w:tc>
      </w:tr>
      <w:tr w:rsidR="002F6DAC" w:rsidRPr="00780FCB" w14:paraId="3F652A8B" w14:textId="77777777" w:rsidTr="00E53A86">
        <w:trPr>
          <w:jc w:val="center"/>
        </w:trPr>
        <w:tc>
          <w:tcPr>
            <w:tcW w:w="1440" w:type="dxa"/>
          </w:tcPr>
          <w:p w14:paraId="7AABB64F" w14:textId="77777777" w:rsidR="002F6DAC" w:rsidRPr="00780FCB" w:rsidRDefault="002F6DAC" w:rsidP="00E53A8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4320" w:type="dxa"/>
          </w:tcPr>
          <w:p w14:paraId="287DDE5A" w14:textId="77777777" w:rsidR="002F6DAC" w:rsidRPr="00780FCB" w:rsidRDefault="002F6DAC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7FC7DAAA" w14:textId="77777777" w:rsidR="002F6DAC" w:rsidRPr="00780FCB" w:rsidRDefault="002F6DAC" w:rsidP="00E53A8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440" w:type="dxa"/>
          </w:tcPr>
          <w:p w14:paraId="322F0303" w14:textId="77777777" w:rsidR="002F6DAC" w:rsidRPr="00780FCB" w:rsidRDefault="002F6DAC" w:rsidP="00E53A8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440" w:type="dxa"/>
          </w:tcPr>
          <w:p w14:paraId="5093565E" w14:textId="77777777" w:rsidR="002F6DAC" w:rsidRPr="00780FCB" w:rsidRDefault="002F6DAC" w:rsidP="00E53A8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2F6DAC" w:rsidRPr="00780FCB" w14:paraId="4D1CF3B2" w14:textId="77777777" w:rsidTr="00E53A86">
        <w:trPr>
          <w:jc w:val="center"/>
        </w:trPr>
        <w:tc>
          <w:tcPr>
            <w:tcW w:w="1440" w:type="dxa"/>
          </w:tcPr>
          <w:p w14:paraId="271DDA88" w14:textId="77777777" w:rsidR="002F6DAC" w:rsidRPr="00780FCB" w:rsidRDefault="002F6DAC" w:rsidP="00E53A8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4320" w:type="dxa"/>
          </w:tcPr>
          <w:p w14:paraId="3F556A8C" w14:textId="77777777" w:rsidR="002F6DAC" w:rsidRPr="00780FCB" w:rsidRDefault="002F6DAC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4AE56037" w14:textId="77777777" w:rsidR="002F6DAC" w:rsidRPr="00780FCB" w:rsidRDefault="002F6DAC" w:rsidP="00E53A8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440" w:type="dxa"/>
          </w:tcPr>
          <w:p w14:paraId="58634E88" w14:textId="77777777" w:rsidR="002F6DAC" w:rsidRPr="00780FCB" w:rsidRDefault="002F6DAC" w:rsidP="00E53A8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440" w:type="dxa"/>
          </w:tcPr>
          <w:p w14:paraId="74C88ED8" w14:textId="77777777" w:rsidR="002F6DAC" w:rsidRPr="00780FCB" w:rsidRDefault="002F6DAC" w:rsidP="00E53A8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2F6DAC" w:rsidRPr="00780FCB" w14:paraId="2531EBB2" w14:textId="77777777" w:rsidTr="00E53A86">
        <w:trPr>
          <w:jc w:val="center"/>
        </w:trPr>
        <w:tc>
          <w:tcPr>
            <w:tcW w:w="1440" w:type="dxa"/>
          </w:tcPr>
          <w:p w14:paraId="6ABDDDFC" w14:textId="77777777" w:rsidR="002F6DAC" w:rsidRPr="00780FCB" w:rsidRDefault="002F6DAC" w:rsidP="00E53A8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4320" w:type="dxa"/>
          </w:tcPr>
          <w:p w14:paraId="10FA0316" w14:textId="77777777" w:rsidR="002F6DAC" w:rsidRPr="00780FCB" w:rsidRDefault="002F6DAC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6255241A" w14:textId="77777777" w:rsidR="002F6DAC" w:rsidRPr="00780FCB" w:rsidRDefault="002F6DAC" w:rsidP="00E53A8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440" w:type="dxa"/>
          </w:tcPr>
          <w:p w14:paraId="5DD11131" w14:textId="77777777" w:rsidR="002F6DAC" w:rsidRPr="00780FCB" w:rsidRDefault="002F6DAC" w:rsidP="00E53A8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440" w:type="dxa"/>
          </w:tcPr>
          <w:p w14:paraId="388D70EC" w14:textId="77777777" w:rsidR="002F6DAC" w:rsidRPr="00780FCB" w:rsidRDefault="002F6DAC" w:rsidP="00E53A8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2F6DAC" w:rsidRPr="00780FCB" w14:paraId="425CC73D" w14:textId="77777777" w:rsidTr="00E53A86">
        <w:trPr>
          <w:jc w:val="center"/>
        </w:trPr>
        <w:tc>
          <w:tcPr>
            <w:tcW w:w="1440" w:type="dxa"/>
          </w:tcPr>
          <w:p w14:paraId="072BDCF7" w14:textId="77777777" w:rsidR="002F6DAC" w:rsidRPr="00780FCB" w:rsidRDefault="002F6DAC" w:rsidP="00E53A8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4320" w:type="dxa"/>
          </w:tcPr>
          <w:p w14:paraId="38C8A647" w14:textId="77777777" w:rsidR="002F6DAC" w:rsidRPr="00780FCB" w:rsidRDefault="002F6DAC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049FD4A1" w14:textId="77777777" w:rsidR="002F6DAC" w:rsidRPr="00780FCB" w:rsidRDefault="002F6DAC" w:rsidP="00E53A8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440" w:type="dxa"/>
          </w:tcPr>
          <w:p w14:paraId="3981ABF3" w14:textId="77777777" w:rsidR="002F6DAC" w:rsidRPr="00780FCB" w:rsidRDefault="002F6DAC" w:rsidP="00E53A8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440" w:type="dxa"/>
          </w:tcPr>
          <w:p w14:paraId="3EAE5E19" w14:textId="77777777" w:rsidR="002F6DAC" w:rsidRPr="00780FCB" w:rsidRDefault="002F6DAC" w:rsidP="00E53A8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</w:tbl>
    <w:p w14:paraId="1478033E" w14:textId="5B211B24" w:rsidR="000B0C0D" w:rsidRPr="00780FCB" w:rsidRDefault="000B0C0D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7F41D9B9" w14:textId="545E3D3E" w:rsidR="00E97821" w:rsidRPr="00780FCB" w:rsidRDefault="00E97821" w:rsidP="00E9782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i/>
          <w:iCs/>
          <w:color w:val="FF0000"/>
          <w:sz w:val="32"/>
          <w:szCs w:val="32"/>
        </w:rPr>
      </w:pPr>
      <w:r w:rsidRPr="00780FC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8. </w:t>
      </w:r>
      <w:r w:rsidRPr="00780FCB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การทำโครงงานหรือวิจัย </w:t>
      </w:r>
      <w:r w:rsidRPr="00780FCB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(ถ้ามี)</w:t>
      </w:r>
    </w:p>
    <w:tbl>
      <w:tblPr>
        <w:tblStyle w:val="ac"/>
        <w:tblW w:w="10368" w:type="dxa"/>
        <w:jc w:val="center"/>
        <w:tblLook w:val="04A0" w:firstRow="1" w:lastRow="0" w:firstColumn="1" w:lastColumn="0" w:noHBand="0" w:noVBand="1"/>
      </w:tblPr>
      <w:tblGrid>
        <w:gridCol w:w="1440"/>
        <w:gridCol w:w="1728"/>
        <w:gridCol w:w="4320"/>
        <w:gridCol w:w="1440"/>
        <w:gridCol w:w="1440"/>
      </w:tblGrid>
      <w:tr w:rsidR="002F6DAC" w:rsidRPr="00780FCB" w14:paraId="652400E1" w14:textId="77777777" w:rsidTr="00E53A86">
        <w:trPr>
          <w:tblHeader/>
          <w:jc w:val="center"/>
        </w:trPr>
        <w:tc>
          <w:tcPr>
            <w:tcW w:w="1440" w:type="dxa"/>
            <w:vAlign w:val="center"/>
          </w:tcPr>
          <w:p w14:paraId="086A9AF8" w14:textId="77777777" w:rsidR="002F6DAC" w:rsidRPr="00780FCB" w:rsidRDefault="002F6DAC" w:rsidP="00317968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ชั้นปี</w:t>
            </w:r>
            <w:r w:rsidRPr="00780FCB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 w:rsidRPr="00780FC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/</w:t>
            </w:r>
          </w:p>
          <w:p w14:paraId="7CC7C347" w14:textId="77777777" w:rsidR="002F6DAC" w:rsidRPr="00780FCB" w:rsidRDefault="002F6DAC" w:rsidP="00317968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ภาคการศึกษา</w:t>
            </w:r>
          </w:p>
        </w:tc>
        <w:tc>
          <w:tcPr>
            <w:tcW w:w="1728" w:type="dxa"/>
            <w:vAlign w:val="center"/>
          </w:tcPr>
          <w:p w14:paraId="65C77A96" w14:textId="68DF7811" w:rsidR="002F6DAC" w:rsidRPr="00780FCB" w:rsidRDefault="002F6DAC" w:rsidP="00317968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รายวิชา</w:t>
            </w:r>
          </w:p>
        </w:tc>
        <w:tc>
          <w:tcPr>
            <w:tcW w:w="4320" w:type="dxa"/>
            <w:vAlign w:val="center"/>
          </w:tcPr>
          <w:p w14:paraId="30B6B7F1" w14:textId="14617A11" w:rsidR="002F6DAC" w:rsidRPr="00780FCB" w:rsidRDefault="002F6DAC" w:rsidP="00317968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780FCB">
              <w:rPr>
                <w:rFonts w:ascii="TH SarabunPSK" w:hAnsi="TH SarabunPSK" w:cs="TH SarabunPSK"/>
                <w:b/>
                <w:bCs/>
                <w:sz w:val="28"/>
                <w:cs/>
              </w:rPr>
              <w:t>ผลลัพธ์การเรียนรู้</w:t>
            </w:r>
          </w:p>
        </w:tc>
        <w:tc>
          <w:tcPr>
            <w:tcW w:w="1440" w:type="dxa"/>
            <w:vAlign w:val="center"/>
          </w:tcPr>
          <w:p w14:paraId="78E73818" w14:textId="77777777" w:rsidR="00E53A86" w:rsidRDefault="002F6DAC" w:rsidP="00317968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จำนวน</w:t>
            </w:r>
          </w:p>
          <w:p w14:paraId="6CBB5E28" w14:textId="476E98C2" w:rsidR="002F6DAC" w:rsidRPr="00780FCB" w:rsidRDefault="002F6DAC" w:rsidP="00317968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หน่วยกิต</w:t>
            </w:r>
          </w:p>
        </w:tc>
        <w:tc>
          <w:tcPr>
            <w:tcW w:w="1440" w:type="dxa"/>
            <w:vAlign w:val="center"/>
          </w:tcPr>
          <w:p w14:paraId="6B181AEA" w14:textId="77777777" w:rsidR="002F6DAC" w:rsidRPr="00780FCB" w:rsidRDefault="002F6DAC" w:rsidP="00317968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ช่วงเวลา</w:t>
            </w:r>
            <w:r w:rsidRPr="00780FCB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 w:rsidRPr="00780FC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/</w:t>
            </w:r>
          </w:p>
          <w:p w14:paraId="16CD82EA" w14:textId="77777777" w:rsidR="002F6DAC" w:rsidRPr="00780FCB" w:rsidRDefault="002F6DAC" w:rsidP="00317968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จำนวนชั่วโมง</w:t>
            </w:r>
          </w:p>
        </w:tc>
      </w:tr>
      <w:tr w:rsidR="002F6DAC" w:rsidRPr="00780FCB" w14:paraId="341FA74C" w14:textId="77777777" w:rsidTr="00E53A86">
        <w:trPr>
          <w:jc w:val="center"/>
        </w:trPr>
        <w:tc>
          <w:tcPr>
            <w:tcW w:w="1440" w:type="dxa"/>
          </w:tcPr>
          <w:p w14:paraId="3142A895" w14:textId="77777777" w:rsidR="002F6DAC" w:rsidRPr="00780FCB" w:rsidRDefault="002F6DAC" w:rsidP="00E53A8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654A24BC" w14:textId="77777777" w:rsidR="002F6DAC" w:rsidRPr="00780FCB" w:rsidRDefault="002F6DAC" w:rsidP="00E53A8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4320" w:type="dxa"/>
          </w:tcPr>
          <w:p w14:paraId="68701A82" w14:textId="77777777" w:rsidR="002F6DAC" w:rsidRPr="00780FCB" w:rsidRDefault="002F6DAC" w:rsidP="00317968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440" w:type="dxa"/>
          </w:tcPr>
          <w:p w14:paraId="2FB5E1BE" w14:textId="77777777" w:rsidR="002F6DAC" w:rsidRPr="00780FCB" w:rsidRDefault="002F6DAC" w:rsidP="00E53A8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440" w:type="dxa"/>
          </w:tcPr>
          <w:p w14:paraId="6FA1FACE" w14:textId="77777777" w:rsidR="002F6DAC" w:rsidRPr="00780FCB" w:rsidRDefault="002F6DAC" w:rsidP="00E53A8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2F6DAC" w:rsidRPr="0072736E" w14:paraId="2B188AF1" w14:textId="77777777" w:rsidTr="00E53A86">
        <w:trPr>
          <w:jc w:val="center"/>
        </w:trPr>
        <w:tc>
          <w:tcPr>
            <w:tcW w:w="1440" w:type="dxa"/>
          </w:tcPr>
          <w:p w14:paraId="3D61EF31" w14:textId="77777777" w:rsidR="002F6DAC" w:rsidRPr="00780FCB" w:rsidRDefault="002F6DAC" w:rsidP="00E53A8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728" w:type="dxa"/>
          </w:tcPr>
          <w:p w14:paraId="712209CF" w14:textId="77777777" w:rsidR="002F6DAC" w:rsidRPr="00780FCB" w:rsidRDefault="002F6DAC" w:rsidP="00E53A8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4320" w:type="dxa"/>
          </w:tcPr>
          <w:p w14:paraId="41DF3054" w14:textId="77777777" w:rsidR="002F6DAC" w:rsidRPr="00780FCB" w:rsidRDefault="002F6DAC" w:rsidP="00317968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440" w:type="dxa"/>
          </w:tcPr>
          <w:p w14:paraId="2A4DD02C" w14:textId="77777777" w:rsidR="002F6DAC" w:rsidRPr="00780FCB" w:rsidRDefault="002F6DAC" w:rsidP="00E53A8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440" w:type="dxa"/>
          </w:tcPr>
          <w:p w14:paraId="0637F0AB" w14:textId="77777777" w:rsidR="002F6DAC" w:rsidRPr="0072736E" w:rsidRDefault="002F6DAC" w:rsidP="00E53A8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</w:tbl>
    <w:p w14:paraId="0FBDFE4F" w14:textId="77777777" w:rsidR="003202D1" w:rsidRDefault="003202D1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br w:type="page"/>
      </w:r>
    </w:p>
    <w:p w14:paraId="6F76E60E" w14:textId="5CF2CC18" w:rsidR="000B0C0D" w:rsidRPr="003202D1" w:rsidRDefault="003202D1" w:rsidP="003202D1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202D1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4 การจัดกระบวนการเรียนรู้ </w:t>
      </w:r>
    </w:p>
    <w:p w14:paraId="53AC553A" w14:textId="154E6FF5" w:rsidR="000B0C0D" w:rsidRDefault="000B0C0D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7D29D454" w14:textId="50F03F65" w:rsidR="000B0C0D" w:rsidRPr="003202D1" w:rsidRDefault="003202D1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80FCB">
        <w:rPr>
          <w:rFonts w:ascii="TH SarabunPSK" w:hAnsi="TH SarabunPSK" w:cs="TH SarabunPSK"/>
          <w:b/>
          <w:bCs/>
          <w:sz w:val="32"/>
          <w:szCs w:val="32"/>
          <w:cs/>
        </w:rPr>
        <w:t xml:space="preserve">1. </w:t>
      </w:r>
      <w:r w:rsidR="00FE59A3" w:rsidRPr="00780FCB">
        <w:rPr>
          <w:rFonts w:ascii="TH SarabunPSK" w:hAnsi="TH SarabunPSK" w:cs="TH SarabunPSK"/>
          <w:b/>
          <w:bCs/>
          <w:sz w:val="32"/>
          <w:szCs w:val="32"/>
          <w:cs/>
        </w:rPr>
        <w:t>การจัด</w:t>
      </w:r>
      <w:r w:rsidR="00202A39" w:rsidRPr="00780FCB">
        <w:rPr>
          <w:rFonts w:ascii="TH SarabunPSK" w:hAnsi="TH SarabunPSK" w:cs="TH SarabunPSK" w:hint="cs"/>
          <w:b/>
          <w:bCs/>
          <w:sz w:val="32"/>
          <w:szCs w:val="32"/>
          <w:cs/>
        </w:rPr>
        <w:t>กระบวน</w:t>
      </w:r>
      <w:r w:rsidR="00FE59A3" w:rsidRPr="00780FCB">
        <w:rPr>
          <w:rFonts w:ascii="TH SarabunPSK" w:hAnsi="TH SarabunPSK" w:cs="TH SarabunPSK"/>
          <w:b/>
          <w:bCs/>
          <w:sz w:val="32"/>
          <w:szCs w:val="32"/>
          <w:cs/>
        </w:rPr>
        <w:t>การเรียนรู้</w:t>
      </w:r>
      <w:r w:rsidR="00FE59A3" w:rsidRPr="00FE59A3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tbl>
      <w:tblPr>
        <w:tblStyle w:val="ac"/>
        <w:tblW w:w="10374" w:type="dxa"/>
        <w:jc w:val="center"/>
        <w:tblLook w:val="04A0" w:firstRow="1" w:lastRow="0" w:firstColumn="1" w:lastColumn="0" w:noHBand="0" w:noVBand="1"/>
      </w:tblPr>
      <w:tblGrid>
        <w:gridCol w:w="3458"/>
        <w:gridCol w:w="3458"/>
        <w:gridCol w:w="3458"/>
      </w:tblGrid>
      <w:tr w:rsidR="00964F70" w14:paraId="3C87CCA1" w14:textId="77777777" w:rsidTr="00964F70">
        <w:trPr>
          <w:jc w:val="center"/>
        </w:trPr>
        <w:tc>
          <w:tcPr>
            <w:tcW w:w="3458" w:type="dxa"/>
            <w:vAlign w:val="center"/>
          </w:tcPr>
          <w:p w14:paraId="20F9DCF2" w14:textId="7BC05043" w:rsidR="00964F70" w:rsidRDefault="00964F70" w:rsidP="003202D1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A10B7">
              <w:rPr>
                <w:rFonts w:ascii="TH SarabunPSK" w:hAnsi="TH SarabunPSK" w:cs="TH SarabunPSK"/>
                <w:b/>
                <w:bCs/>
                <w:sz w:val="28"/>
              </w:rPr>
              <w:t>PLOs</w:t>
            </w:r>
          </w:p>
        </w:tc>
        <w:tc>
          <w:tcPr>
            <w:tcW w:w="3458" w:type="dxa"/>
            <w:vAlign w:val="center"/>
          </w:tcPr>
          <w:p w14:paraId="2C9DFB12" w14:textId="520E8242" w:rsidR="00964F70" w:rsidRDefault="00964F70" w:rsidP="003202D1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66906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การจัดกระบวนการเรียนรู้</w:t>
            </w:r>
          </w:p>
        </w:tc>
        <w:tc>
          <w:tcPr>
            <w:tcW w:w="3458" w:type="dxa"/>
            <w:vAlign w:val="center"/>
          </w:tcPr>
          <w:p w14:paraId="6F470826" w14:textId="77777777" w:rsidR="00964F70" w:rsidRDefault="00964F70" w:rsidP="003202D1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A10B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การวัดและ</w:t>
            </w:r>
          </w:p>
          <w:p w14:paraId="43B59C22" w14:textId="07DA655B" w:rsidR="00964F70" w:rsidRDefault="00964F70" w:rsidP="003202D1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A10B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ประเมินผล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การศึกษา</w:t>
            </w:r>
          </w:p>
        </w:tc>
      </w:tr>
      <w:tr w:rsidR="00964F70" w14:paraId="589A5C5C" w14:textId="77777777" w:rsidTr="00964F70">
        <w:trPr>
          <w:jc w:val="center"/>
        </w:trPr>
        <w:tc>
          <w:tcPr>
            <w:tcW w:w="3458" w:type="dxa"/>
          </w:tcPr>
          <w:p w14:paraId="015C4CA9" w14:textId="559C61D0" w:rsidR="00964F70" w:rsidRPr="003202D1" w:rsidRDefault="00964F70" w:rsidP="003202D1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3202D1">
              <w:rPr>
                <w:rFonts w:ascii="TH SarabunPSK" w:hAnsi="TH SarabunPSK" w:cs="TH SarabunPSK"/>
                <w:sz w:val="28"/>
              </w:rPr>
              <w:t>PLO</w:t>
            </w:r>
            <w:r w:rsidRPr="003202D1">
              <w:rPr>
                <w:rFonts w:ascii="TH SarabunPSK" w:hAnsi="TH SarabunPSK" w:cs="TH SarabunPSK" w:hint="cs"/>
                <w:sz w:val="28"/>
                <w:cs/>
              </w:rPr>
              <w:t xml:space="preserve"> 1 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458" w:type="dxa"/>
          </w:tcPr>
          <w:p w14:paraId="4CF5A81D" w14:textId="5265E1AD" w:rsidR="00964F70" w:rsidRPr="003202D1" w:rsidRDefault="00964F70" w:rsidP="003202D1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458" w:type="dxa"/>
          </w:tcPr>
          <w:p w14:paraId="073F4DA3" w14:textId="298F8629" w:rsidR="00964F70" w:rsidRPr="003202D1" w:rsidRDefault="00964F70" w:rsidP="003202D1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964F70" w14:paraId="0E4891A4" w14:textId="77777777" w:rsidTr="00964F70">
        <w:trPr>
          <w:jc w:val="center"/>
        </w:trPr>
        <w:tc>
          <w:tcPr>
            <w:tcW w:w="3458" w:type="dxa"/>
          </w:tcPr>
          <w:p w14:paraId="24467C70" w14:textId="0A2278DF" w:rsidR="00964F70" w:rsidRPr="003202D1" w:rsidRDefault="00964F70" w:rsidP="003202D1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3202D1">
              <w:rPr>
                <w:rFonts w:ascii="TH SarabunPSK" w:hAnsi="TH SarabunPSK" w:cs="TH SarabunPSK"/>
                <w:sz w:val="28"/>
              </w:rPr>
              <w:t>PLO</w:t>
            </w:r>
            <w:r w:rsidRPr="003202D1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28"/>
              </w:rPr>
              <w:t>2</w:t>
            </w:r>
            <w:r w:rsidRPr="003202D1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458" w:type="dxa"/>
          </w:tcPr>
          <w:p w14:paraId="3F2098DF" w14:textId="021AA458" w:rsidR="00964F70" w:rsidRPr="003202D1" w:rsidRDefault="00964F70" w:rsidP="003202D1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458" w:type="dxa"/>
          </w:tcPr>
          <w:p w14:paraId="60958817" w14:textId="531F8874" w:rsidR="00964F70" w:rsidRPr="003202D1" w:rsidRDefault="00964F70" w:rsidP="003202D1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964F70" w14:paraId="4AF39273" w14:textId="77777777" w:rsidTr="00964F70">
        <w:trPr>
          <w:jc w:val="center"/>
        </w:trPr>
        <w:tc>
          <w:tcPr>
            <w:tcW w:w="3458" w:type="dxa"/>
          </w:tcPr>
          <w:p w14:paraId="39EA03C1" w14:textId="1A51E25E" w:rsidR="00964F70" w:rsidRPr="003202D1" w:rsidRDefault="00964F70" w:rsidP="003202D1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3202D1">
              <w:rPr>
                <w:rFonts w:ascii="TH SarabunPSK" w:hAnsi="TH SarabunPSK" w:cs="TH SarabunPSK"/>
                <w:sz w:val="28"/>
              </w:rPr>
              <w:t>PLO</w:t>
            </w:r>
            <w:r w:rsidRPr="003202D1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"/>
                  </w:textInput>
                </w:ffData>
              </w:fldCha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3202D1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458" w:type="dxa"/>
          </w:tcPr>
          <w:p w14:paraId="619EDF33" w14:textId="7BC2A4BA" w:rsidR="00964F70" w:rsidRPr="003202D1" w:rsidRDefault="00964F70" w:rsidP="003202D1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458" w:type="dxa"/>
          </w:tcPr>
          <w:p w14:paraId="26E58A6F" w14:textId="75367B90" w:rsidR="00964F70" w:rsidRPr="003202D1" w:rsidRDefault="00964F70" w:rsidP="003202D1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</w:tbl>
    <w:p w14:paraId="14274A2E" w14:textId="5D590BCB" w:rsidR="000B0C0D" w:rsidRDefault="000B0C0D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3C264F13" w14:textId="26152DF0" w:rsidR="003202D1" w:rsidRPr="00780FCB" w:rsidRDefault="00D721B3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80FCB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780FCB">
        <w:rPr>
          <w:rFonts w:ascii="TH SarabunPSK" w:hAnsi="TH SarabunPSK" w:cs="TH SarabunPSK"/>
          <w:b/>
          <w:bCs/>
          <w:sz w:val="32"/>
          <w:szCs w:val="32"/>
          <w:cs/>
        </w:rPr>
        <w:t>. กลยุทธ์ในการดำเนินการแก้ไขปัญหาของนักศึกษาแรกเข้า</w:t>
      </w:r>
    </w:p>
    <w:tbl>
      <w:tblPr>
        <w:tblStyle w:val="ac"/>
        <w:tblW w:w="10368" w:type="dxa"/>
        <w:jc w:val="center"/>
        <w:tblLook w:val="04A0" w:firstRow="1" w:lastRow="0" w:firstColumn="1" w:lastColumn="0" w:noHBand="0" w:noVBand="1"/>
      </w:tblPr>
      <w:tblGrid>
        <w:gridCol w:w="3456"/>
        <w:gridCol w:w="3456"/>
        <w:gridCol w:w="3456"/>
      </w:tblGrid>
      <w:tr w:rsidR="00312A61" w:rsidRPr="00780FCB" w14:paraId="56FB6F41" w14:textId="77777777" w:rsidTr="00EE7B43">
        <w:trPr>
          <w:jc w:val="center"/>
        </w:trPr>
        <w:tc>
          <w:tcPr>
            <w:tcW w:w="3456" w:type="dxa"/>
          </w:tcPr>
          <w:p w14:paraId="7A091818" w14:textId="0BAC8D72" w:rsidR="00312A61" w:rsidRPr="00780FCB" w:rsidRDefault="00312A61" w:rsidP="00D721B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80FC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ปัญหา</w:t>
            </w:r>
          </w:p>
        </w:tc>
        <w:tc>
          <w:tcPr>
            <w:tcW w:w="3456" w:type="dxa"/>
          </w:tcPr>
          <w:p w14:paraId="49EE5A36" w14:textId="24A5BE16" w:rsidR="00312A61" w:rsidRPr="00780FCB" w:rsidRDefault="00312A61" w:rsidP="00D721B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80FCB">
              <w:rPr>
                <w:rFonts w:ascii="TH SarabunPSK" w:hAnsi="TH SarabunPSK" w:cs="TH SarabunPSK"/>
                <w:b/>
                <w:bCs/>
                <w:sz w:val="28"/>
                <w:cs/>
              </w:rPr>
              <w:t>กลยุทธ์</w:t>
            </w:r>
          </w:p>
        </w:tc>
        <w:tc>
          <w:tcPr>
            <w:tcW w:w="3456" w:type="dxa"/>
          </w:tcPr>
          <w:p w14:paraId="4B27F554" w14:textId="7BD9B51E" w:rsidR="00312A61" w:rsidRPr="00780FCB" w:rsidRDefault="00312A61" w:rsidP="00BC021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80FC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ตัวบ่งชี้ในการประเมินผล</w:t>
            </w:r>
          </w:p>
        </w:tc>
      </w:tr>
      <w:tr w:rsidR="00312A61" w:rsidRPr="00780FCB" w14:paraId="1F5A64C4" w14:textId="77777777" w:rsidTr="00EE7B43">
        <w:trPr>
          <w:jc w:val="center"/>
        </w:trPr>
        <w:tc>
          <w:tcPr>
            <w:tcW w:w="3456" w:type="dxa"/>
          </w:tcPr>
          <w:p w14:paraId="06E8055B" w14:textId="0C43B585" w:rsidR="00312A61" w:rsidRPr="00780FCB" w:rsidRDefault="00312A61" w:rsidP="00F614A2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456" w:type="dxa"/>
          </w:tcPr>
          <w:p w14:paraId="0E222763" w14:textId="77777777" w:rsidR="00312A61" w:rsidRPr="00780FCB" w:rsidRDefault="00312A61" w:rsidP="00F614A2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456" w:type="dxa"/>
          </w:tcPr>
          <w:p w14:paraId="687D05F5" w14:textId="4CAAEC6B" w:rsidR="00312A61" w:rsidRPr="00780FCB" w:rsidRDefault="00312A61" w:rsidP="00D721B3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312A61" w:rsidRPr="00780FCB" w14:paraId="43F213FF" w14:textId="77777777" w:rsidTr="00EE7B43">
        <w:trPr>
          <w:jc w:val="center"/>
        </w:trPr>
        <w:tc>
          <w:tcPr>
            <w:tcW w:w="3456" w:type="dxa"/>
          </w:tcPr>
          <w:p w14:paraId="69D88818" w14:textId="166163BF" w:rsidR="00312A61" w:rsidRPr="00780FCB" w:rsidRDefault="00312A61" w:rsidP="00D721B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456" w:type="dxa"/>
          </w:tcPr>
          <w:p w14:paraId="32E9F934" w14:textId="313C49F0" w:rsidR="00312A61" w:rsidRPr="00780FCB" w:rsidRDefault="00312A61" w:rsidP="00D721B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456" w:type="dxa"/>
          </w:tcPr>
          <w:p w14:paraId="60875C70" w14:textId="5BDC1E48" w:rsidR="00312A61" w:rsidRPr="00780FCB" w:rsidRDefault="00312A61" w:rsidP="00D721B3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312A61" w:rsidRPr="00780FCB" w14:paraId="6CB1CF29" w14:textId="77777777" w:rsidTr="00EE7B43">
        <w:trPr>
          <w:jc w:val="center"/>
        </w:trPr>
        <w:tc>
          <w:tcPr>
            <w:tcW w:w="3456" w:type="dxa"/>
          </w:tcPr>
          <w:p w14:paraId="38F5F946" w14:textId="2A81AB11" w:rsidR="00312A61" w:rsidRPr="00780FCB" w:rsidRDefault="00312A61" w:rsidP="00D721B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456" w:type="dxa"/>
          </w:tcPr>
          <w:p w14:paraId="4F68D1E3" w14:textId="4B8C85EA" w:rsidR="00312A61" w:rsidRPr="00780FCB" w:rsidRDefault="00312A61" w:rsidP="00D721B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456" w:type="dxa"/>
          </w:tcPr>
          <w:p w14:paraId="335205B5" w14:textId="62A5E7B3" w:rsidR="00312A61" w:rsidRPr="00780FCB" w:rsidRDefault="00312A61" w:rsidP="00D721B3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</w:tbl>
    <w:p w14:paraId="38EF0D57" w14:textId="45DF9EEB" w:rsidR="003202D1" w:rsidRPr="00780FCB" w:rsidRDefault="003202D1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2EE06ED2" w14:textId="002C8D96" w:rsidR="003202D1" w:rsidRPr="00780FCB" w:rsidRDefault="00D45069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80FCB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780FCB">
        <w:rPr>
          <w:rFonts w:ascii="TH SarabunPSK" w:hAnsi="TH SarabunPSK" w:cs="TH SarabunPSK"/>
          <w:b/>
          <w:bCs/>
          <w:sz w:val="32"/>
          <w:szCs w:val="32"/>
          <w:cs/>
        </w:rPr>
        <w:t>. กลยุทธ์ในการดำเนินการแก้ไขปัญหาของนักศึกษาออกกลางคัน</w:t>
      </w:r>
    </w:p>
    <w:tbl>
      <w:tblPr>
        <w:tblStyle w:val="ac"/>
        <w:tblW w:w="10368" w:type="dxa"/>
        <w:jc w:val="center"/>
        <w:tblLook w:val="04A0" w:firstRow="1" w:lastRow="0" w:firstColumn="1" w:lastColumn="0" w:noHBand="0" w:noVBand="1"/>
      </w:tblPr>
      <w:tblGrid>
        <w:gridCol w:w="3456"/>
        <w:gridCol w:w="3456"/>
        <w:gridCol w:w="3456"/>
      </w:tblGrid>
      <w:tr w:rsidR="00312A61" w:rsidRPr="00780FCB" w14:paraId="1CD40EEC" w14:textId="77777777" w:rsidTr="00EE7B43">
        <w:trPr>
          <w:jc w:val="center"/>
        </w:trPr>
        <w:tc>
          <w:tcPr>
            <w:tcW w:w="3456" w:type="dxa"/>
          </w:tcPr>
          <w:p w14:paraId="566F6A64" w14:textId="77777777" w:rsidR="00312A61" w:rsidRPr="00780FCB" w:rsidRDefault="00312A61" w:rsidP="00317968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80FC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ปัญหา</w:t>
            </w:r>
          </w:p>
        </w:tc>
        <w:tc>
          <w:tcPr>
            <w:tcW w:w="3456" w:type="dxa"/>
          </w:tcPr>
          <w:p w14:paraId="0B515F83" w14:textId="77777777" w:rsidR="00312A61" w:rsidRPr="00780FCB" w:rsidRDefault="00312A61" w:rsidP="00317968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80FCB">
              <w:rPr>
                <w:rFonts w:ascii="TH SarabunPSK" w:hAnsi="TH SarabunPSK" w:cs="TH SarabunPSK"/>
                <w:b/>
                <w:bCs/>
                <w:sz w:val="28"/>
                <w:cs/>
              </w:rPr>
              <w:t>กลยุทธ์</w:t>
            </w:r>
          </w:p>
        </w:tc>
        <w:tc>
          <w:tcPr>
            <w:tcW w:w="3456" w:type="dxa"/>
          </w:tcPr>
          <w:p w14:paraId="4BC9EE9E" w14:textId="77777777" w:rsidR="00312A61" w:rsidRPr="00780FCB" w:rsidRDefault="00312A61" w:rsidP="00317968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80FC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ตัวบ่งชี้ในการประเมินผล</w:t>
            </w:r>
          </w:p>
        </w:tc>
      </w:tr>
      <w:tr w:rsidR="00312A61" w:rsidRPr="00780FCB" w14:paraId="0EB02396" w14:textId="77777777" w:rsidTr="00EE7B43">
        <w:trPr>
          <w:jc w:val="center"/>
        </w:trPr>
        <w:tc>
          <w:tcPr>
            <w:tcW w:w="3456" w:type="dxa"/>
          </w:tcPr>
          <w:p w14:paraId="0E4D4050" w14:textId="77777777" w:rsidR="00312A61" w:rsidRPr="00780FCB" w:rsidRDefault="00312A61" w:rsidP="00317968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456" w:type="dxa"/>
          </w:tcPr>
          <w:p w14:paraId="44A908F7" w14:textId="77777777" w:rsidR="00312A61" w:rsidRPr="00780FCB" w:rsidRDefault="00312A61" w:rsidP="00317968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456" w:type="dxa"/>
          </w:tcPr>
          <w:p w14:paraId="23C9C5A5" w14:textId="77777777" w:rsidR="00312A61" w:rsidRPr="00780FCB" w:rsidRDefault="00312A61" w:rsidP="00317968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312A61" w:rsidRPr="00780FCB" w14:paraId="4FE15813" w14:textId="77777777" w:rsidTr="00EE7B43">
        <w:trPr>
          <w:jc w:val="center"/>
        </w:trPr>
        <w:tc>
          <w:tcPr>
            <w:tcW w:w="3456" w:type="dxa"/>
          </w:tcPr>
          <w:p w14:paraId="1651E066" w14:textId="77777777" w:rsidR="00312A61" w:rsidRPr="00780FCB" w:rsidRDefault="00312A61" w:rsidP="00317968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456" w:type="dxa"/>
          </w:tcPr>
          <w:p w14:paraId="5E1A77A7" w14:textId="77777777" w:rsidR="00312A61" w:rsidRPr="00780FCB" w:rsidRDefault="00312A61" w:rsidP="00317968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456" w:type="dxa"/>
          </w:tcPr>
          <w:p w14:paraId="386D3043" w14:textId="77777777" w:rsidR="00312A61" w:rsidRPr="00780FCB" w:rsidRDefault="00312A61" w:rsidP="00317968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312A61" w14:paraId="45944971" w14:textId="77777777" w:rsidTr="00EE7B43">
        <w:trPr>
          <w:jc w:val="center"/>
        </w:trPr>
        <w:tc>
          <w:tcPr>
            <w:tcW w:w="3456" w:type="dxa"/>
          </w:tcPr>
          <w:p w14:paraId="12FCB3A9" w14:textId="77777777" w:rsidR="00312A61" w:rsidRPr="00780FCB" w:rsidRDefault="00312A61" w:rsidP="00317968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456" w:type="dxa"/>
          </w:tcPr>
          <w:p w14:paraId="03851D4F" w14:textId="77777777" w:rsidR="00312A61" w:rsidRPr="00780FCB" w:rsidRDefault="00312A61" w:rsidP="00317968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456" w:type="dxa"/>
          </w:tcPr>
          <w:p w14:paraId="24C21B0B" w14:textId="77777777" w:rsidR="00312A61" w:rsidRPr="003202D1" w:rsidRDefault="00312A61" w:rsidP="00317968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</w:tbl>
    <w:p w14:paraId="758C4E7D" w14:textId="77777777" w:rsidR="006F7C3D" w:rsidRDefault="006F7C3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br w:type="page"/>
      </w:r>
    </w:p>
    <w:p w14:paraId="37D52889" w14:textId="3BB03ECD" w:rsidR="003202D1" w:rsidRPr="006F7C3D" w:rsidRDefault="006F7C3D" w:rsidP="006F7C3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6F7C3D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 xml:space="preserve">หมวดที่ 5 </w:t>
      </w:r>
      <w:r w:rsidRPr="006F7C3D">
        <w:rPr>
          <w:rFonts w:ascii="TH SarabunPSK" w:hAnsi="TH SarabunPSK" w:cs="TH SarabunPSK"/>
          <w:b/>
          <w:bCs/>
          <w:sz w:val="36"/>
          <w:szCs w:val="36"/>
          <w:cs/>
        </w:rPr>
        <w:t>ความพร้อมและศักยภาพในการบริหารจัดการหลักสูตร</w:t>
      </w:r>
    </w:p>
    <w:p w14:paraId="695306EF" w14:textId="313DE4F4" w:rsidR="003202D1" w:rsidRDefault="003202D1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2E852E39" w14:textId="7002EC1A" w:rsidR="003202D1" w:rsidRPr="006F7C3D" w:rsidRDefault="006F7C3D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F7C3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 </w:t>
      </w:r>
      <w:r w:rsidRPr="006F7C3D">
        <w:rPr>
          <w:rFonts w:ascii="TH SarabunPSK" w:hAnsi="TH SarabunPSK" w:cs="TH SarabunPSK"/>
          <w:b/>
          <w:bCs/>
          <w:sz w:val="32"/>
          <w:szCs w:val="32"/>
          <w:cs/>
        </w:rPr>
        <w:t>การบริหารและพัฒนาอาจารย์</w:t>
      </w:r>
    </w:p>
    <w:p w14:paraId="46A8A82D" w14:textId="58ACDD62" w:rsidR="003202D1" w:rsidRDefault="006F7C3D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BC7B13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อธิบายแนวทางแผนการบริหารอาจารย์ แผนการบริหารจัดการภาระงาน แผนการส่งเสริมและพัฒนาอาจารย์ พอสังเขป]"/>
            </w:textInput>
          </w:ffData>
        </w:fldChar>
      </w:r>
      <w:r w:rsidR="00BC7B13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BC7B13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BC7B13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BC7B13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BC7B13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BC7B13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[อธิบายแนวทางแผนการบริหารอาจารย์ แผนการบริหารจัดการภาระงาน แผนการส่งเสริมและพัฒนาอาจารย์ พอสังเขป]</w:t>
      </w:r>
      <w:r w:rsidR="00BC7B13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775E051E" w14:textId="48E7C099" w:rsidR="006F7C3D" w:rsidRPr="006F7C3D" w:rsidRDefault="006F7C3D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F7C3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F7C3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1.1 </w:t>
      </w:r>
      <w:r w:rsidRPr="006F7C3D">
        <w:rPr>
          <w:rFonts w:ascii="TH SarabunPSK" w:hAnsi="TH SarabunPSK" w:cs="TH SarabunPSK"/>
          <w:b/>
          <w:bCs/>
          <w:sz w:val="32"/>
          <w:szCs w:val="32"/>
          <w:cs/>
        </w:rPr>
        <w:t>คุณสมบัติและความพร้อมของอาจารย์</w:t>
      </w:r>
    </w:p>
    <w:p w14:paraId="6FD4FAED" w14:textId="07423CA7" w:rsidR="00D51F75" w:rsidRDefault="006F7C3D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0229BA">
        <w:rPr>
          <w:rFonts w:ascii="TH SarabunPSK" w:hAnsi="TH SarabunPSK" w:cs="TH SarabunPSK"/>
          <w:sz w:val="32"/>
          <w:szCs w:val="32"/>
          <w:cs/>
        </w:rPr>
        <w:tab/>
      </w:r>
      <w:r w:rsidRPr="000229BA">
        <w:rPr>
          <w:rFonts w:ascii="TH SarabunPSK" w:hAnsi="TH SarabunPSK" w:cs="TH SarabunPSK"/>
          <w:sz w:val="32"/>
          <w:szCs w:val="32"/>
          <w:cs/>
        </w:rPr>
        <w:tab/>
      </w:r>
      <w:r w:rsidR="000229BA" w:rsidRPr="000229BA">
        <w:rPr>
          <w:rFonts w:ascii="TH SarabunPSK" w:hAnsi="TH SarabunPSK" w:cs="TH SarabunPSK" w:hint="cs"/>
          <w:sz w:val="32"/>
          <w:szCs w:val="32"/>
          <w:cs/>
        </w:rPr>
        <w:t>มีอาจารย์ผู้รับผิดชอบหลักสูตรที่เป็นไปตาม</w:t>
      </w:r>
      <w:r w:rsidR="000229BA">
        <w:rPr>
          <w:rFonts w:ascii="TH SarabunPSK" w:hAnsi="TH SarabunPSK" w:cs="TH SarabunPSK" w:hint="cs"/>
          <w:sz w:val="32"/>
          <w:szCs w:val="32"/>
          <w:cs/>
        </w:rPr>
        <w:t xml:space="preserve">ประกาศคณะกรรมการมาตรฐานการอุดมศึกษา เรื่อง </w:t>
      </w:r>
      <w:r w:rsidR="000229BA" w:rsidRPr="000229BA">
        <w:rPr>
          <w:rFonts w:ascii="TH SarabunPSK" w:hAnsi="TH SarabunPSK" w:cs="TH SarabunPSK" w:hint="cs"/>
          <w:sz w:val="32"/>
          <w:szCs w:val="32"/>
          <w:cs/>
        </w:rPr>
        <w:t>เกณฑ์มาตรฐาน</w:t>
      </w:r>
      <w:r w:rsidR="000229BA">
        <w:rPr>
          <w:rFonts w:ascii="TH SarabunPSK" w:hAnsi="TH SarabunPSK" w:cs="TH SarabunPSK" w:hint="cs"/>
          <w:sz w:val="32"/>
          <w:szCs w:val="32"/>
          <w:cs/>
        </w:rPr>
        <w:t>หลักสูตรระดับปริญญาตรี พ.ศ. 2565</w:t>
      </w:r>
      <w:r w:rsidR="00D51F75">
        <w:rPr>
          <w:rFonts w:ascii="TH SarabunPSK" w:hAnsi="TH SarabunPSK" w:cs="TH SarabunPSK"/>
          <w:sz w:val="32"/>
          <w:szCs w:val="32"/>
        </w:rPr>
        <w:t xml:space="preserve"> </w:t>
      </w:r>
      <w:r w:rsidR="00D51F75"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14:paraId="6FD53DEB" w14:textId="77777777" w:rsidR="007753A5" w:rsidRDefault="007753A5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Style w:val="ac"/>
        <w:tblW w:w="10368" w:type="dxa"/>
        <w:jc w:val="center"/>
        <w:tblLook w:val="04A0" w:firstRow="1" w:lastRow="0" w:firstColumn="1" w:lastColumn="0" w:noHBand="0" w:noVBand="1"/>
      </w:tblPr>
      <w:tblGrid>
        <w:gridCol w:w="864"/>
        <w:gridCol w:w="3456"/>
        <w:gridCol w:w="3024"/>
        <w:gridCol w:w="3024"/>
      </w:tblGrid>
      <w:tr w:rsidR="00D51F75" w:rsidRPr="00D51F75" w14:paraId="4ADE209E" w14:textId="77777777" w:rsidTr="007753A5">
        <w:trPr>
          <w:tblHeader/>
          <w:jc w:val="center"/>
        </w:trPr>
        <w:tc>
          <w:tcPr>
            <w:tcW w:w="864" w:type="dxa"/>
          </w:tcPr>
          <w:p w14:paraId="1D9FE850" w14:textId="44B15AED" w:rsidR="00D51F75" w:rsidRPr="00D51F75" w:rsidRDefault="00D51F75" w:rsidP="00D51F75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D51F75">
              <w:rPr>
                <w:rFonts w:ascii="TH SarabunPSK" w:hAnsi="TH SarabunPSK" w:cs="TH SarabunPSK" w:hint="cs"/>
                <w:sz w:val="28"/>
                <w:cs/>
              </w:rPr>
              <w:t>ลำดับที่</w:t>
            </w:r>
          </w:p>
        </w:tc>
        <w:tc>
          <w:tcPr>
            <w:tcW w:w="3456" w:type="dxa"/>
          </w:tcPr>
          <w:p w14:paraId="1A9FF671" w14:textId="0B4FA6C0" w:rsidR="00D51F75" w:rsidRPr="00D51F75" w:rsidRDefault="00D51F75" w:rsidP="00D51F75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D51F75">
              <w:rPr>
                <w:rFonts w:ascii="TH SarabunPSK" w:hAnsi="TH SarabunPSK" w:cs="TH SarabunPSK" w:hint="cs"/>
                <w:sz w:val="28"/>
                <w:cs/>
              </w:rPr>
              <w:t>รายชื่อ</w:t>
            </w:r>
          </w:p>
        </w:tc>
        <w:tc>
          <w:tcPr>
            <w:tcW w:w="3024" w:type="dxa"/>
          </w:tcPr>
          <w:p w14:paraId="1E5A6847" w14:textId="77777777" w:rsidR="00D51F75" w:rsidRPr="00D51F75" w:rsidRDefault="00D51F75" w:rsidP="00D51F75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D51F75">
              <w:rPr>
                <w:rFonts w:ascii="TH SarabunPSK" w:hAnsi="TH SarabunPSK" w:cs="TH SarabunPSK" w:hint="cs"/>
                <w:sz w:val="28"/>
                <w:cs/>
              </w:rPr>
              <w:t>คุณวุฒิ</w:t>
            </w:r>
          </w:p>
          <w:p w14:paraId="05BE1B6E" w14:textId="0D5F3CF2" w:rsidR="00D51F75" w:rsidRPr="00D51F75" w:rsidRDefault="00D51F75" w:rsidP="00D51F75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D51F75">
              <w:rPr>
                <w:rFonts w:ascii="TH SarabunPSK" w:hAnsi="TH SarabunPSK" w:cs="TH SarabunPSK"/>
                <w:color w:val="FF0000"/>
                <w:sz w:val="28"/>
                <w:cs/>
              </w:rPr>
              <w:t>(เรียงจากวุฒิการศึกษาสูงสุดตามลำดับ)</w:t>
            </w:r>
          </w:p>
        </w:tc>
        <w:tc>
          <w:tcPr>
            <w:tcW w:w="3024" w:type="dxa"/>
          </w:tcPr>
          <w:p w14:paraId="692EFE49" w14:textId="4A0B10C9" w:rsidR="00D51F75" w:rsidRPr="00D51F75" w:rsidRDefault="00D51F75" w:rsidP="00D51F75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D51F75">
              <w:rPr>
                <w:rFonts w:ascii="TH SarabunPSK" w:hAnsi="TH SarabunPSK" w:cs="TH SarabunPSK" w:hint="cs"/>
                <w:sz w:val="28"/>
                <w:cs/>
              </w:rPr>
              <w:t>สถาบันที่สำเร็จการศึกษา</w:t>
            </w:r>
          </w:p>
        </w:tc>
      </w:tr>
      <w:tr w:rsidR="00D51F75" w:rsidRPr="00D51F75" w14:paraId="31F1B0BB" w14:textId="77777777" w:rsidTr="00D51F75">
        <w:trPr>
          <w:jc w:val="center"/>
        </w:trPr>
        <w:tc>
          <w:tcPr>
            <w:tcW w:w="864" w:type="dxa"/>
          </w:tcPr>
          <w:p w14:paraId="25A95531" w14:textId="6EE22E3E" w:rsidR="00D51F75" w:rsidRPr="00D51F75" w:rsidRDefault="00D51F75" w:rsidP="00D51F75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51F75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</w:tc>
        <w:tc>
          <w:tcPr>
            <w:tcW w:w="3456" w:type="dxa"/>
          </w:tcPr>
          <w:p w14:paraId="6C3603CD" w14:textId="48252ED4" w:rsidR="00D51F75" w:rsidRPr="00D51F75" w:rsidRDefault="00D51F75" w:rsidP="000B0C0D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ตำแหน่งทางวิชาการ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ตำแหน่งทางวิชาการ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ยศ(ถ้ามี)"/>
                  </w:textInput>
                </w:ffData>
              </w:fldChar>
            </w:r>
            <w:r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>
              <w:rPr>
                <w:rFonts w:ascii="TH SarabunPSK" w:hAnsi="TH SarabunPSK" w:cs="TH SarabunPSK"/>
                <w:sz w:val="28"/>
              </w:rPr>
            </w:r>
            <w:r>
              <w:rPr>
                <w:rFonts w:ascii="TH SarabunPSK" w:hAnsi="TH SarabunPSK" w:cs="TH SarabunPSK"/>
                <w:sz w:val="28"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sz w:val="28"/>
                <w:cs/>
              </w:rPr>
              <w:t>ยศ(ถ้ามี)</w:t>
            </w:r>
            <w:r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ชื่อและนามสกุลภาษาไทย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ชื่อและนามสกุลภาษาไทย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</w:p>
        </w:tc>
        <w:tc>
          <w:tcPr>
            <w:tcW w:w="3024" w:type="dxa"/>
          </w:tcPr>
          <w:p w14:paraId="17C251EA" w14:textId="6374B714" w:rsidR="00D51F75" w:rsidRDefault="007753A5" w:rsidP="00D51F7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="00D51F75"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ย่อปริญญา"/>
                  </w:textInput>
                </w:ffData>
              </w:fldChar>
            </w:r>
            <w:r w:rsidR="00D51F75"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="00D51F75" w:rsidRPr="00D51F75">
              <w:rPr>
                <w:rFonts w:ascii="TH SarabunPSK" w:hAnsi="TH SarabunPSK" w:cs="TH SarabunPSK"/>
                <w:sz w:val="28"/>
              </w:rPr>
            </w:r>
            <w:r w:rsidR="00D51F75"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="00D51F75"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ชื่อย่อปริญญา</w:t>
            </w:r>
            <w:r w:rsidR="00D51F75"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="00D51F75" w:rsidRPr="00D51F7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D51F75" w:rsidRPr="00D51F75">
              <w:rPr>
                <w:rFonts w:ascii="TH SarabunPSK" w:hAnsi="TH SarabunPSK" w:cs="TH SarabunPSK"/>
                <w:sz w:val="28"/>
                <w:cs/>
              </w:rPr>
              <w:t>(</w:t>
            </w:r>
            <w:r w:rsidR="00D51F75"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สาขาวิชา"/>
                  </w:textInput>
                </w:ffData>
              </w:fldChar>
            </w:r>
            <w:r w:rsidR="00D51F75"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="00D51F75" w:rsidRPr="00D51F75">
              <w:rPr>
                <w:rFonts w:ascii="TH SarabunPSK" w:hAnsi="TH SarabunPSK" w:cs="TH SarabunPSK"/>
                <w:sz w:val="28"/>
              </w:rPr>
            </w:r>
            <w:r w:rsidR="00D51F75"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="00D51F75" w:rsidRPr="00D51F75">
              <w:rPr>
                <w:rFonts w:ascii="TH SarabunPSK" w:hAnsi="TH SarabunPSK" w:cs="TH SarabunPSK"/>
                <w:noProof/>
                <w:sz w:val="28"/>
                <w:cs/>
              </w:rPr>
              <w:t>สาขาวิชา</w:t>
            </w:r>
            <w:r w:rsidR="00D51F75"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="00D51F75" w:rsidRPr="00D51F75">
              <w:rPr>
                <w:rFonts w:ascii="TH SarabunPSK" w:hAnsi="TH SarabunPSK" w:cs="TH SarabunPSK"/>
                <w:sz w:val="28"/>
                <w:cs/>
              </w:rPr>
              <w:t>)</w:t>
            </w:r>
          </w:p>
          <w:p w14:paraId="1AFAC373" w14:textId="5D4B1436" w:rsidR="00D51F75" w:rsidRDefault="007753A5" w:rsidP="00D51F7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="00D51F75"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ย่อปริญญา"/>
                  </w:textInput>
                </w:ffData>
              </w:fldChar>
            </w:r>
            <w:r w:rsidR="00D51F75"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="00D51F75" w:rsidRPr="00D51F75">
              <w:rPr>
                <w:rFonts w:ascii="TH SarabunPSK" w:hAnsi="TH SarabunPSK" w:cs="TH SarabunPSK"/>
                <w:sz w:val="28"/>
              </w:rPr>
            </w:r>
            <w:r w:rsidR="00D51F75"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="00D51F75"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ชื่อย่อปริญญา</w:t>
            </w:r>
            <w:r w:rsidR="00D51F75"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="00D51F75" w:rsidRPr="00D51F7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D51F75" w:rsidRPr="00D51F75">
              <w:rPr>
                <w:rFonts w:ascii="TH SarabunPSK" w:hAnsi="TH SarabunPSK" w:cs="TH SarabunPSK"/>
                <w:sz w:val="28"/>
                <w:cs/>
              </w:rPr>
              <w:t>(</w:t>
            </w:r>
            <w:r w:rsidR="00D51F75"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สาขาวิชา"/>
                  </w:textInput>
                </w:ffData>
              </w:fldChar>
            </w:r>
            <w:r w:rsidR="00D51F75"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="00D51F75" w:rsidRPr="00D51F75">
              <w:rPr>
                <w:rFonts w:ascii="TH SarabunPSK" w:hAnsi="TH SarabunPSK" w:cs="TH SarabunPSK"/>
                <w:sz w:val="28"/>
              </w:rPr>
            </w:r>
            <w:r w:rsidR="00D51F75"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="00D51F75" w:rsidRPr="00D51F75">
              <w:rPr>
                <w:rFonts w:ascii="TH SarabunPSK" w:hAnsi="TH SarabunPSK" w:cs="TH SarabunPSK"/>
                <w:noProof/>
                <w:sz w:val="28"/>
                <w:cs/>
              </w:rPr>
              <w:t>สาขาวิชา</w:t>
            </w:r>
            <w:r w:rsidR="00D51F75"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="00D51F75" w:rsidRPr="00D51F75">
              <w:rPr>
                <w:rFonts w:ascii="TH SarabunPSK" w:hAnsi="TH SarabunPSK" w:cs="TH SarabunPSK"/>
                <w:sz w:val="28"/>
                <w:cs/>
              </w:rPr>
              <w:t>)</w:t>
            </w:r>
          </w:p>
          <w:p w14:paraId="6F3CC8DB" w14:textId="28F70701" w:rsidR="00D51F75" w:rsidRPr="00D51F75" w:rsidRDefault="007753A5" w:rsidP="00D51F75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="00D51F75"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ย่อปริญญา"/>
                  </w:textInput>
                </w:ffData>
              </w:fldChar>
            </w:r>
            <w:r w:rsidR="00D51F75"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="00D51F75" w:rsidRPr="00D51F75">
              <w:rPr>
                <w:rFonts w:ascii="TH SarabunPSK" w:hAnsi="TH SarabunPSK" w:cs="TH SarabunPSK"/>
                <w:sz w:val="28"/>
              </w:rPr>
            </w:r>
            <w:r w:rsidR="00D51F75"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="00D51F75"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ชื่อย่อปริญญา</w:t>
            </w:r>
            <w:r w:rsidR="00D51F75"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="00D51F75" w:rsidRPr="00D51F7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D51F75" w:rsidRPr="00D51F75">
              <w:rPr>
                <w:rFonts w:ascii="TH SarabunPSK" w:hAnsi="TH SarabunPSK" w:cs="TH SarabunPSK"/>
                <w:sz w:val="28"/>
                <w:cs/>
              </w:rPr>
              <w:t>(</w:t>
            </w:r>
            <w:r w:rsidR="00D51F75"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สาขาวิชา"/>
                  </w:textInput>
                </w:ffData>
              </w:fldChar>
            </w:r>
            <w:r w:rsidR="00D51F75"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="00D51F75" w:rsidRPr="00D51F75">
              <w:rPr>
                <w:rFonts w:ascii="TH SarabunPSK" w:hAnsi="TH SarabunPSK" w:cs="TH SarabunPSK"/>
                <w:sz w:val="28"/>
              </w:rPr>
            </w:r>
            <w:r w:rsidR="00D51F75"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="00D51F75" w:rsidRPr="00D51F75">
              <w:rPr>
                <w:rFonts w:ascii="TH SarabunPSK" w:hAnsi="TH SarabunPSK" w:cs="TH SarabunPSK"/>
                <w:noProof/>
                <w:sz w:val="28"/>
                <w:cs/>
              </w:rPr>
              <w:t>สาขาวิชา</w:t>
            </w:r>
            <w:r w:rsidR="00D51F75"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="00D51F75" w:rsidRPr="00D51F75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024" w:type="dxa"/>
          </w:tcPr>
          <w:p w14:paraId="363DEB87" w14:textId="1B808E85" w:rsidR="00D51F75" w:rsidRPr="00D51F75" w:rsidRDefault="007753A5" w:rsidP="00D51F7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="00D51F75"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สถาบันที่สำเร็จการศึกษา"/>
                  </w:textInput>
                </w:ffData>
              </w:fldChar>
            </w:r>
            <w:r w:rsidR="00D51F75"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="00D51F75" w:rsidRPr="00D51F75">
              <w:rPr>
                <w:rFonts w:ascii="TH SarabunPSK" w:hAnsi="TH SarabunPSK" w:cs="TH SarabunPSK"/>
                <w:sz w:val="28"/>
              </w:rPr>
            </w:r>
            <w:r w:rsidR="00D51F75"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="00D51F75"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ชื่อสถาบันที่สำเร็จการศึกษา</w:t>
            </w:r>
            <w:r w:rsidR="00D51F75"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="00D51F75" w:rsidRPr="00D51F75">
              <w:rPr>
                <w:rFonts w:ascii="TH SarabunPSK" w:hAnsi="TH SarabunPSK" w:cs="TH SarabunPSK"/>
                <w:sz w:val="28"/>
                <w:cs/>
              </w:rPr>
              <w:t xml:space="preserve"> ,</w:t>
            </w:r>
          </w:p>
          <w:p w14:paraId="072307FE" w14:textId="77777777" w:rsidR="00D51F75" w:rsidRDefault="00D51F75" w:rsidP="00D51F75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ระเทศ (เฉพาะสำเร็จการศึกษาจากต่างประเทศ)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ประเทศ (เฉพาะสำเร็จการศึกษาจากต่างประเทศ)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(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ีที่สำเร็จการศึกษ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ปีที่สำเร็จการศึกษา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  <w:p w14:paraId="65F651D2" w14:textId="427D23BA" w:rsidR="00D51F75" w:rsidRPr="00D51F75" w:rsidRDefault="007753A5" w:rsidP="00D51F7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="00D51F75"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สถาบันที่สำเร็จการศึกษา"/>
                  </w:textInput>
                </w:ffData>
              </w:fldChar>
            </w:r>
            <w:r w:rsidR="00D51F75"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="00D51F75" w:rsidRPr="00D51F75">
              <w:rPr>
                <w:rFonts w:ascii="TH SarabunPSK" w:hAnsi="TH SarabunPSK" w:cs="TH SarabunPSK"/>
                <w:sz w:val="28"/>
              </w:rPr>
            </w:r>
            <w:r w:rsidR="00D51F75"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="00D51F75"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ชื่อสถาบันที่สำเร็จการศึกษา</w:t>
            </w:r>
            <w:r w:rsidR="00D51F75"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="00D51F75" w:rsidRPr="00D51F75">
              <w:rPr>
                <w:rFonts w:ascii="TH SarabunPSK" w:hAnsi="TH SarabunPSK" w:cs="TH SarabunPSK"/>
                <w:sz w:val="28"/>
                <w:cs/>
              </w:rPr>
              <w:t xml:space="preserve"> ,</w:t>
            </w:r>
          </w:p>
          <w:p w14:paraId="30FB9DAA" w14:textId="77777777" w:rsidR="00D51F75" w:rsidRDefault="00D51F75" w:rsidP="00D51F75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ระเทศ (เฉพาะสำเร็จการศึกษาจากต่างประเทศ)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ประเทศ (เฉพาะสำเร็จการศึกษาจากต่างประเทศ)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(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ีที่สำเร็จการศึกษ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ปีที่สำเร็จการศึกษา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  <w:p w14:paraId="3FDC5794" w14:textId="6B945332" w:rsidR="00D51F75" w:rsidRPr="00D51F75" w:rsidRDefault="007753A5" w:rsidP="00D51F7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="00D51F75"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สถาบันที่สำเร็จการศึกษา"/>
                  </w:textInput>
                </w:ffData>
              </w:fldChar>
            </w:r>
            <w:r w:rsidR="00D51F75"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="00D51F75" w:rsidRPr="00D51F75">
              <w:rPr>
                <w:rFonts w:ascii="TH SarabunPSK" w:hAnsi="TH SarabunPSK" w:cs="TH SarabunPSK"/>
                <w:sz w:val="28"/>
              </w:rPr>
            </w:r>
            <w:r w:rsidR="00D51F75"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="00D51F75"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ชื่อสถาบันที่สำเร็จการศึกษา</w:t>
            </w:r>
            <w:r w:rsidR="00D51F75"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="00D51F75" w:rsidRPr="00D51F75">
              <w:rPr>
                <w:rFonts w:ascii="TH SarabunPSK" w:hAnsi="TH SarabunPSK" w:cs="TH SarabunPSK"/>
                <w:sz w:val="28"/>
                <w:cs/>
              </w:rPr>
              <w:t xml:space="preserve"> ,</w:t>
            </w:r>
          </w:p>
          <w:p w14:paraId="09F25D4B" w14:textId="031893EC" w:rsidR="00D51F75" w:rsidRPr="00D51F75" w:rsidRDefault="00D51F75" w:rsidP="00D51F75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ระเทศ (เฉพาะสำเร็จการศึกษาจากต่างประเทศ)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ประเทศ (เฉพาะสำเร็จการศึกษาจากต่างประเทศ)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(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ีที่สำเร็จการศึกษ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ปีที่สำเร็จการศึกษา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</w:tc>
      </w:tr>
      <w:tr w:rsidR="007753A5" w:rsidRPr="00D51F75" w14:paraId="78EC5C7C" w14:textId="77777777" w:rsidTr="00D51F75">
        <w:trPr>
          <w:jc w:val="center"/>
        </w:trPr>
        <w:tc>
          <w:tcPr>
            <w:tcW w:w="864" w:type="dxa"/>
          </w:tcPr>
          <w:p w14:paraId="4514E2F0" w14:textId="6F61C24C" w:rsidR="007753A5" w:rsidRPr="00D51F75" w:rsidRDefault="007753A5" w:rsidP="007753A5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2</w:t>
            </w:r>
          </w:p>
        </w:tc>
        <w:tc>
          <w:tcPr>
            <w:tcW w:w="3456" w:type="dxa"/>
          </w:tcPr>
          <w:p w14:paraId="4D52F8A0" w14:textId="6C9F51E9" w:rsidR="007753A5" w:rsidRPr="00D51F75" w:rsidRDefault="007753A5" w:rsidP="007753A5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ตำแหน่งทางวิชาการ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ตำแหน่งทางวิชาการ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ยศ(ถ้ามี)"/>
                  </w:textInput>
                </w:ffData>
              </w:fldChar>
            </w:r>
            <w:r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>
              <w:rPr>
                <w:rFonts w:ascii="TH SarabunPSK" w:hAnsi="TH SarabunPSK" w:cs="TH SarabunPSK"/>
                <w:sz w:val="28"/>
              </w:rPr>
            </w:r>
            <w:r>
              <w:rPr>
                <w:rFonts w:ascii="TH SarabunPSK" w:hAnsi="TH SarabunPSK" w:cs="TH SarabunPSK"/>
                <w:sz w:val="28"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sz w:val="28"/>
                <w:cs/>
              </w:rPr>
              <w:t>ยศ(ถ้ามี)</w:t>
            </w:r>
            <w:r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ชื่อและนามสกุลภาษาไทย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ชื่อและนามสกุลภาษาไทย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</w:p>
        </w:tc>
        <w:tc>
          <w:tcPr>
            <w:tcW w:w="3024" w:type="dxa"/>
          </w:tcPr>
          <w:p w14:paraId="04B3157A" w14:textId="77777777" w:rsidR="007753A5" w:rsidRDefault="007753A5" w:rsidP="007753A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ย่อปริญญ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ชื่อย่อปริญญา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51F75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สาขาวิช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สาขาวิชา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/>
                <w:sz w:val="28"/>
                <w:cs/>
              </w:rPr>
              <w:t>)</w:t>
            </w:r>
          </w:p>
          <w:p w14:paraId="654BABEE" w14:textId="77777777" w:rsidR="007753A5" w:rsidRDefault="007753A5" w:rsidP="007753A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ย่อปริญญ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ชื่อย่อปริญญา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51F75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สาขาวิช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สาขาวิชา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/>
                <w:sz w:val="28"/>
                <w:cs/>
              </w:rPr>
              <w:t>)</w:t>
            </w:r>
          </w:p>
          <w:p w14:paraId="0318F5C9" w14:textId="230FB5A9" w:rsidR="007753A5" w:rsidRPr="00D51F75" w:rsidRDefault="007753A5" w:rsidP="007753A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ย่อปริญญ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ชื่อย่อปริญญา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51F75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สาขาวิช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สาขาวิชา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024" w:type="dxa"/>
          </w:tcPr>
          <w:p w14:paraId="4981F48B" w14:textId="77777777" w:rsidR="007753A5" w:rsidRPr="00D51F75" w:rsidRDefault="007753A5" w:rsidP="007753A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สถาบันที่สำเร็จการศึกษ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ชื่อสถาบันที่สำเร็จการศึกษา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/>
                <w:sz w:val="28"/>
                <w:cs/>
              </w:rPr>
              <w:t xml:space="preserve"> ,</w:t>
            </w:r>
          </w:p>
          <w:p w14:paraId="198F55C9" w14:textId="77777777" w:rsidR="007753A5" w:rsidRDefault="007753A5" w:rsidP="007753A5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ระเทศ (เฉพาะสำเร็จการศึกษาจากต่างประเทศ)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ประเทศ (เฉพาะสำเร็จการศึกษาจากต่างประเทศ)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(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ีที่สำเร็จการศึกษ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ปีที่สำเร็จการศึกษา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  <w:p w14:paraId="2ADAB8F7" w14:textId="77777777" w:rsidR="007753A5" w:rsidRPr="00D51F75" w:rsidRDefault="007753A5" w:rsidP="007753A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สถาบันที่สำเร็จการศึกษ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ชื่อสถาบันที่สำเร็จการศึกษา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/>
                <w:sz w:val="28"/>
                <w:cs/>
              </w:rPr>
              <w:t xml:space="preserve"> ,</w:t>
            </w:r>
          </w:p>
          <w:p w14:paraId="23F6B75F" w14:textId="77777777" w:rsidR="007753A5" w:rsidRDefault="007753A5" w:rsidP="007753A5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ระเทศ (เฉพาะสำเร็จการศึกษาจากต่างประเทศ)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ประเทศ (เฉพาะสำเร็จการศึกษาจากต่างประเทศ)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(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ีที่สำเร็จการศึกษ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ปีที่สำเร็จการศึกษา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  <w:p w14:paraId="4AE5709B" w14:textId="77777777" w:rsidR="007753A5" w:rsidRPr="00D51F75" w:rsidRDefault="007753A5" w:rsidP="007753A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สถาบันที่สำเร็จการศึกษ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ชื่อสถาบันที่สำเร็จการศึกษา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/>
                <w:sz w:val="28"/>
                <w:cs/>
              </w:rPr>
              <w:t xml:space="preserve"> ,</w:t>
            </w:r>
          </w:p>
          <w:p w14:paraId="6F99C375" w14:textId="5F1DD3E2" w:rsidR="007753A5" w:rsidRPr="00D51F75" w:rsidRDefault="007753A5" w:rsidP="007753A5">
            <w:pPr>
              <w:rPr>
                <w:rFonts w:ascii="TH SarabunPSK" w:hAnsi="TH SarabunPSK" w:cs="TH SarabunPSK"/>
                <w:sz w:val="28"/>
              </w:rPr>
            </w:pP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ระเทศ (เฉพาะสำเร็จการศึกษาจากต่างประเทศ)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ประเทศ (เฉพาะสำเร็จการศึกษาจากต่างประเทศ)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(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ีที่สำเร็จการศึกษ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ปีที่สำเร็จการศึกษา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</w:tc>
      </w:tr>
      <w:tr w:rsidR="007753A5" w:rsidRPr="00D51F75" w14:paraId="58D21602" w14:textId="77777777" w:rsidTr="00D51F75">
        <w:trPr>
          <w:jc w:val="center"/>
        </w:trPr>
        <w:tc>
          <w:tcPr>
            <w:tcW w:w="864" w:type="dxa"/>
          </w:tcPr>
          <w:p w14:paraId="3C21AC73" w14:textId="1467C922" w:rsidR="007753A5" w:rsidRPr="00D51F75" w:rsidRDefault="007753A5" w:rsidP="007753A5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3</w:t>
            </w:r>
          </w:p>
        </w:tc>
        <w:tc>
          <w:tcPr>
            <w:tcW w:w="3456" w:type="dxa"/>
          </w:tcPr>
          <w:p w14:paraId="72E180D4" w14:textId="45BB9B48" w:rsidR="007753A5" w:rsidRPr="00D51F75" w:rsidRDefault="007753A5" w:rsidP="007753A5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ตำแหน่งทางวิชาการ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ตำแหน่งทางวิชาการ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ยศ(ถ้ามี)"/>
                  </w:textInput>
                </w:ffData>
              </w:fldChar>
            </w:r>
            <w:r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>
              <w:rPr>
                <w:rFonts w:ascii="TH SarabunPSK" w:hAnsi="TH SarabunPSK" w:cs="TH SarabunPSK"/>
                <w:sz w:val="28"/>
              </w:rPr>
            </w:r>
            <w:r>
              <w:rPr>
                <w:rFonts w:ascii="TH SarabunPSK" w:hAnsi="TH SarabunPSK" w:cs="TH SarabunPSK"/>
                <w:sz w:val="28"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sz w:val="28"/>
                <w:cs/>
              </w:rPr>
              <w:t>ยศ(ถ้ามี)</w:t>
            </w:r>
            <w:r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ชื่อและนามสกุลภาษาไทย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ชื่อและนามสกุลภาษาไทย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</w:p>
        </w:tc>
        <w:tc>
          <w:tcPr>
            <w:tcW w:w="3024" w:type="dxa"/>
          </w:tcPr>
          <w:p w14:paraId="12C4D861" w14:textId="77777777" w:rsidR="007753A5" w:rsidRDefault="007753A5" w:rsidP="007753A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ย่อปริญญ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ชื่อย่อปริญญา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51F75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สาขาวิช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สาขาวิชา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/>
                <w:sz w:val="28"/>
                <w:cs/>
              </w:rPr>
              <w:t>)</w:t>
            </w:r>
          </w:p>
          <w:p w14:paraId="24ADB1DE" w14:textId="77777777" w:rsidR="007753A5" w:rsidRDefault="007753A5" w:rsidP="007753A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ย่อปริญญ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ชื่อย่อปริญญา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51F75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สาขาวิช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สาขาวิชา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/>
                <w:sz w:val="28"/>
                <w:cs/>
              </w:rPr>
              <w:t>)</w:t>
            </w:r>
          </w:p>
          <w:p w14:paraId="5018490A" w14:textId="368D6711" w:rsidR="007753A5" w:rsidRPr="00D51F75" w:rsidRDefault="007753A5" w:rsidP="007753A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ย่อปริญญ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ชื่อย่อปริญญา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51F75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สาขาวิช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สาขาวิชา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024" w:type="dxa"/>
          </w:tcPr>
          <w:p w14:paraId="4C41D378" w14:textId="77777777" w:rsidR="007753A5" w:rsidRPr="00D51F75" w:rsidRDefault="007753A5" w:rsidP="007753A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สถาบันที่สำเร็จการศึกษ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ชื่อสถาบันที่สำเร็จการศึกษา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/>
                <w:sz w:val="28"/>
                <w:cs/>
              </w:rPr>
              <w:t xml:space="preserve"> ,</w:t>
            </w:r>
          </w:p>
          <w:p w14:paraId="145A8115" w14:textId="77777777" w:rsidR="007753A5" w:rsidRDefault="007753A5" w:rsidP="007753A5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ระเทศ (เฉพาะสำเร็จการศึกษาจากต่างประเทศ)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ประเทศ (เฉพาะสำเร็จการศึกษาจากต่างประเทศ)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(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ีที่สำเร็จการศึกษ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ปีที่สำเร็จการศึกษา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  <w:p w14:paraId="6F16B7FA" w14:textId="77777777" w:rsidR="007753A5" w:rsidRPr="00D51F75" w:rsidRDefault="007753A5" w:rsidP="007753A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สถาบันที่สำเร็จการศึกษ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ชื่อสถาบันที่สำเร็จการศึกษา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/>
                <w:sz w:val="28"/>
                <w:cs/>
              </w:rPr>
              <w:t xml:space="preserve"> ,</w:t>
            </w:r>
          </w:p>
          <w:p w14:paraId="559CD83F" w14:textId="77777777" w:rsidR="007753A5" w:rsidRDefault="007753A5" w:rsidP="007753A5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ระเทศ (เฉพาะสำเร็จการศึกษาจากต่างประเทศ)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ประเทศ (เฉพาะสำเร็จการศึกษาจากต่างประเทศ)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(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ีที่สำเร็จการศึกษ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ปีที่สำเร็จการศึกษา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  <w:p w14:paraId="7D20CE69" w14:textId="77777777" w:rsidR="007753A5" w:rsidRPr="00D51F75" w:rsidRDefault="007753A5" w:rsidP="007753A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lastRenderedPageBreak/>
              <w:t xml:space="preserve">- 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สถาบันที่สำเร็จการศึกษ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ชื่อสถาบันที่สำเร็จการศึกษา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/>
                <w:sz w:val="28"/>
                <w:cs/>
              </w:rPr>
              <w:t xml:space="preserve"> ,</w:t>
            </w:r>
          </w:p>
          <w:p w14:paraId="4EB6E092" w14:textId="6E9B9711" w:rsidR="007753A5" w:rsidRPr="00D51F75" w:rsidRDefault="007753A5" w:rsidP="007753A5">
            <w:pPr>
              <w:rPr>
                <w:rFonts w:ascii="TH SarabunPSK" w:hAnsi="TH SarabunPSK" w:cs="TH SarabunPSK"/>
                <w:sz w:val="28"/>
              </w:rPr>
            </w:pP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ระเทศ (เฉพาะสำเร็จการศึกษาจากต่างประเทศ)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ประเทศ (เฉพาะสำเร็จการศึกษาจากต่างประเทศ)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(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ีที่สำเร็จการศึกษ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ปีที่สำเร็จการศึกษา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</w:tc>
      </w:tr>
      <w:tr w:rsidR="007753A5" w:rsidRPr="00D51F75" w14:paraId="1B4721A4" w14:textId="77777777" w:rsidTr="00D51F75">
        <w:trPr>
          <w:jc w:val="center"/>
        </w:trPr>
        <w:tc>
          <w:tcPr>
            <w:tcW w:w="864" w:type="dxa"/>
          </w:tcPr>
          <w:p w14:paraId="67931662" w14:textId="6C9BEA00" w:rsidR="007753A5" w:rsidRPr="00D51F75" w:rsidRDefault="007753A5" w:rsidP="007753A5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lastRenderedPageBreak/>
              <w:t>4</w:t>
            </w:r>
          </w:p>
        </w:tc>
        <w:tc>
          <w:tcPr>
            <w:tcW w:w="3456" w:type="dxa"/>
          </w:tcPr>
          <w:p w14:paraId="10CEAE2F" w14:textId="6EC84E50" w:rsidR="007753A5" w:rsidRPr="00D51F75" w:rsidRDefault="007753A5" w:rsidP="007753A5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ตำแหน่งทางวิชาการ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ตำแหน่งทางวิชาการ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ยศ(ถ้ามี)"/>
                  </w:textInput>
                </w:ffData>
              </w:fldChar>
            </w:r>
            <w:r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>
              <w:rPr>
                <w:rFonts w:ascii="TH SarabunPSK" w:hAnsi="TH SarabunPSK" w:cs="TH SarabunPSK"/>
                <w:sz w:val="28"/>
              </w:rPr>
            </w:r>
            <w:r>
              <w:rPr>
                <w:rFonts w:ascii="TH SarabunPSK" w:hAnsi="TH SarabunPSK" w:cs="TH SarabunPSK"/>
                <w:sz w:val="28"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sz w:val="28"/>
                <w:cs/>
              </w:rPr>
              <w:t>ยศ(ถ้ามี)</w:t>
            </w:r>
            <w:r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ชื่อและนามสกุลภาษาไทย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ชื่อและนามสกุลภาษาไทย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</w:p>
        </w:tc>
        <w:tc>
          <w:tcPr>
            <w:tcW w:w="3024" w:type="dxa"/>
          </w:tcPr>
          <w:p w14:paraId="1582A33D" w14:textId="77777777" w:rsidR="007753A5" w:rsidRDefault="007753A5" w:rsidP="007753A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ย่อปริญญ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ชื่อย่อปริญญา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51F75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สาขาวิช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สาขาวิชา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/>
                <w:sz w:val="28"/>
                <w:cs/>
              </w:rPr>
              <w:t>)</w:t>
            </w:r>
          </w:p>
          <w:p w14:paraId="4FBD20B1" w14:textId="77777777" w:rsidR="007753A5" w:rsidRDefault="007753A5" w:rsidP="007753A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ย่อปริญญ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ชื่อย่อปริญญา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51F75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สาขาวิช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สาขาวิชา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/>
                <w:sz w:val="28"/>
                <w:cs/>
              </w:rPr>
              <w:t>)</w:t>
            </w:r>
          </w:p>
          <w:p w14:paraId="63FCE8DC" w14:textId="259C15B9" w:rsidR="007753A5" w:rsidRPr="00D51F75" w:rsidRDefault="007753A5" w:rsidP="007753A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ย่อปริญญ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ชื่อย่อปริญญา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51F75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สาขาวิช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สาขาวิชา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024" w:type="dxa"/>
          </w:tcPr>
          <w:p w14:paraId="677E5DA6" w14:textId="77777777" w:rsidR="007753A5" w:rsidRPr="00D51F75" w:rsidRDefault="007753A5" w:rsidP="007753A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สถาบันที่สำเร็จการศึกษ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ชื่อสถาบันที่สำเร็จการศึกษา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/>
                <w:sz w:val="28"/>
                <w:cs/>
              </w:rPr>
              <w:t xml:space="preserve"> ,</w:t>
            </w:r>
          </w:p>
          <w:p w14:paraId="75DB96C6" w14:textId="77777777" w:rsidR="007753A5" w:rsidRDefault="007753A5" w:rsidP="007753A5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ระเทศ (เฉพาะสำเร็จการศึกษาจากต่างประเทศ)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ประเทศ (เฉพาะสำเร็จการศึกษาจากต่างประเทศ)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(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ีที่สำเร็จการศึกษ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ปีที่สำเร็จการศึกษา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  <w:p w14:paraId="0434123C" w14:textId="77777777" w:rsidR="007753A5" w:rsidRPr="00D51F75" w:rsidRDefault="007753A5" w:rsidP="007753A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สถาบันที่สำเร็จการศึกษ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ชื่อสถาบันที่สำเร็จการศึกษา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/>
                <w:sz w:val="28"/>
                <w:cs/>
              </w:rPr>
              <w:t xml:space="preserve"> ,</w:t>
            </w:r>
          </w:p>
          <w:p w14:paraId="5CAC3547" w14:textId="77777777" w:rsidR="007753A5" w:rsidRDefault="007753A5" w:rsidP="007753A5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ระเทศ (เฉพาะสำเร็จการศึกษาจากต่างประเทศ)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ประเทศ (เฉพาะสำเร็จการศึกษาจากต่างประเทศ)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(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ีที่สำเร็จการศึกษ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ปีที่สำเร็จการศึกษา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  <w:p w14:paraId="5584C872" w14:textId="77777777" w:rsidR="007753A5" w:rsidRPr="00D51F75" w:rsidRDefault="007753A5" w:rsidP="007753A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สถาบันที่สำเร็จการศึกษ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ชื่อสถาบันที่สำเร็จการศึกษา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/>
                <w:sz w:val="28"/>
                <w:cs/>
              </w:rPr>
              <w:t xml:space="preserve"> ,</w:t>
            </w:r>
          </w:p>
          <w:p w14:paraId="787E2B11" w14:textId="620AAD94" w:rsidR="007753A5" w:rsidRPr="00D51F75" w:rsidRDefault="007753A5" w:rsidP="007753A5">
            <w:pPr>
              <w:rPr>
                <w:rFonts w:ascii="TH SarabunPSK" w:hAnsi="TH SarabunPSK" w:cs="TH SarabunPSK"/>
                <w:sz w:val="28"/>
              </w:rPr>
            </w:pP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ระเทศ (เฉพาะสำเร็จการศึกษาจากต่างประเทศ)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ประเทศ (เฉพาะสำเร็จการศึกษาจากต่างประเทศ)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(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ีที่สำเร็จการศึกษ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ปีที่สำเร็จการศึกษา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</w:tc>
      </w:tr>
      <w:tr w:rsidR="007753A5" w:rsidRPr="00D51F75" w14:paraId="234A2B09" w14:textId="77777777" w:rsidTr="00D51F75">
        <w:trPr>
          <w:jc w:val="center"/>
        </w:trPr>
        <w:tc>
          <w:tcPr>
            <w:tcW w:w="864" w:type="dxa"/>
          </w:tcPr>
          <w:p w14:paraId="41BB3756" w14:textId="346CFB3C" w:rsidR="007753A5" w:rsidRPr="00D51F75" w:rsidRDefault="007753A5" w:rsidP="007753A5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5</w:t>
            </w:r>
          </w:p>
        </w:tc>
        <w:tc>
          <w:tcPr>
            <w:tcW w:w="3456" w:type="dxa"/>
          </w:tcPr>
          <w:p w14:paraId="4646C38C" w14:textId="559AC5BB" w:rsidR="007753A5" w:rsidRPr="00D51F75" w:rsidRDefault="007753A5" w:rsidP="007753A5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ตำแหน่งทางวิชาการ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ตำแหน่งทางวิชาการ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ยศ(ถ้ามี)"/>
                  </w:textInput>
                </w:ffData>
              </w:fldChar>
            </w:r>
            <w:r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>
              <w:rPr>
                <w:rFonts w:ascii="TH SarabunPSK" w:hAnsi="TH SarabunPSK" w:cs="TH SarabunPSK"/>
                <w:sz w:val="28"/>
              </w:rPr>
            </w:r>
            <w:r>
              <w:rPr>
                <w:rFonts w:ascii="TH SarabunPSK" w:hAnsi="TH SarabunPSK" w:cs="TH SarabunPSK"/>
                <w:sz w:val="28"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sz w:val="28"/>
                <w:cs/>
              </w:rPr>
              <w:t>ยศ(ถ้ามี)</w:t>
            </w:r>
            <w:r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ชื่อและนามสกุลภาษาไทย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ชื่อและนามสกุลภาษาไทย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</w:p>
        </w:tc>
        <w:tc>
          <w:tcPr>
            <w:tcW w:w="3024" w:type="dxa"/>
          </w:tcPr>
          <w:p w14:paraId="133AEFE7" w14:textId="77777777" w:rsidR="007753A5" w:rsidRDefault="007753A5" w:rsidP="007753A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ย่อปริญญ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ชื่อย่อปริญญา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51F75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สาขาวิช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สาขาวิชา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/>
                <w:sz w:val="28"/>
                <w:cs/>
              </w:rPr>
              <w:t>)</w:t>
            </w:r>
          </w:p>
          <w:p w14:paraId="57121BED" w14:textId="77777777" w:rsidR="007753A5" w:rsidRDefault="007753A5" w:rsidP="007753A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ย่อปริญญ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ชื่อย่อปริญญา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51F75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สาขาวิช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สาขาวิชา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/>
                <w:sz w:val="28"/>
                <w:cs/>
              </w:rPr>
              <w:t>)</w:t>
            </w:r>
          </w:p>
          <w:p w14:paraId="23C89B84" w14:textId="6CC6427A" w:rsidR="007753A5" w:rsidRPr="00D51F75" w:rsidRDefault="007753A5" w:rsidP="007753A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ย่อปริญญ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ชื่อย่อปริญญา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51F75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สาขาวิช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สาขาวิชา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024" w:type="dxa"/>
          </w:tcPr>
          <w:p w14:paraId="1BC060D1" w14:textId="77777777" w:rsidR="007753A5" w:rsidRPr="00D51F75" w:rsidRDefault="007753A5" w:rsidP="007753A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สถาบันที่สำเร็จการศึกษ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ชื่อสถาบันที่สำเร็จการศึกษา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/>
                <w:sz w:val="28"/>
                <w:cs/>
              </w:rPr>
              <w:t xml:space="preserve"> ,</w:t>
            </w:r>
          </w:p>
          <w:p w14:paraId="3E4EE387" w14:textId="77777777" w:rsidR="007753A5" w:rsidRDefault="007753A5" w:rsidP="007753A5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ระเทศ (เฉพาะสำเร็จการศึกษาจากต่างประเทศ)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ประเทศ (เฉพาะสำเร็จการศึกษาจากต่างประเทศ)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(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ีที่สำเร็จการศึกษ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ปีที่สำเร็จการศึกษา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  <w:p w14:paraId="737B9552" w14:textId="77777777" w:rsidR="007753A5" w:rsidRPr="00D51F75" w:rsidRDefault="007753A5" w:rsidP="007753A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สถาบันที่สำเร็จการศึกษ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ชื่อสถาบันที่สำเร็จการศึกษา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/>
                <w:sz w:val="28"/>
                <w:cs/>
              </w:rPr>
              <w:t xml:space="preserve"> ,</w:t>
            </w:r>
          </w:p>
          <w:p w14:paraId="671C5E7A" w14:textId="77777777" w:rsidR="007753A5" w:rsidRDefault="007753A5" w:rsidP="007753A5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ระเทศ (เฉพาะสำเร็จการศึกษาจากต่างประเทศ)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ประเทศ (เฉพาะสำเร็จการศึกษาจากต่างประเทศ)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(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ีที่สำเร็จการศึกษ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ปีที่สำเร็จการศึกษา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  <w:p w14:paraId="4661598B" w14:textId="77777777" w:rsidR="007753A5" w:rsidRPr="00D51F75" w:rsidRDefault="007753A5" w:rsidP="007753A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- 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สถาบันที่สำเร็จการศึกษ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ชื่อสถาบันที่สำเร็จการศึกษา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/>
                <w:sz w:val="28"/>
                <w:cs/>
              </w:rPr>
              <w:t xml:space="preserve"> ,</w:t>
            </w:r>
          </w:p>
          <w:p w14:paraId="6202DFA2" w14:textId="1FB50091" w:rsidR="007753A5" w:rsidRPr="00D51F75" w:rsidRDefault="007753A5" w:rsidP="007753A5">
            <w:pPr>
              <w:rPr>
                <w:rFonts w:ascii="TH SarabunPSK" w:hAnsi="TH SarabunPSK" w:cs="TH SarabunPSK"/>
                <w:sz w:val="28"/>
              </w:rPr>
            </w:pP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ระเทศ (เฉพาะสำเร็จการศึกษาจากต่างประเทศ)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ประเทศ (เฉพาะสำเร็จการศึกษาจากต่างประเทศ)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 xml:space="preserve"> (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ีที่สำเร็จการศึกษา"/>
                  </w:textInput>
                </w:ffData>
              </w:fldChar>
            </w:r>
            <w:r w:rsidRPr="00D51F75">
              <w:rPr>
                <w:rFonts w:ascii="TH SarabunPSK" w:hAnsi="TH SarabunPSK" w:cs="TH SarabunPSK"/>
                <w:sz w:val="28"/>
              </w:rPr>
              <w:instrText xml:space="preserve"> FORMTEXT </w:instrText>
            </w:r>
            <w:r w:rsidRPr="00D51F75">
              <w:rPr>
                <w:rFonts w:ascii="TH SarabunPSK" w:hAnsi="TH SarabunPSK" w:cs="TH SarabunPSK"/>
                <w:sz w:val="28"/>
              </w:rPr>
            </w:r>
            <w:r w:rsidRPr="00D51F75">
              <w:rPr>
                <w:rFonts w:ascii="TH SarabunPSK" w:hAnsi="TH SarabunPSK" w:cs="TH SarabunPSK"/>
                <w:sz w:val="28"/>
              </w:rPr>
              <w:fldChar w:fldCharType="separate"/>
            </w:r>
            <w:r w:rsidRPr="00D51F75">
              <w:rPr>
                <w:rFonts w:ascii="TH SarabunPSK" w:hAnsi="TH SarabunPSK" w:cs="TH SarabunPSK"/>
                <w:noProof/>
                <w:sz w:val="28"/>
                <w:cs/>
              </w:rPr>
              <w:t>ปีที่สำเร็จการศึกษา</w:t>
            </w:r>
            <w:r w:rsidRPr="00D51F75">
              <w:rPr>
                <w:rFonts w:ascii="TH SarabunPSK" w:hAnsi="TH SarabunPSK" w:cs="TH SarabunPSK"/>
                <w:sz w:val="28"/>
              </w:rPr>
              <w:fldChar w:fldCharType="end"/>
            </w:r>
            <w:r w:rsidRPr="00D51F75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</w:tc>
      </w:tr>
    </w:tbl>
    <w:p w14:paraId="4D2E106B" w14:textId="77777777" w:rsidR="00D51F75" w:rsidRPr="000229BA" w:rsidRDefault="00D51F75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4BCB73DD" w14:textId="10E1C10E" w:rsidR="00BC7B13" w:rsidRPr="006F7C3D" w:rsidRDefault="00BC7B13" w:rsidP="00C5549F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F7C3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F7C3D">
        <w:rPr>
          <w:rFonts w:ascii="TH SarabunPSK" w:hAnsi="TH SarabunPSK" w:cs="TH SarabunPSK" w:hint="cs"/>
          <w:b/>
          <w:bCs/>
          <w:sz w:val="32"/>
          <w:szCs w:val="32"/>
          <w:cs/>
        </w:rPr>
        <w:t>1.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6F7C3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BC7B13">
        <w:rPr>
          <w:rFonts w:ascii="TH SarabunPSK" w:hAnsi="TH SarabunPSK" w:cs="TH SarabunPSK"/>
          <w:b/>
          <w:bCs/>
          <w:sz w:val="32"/>
          <w:szCs w:val="32"/>
          <w:cs/>
        </w:rPr>
        <w:t>การพัฒนาบุคลากรสายวิชาการ</w:t>
      </w:r>
    </w:p>
    <w:p w14:paraId="371A39F4" w14:textId="1C1523B0" w:rsidR="003202D1" w:rsidRPr="00BC7B13" w:rsidRDefault="00BC7B13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F7C3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F7C3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1.2.1 </w:t>
      </w:r>
      <w:r w:rsidRPr="00BC7B13">
        <w:rPr>
          <w:rFonts w:ascii="TH SarabunPSK" w:hAnsi="TH SarabunPSK" w:cs="TH SarabunPSK"/>
          <w:b/>
          <w:bCs/>
          <w:sz w:val="32"/>
          <w:szCs w:val="32"/>
          <w:cs/>
        </w:rPr>
        <w:t>การเตรียมความพร้อมและพัฒนาศักยภาพสำหรับอาจารย์</w:t>
      </w:r>
    </w:p>
    <w:p w14:paraId="636B7E8C" w14:textId="00F61D90" w:rsidR="000B0C0D" w:rsidRDefault="00BC7B13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BC7B1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1) </w:t>
      </w:r>
      <w:r w:rsidRPr="00BC7B13">
        <w:rPr>
          <w:rFonts w:ascii="TH SarabunPSK" w:hAnsi="TH SarabunPSK" w:cs="TH SarabunPSK"/>
          <w:b/>
          <w:bCs/>
          <w:sz w:val="32"/>
          <w:szCs w:val="32"/>
          <w:cs/>
        </w:rPr>
        <w:t>การพัฒนาความรู้ (</w:t>
      </w:r>
      <w:r w:rsidRPr="00BC7B13">
        <w:rPr>
          <w:rFonts w:ascii="TH SarabunPSK" w:hAnsi="TH SarabunPSK" w:cs="TH SarabunPSK"/>
          <w:b/>
          <w:bCs/>
          <w:sz w:val="32"/>
          <w:szCs w:val="32"/>
        </w:rPr>
        <w:t>Knowledge)</w:t>
      </w:r>
    </w:p>
    <w:p w14:paraId="7CD8CAA4" w14:textId="63F0A31E" w:rsidR="006849D7" w:rsidRDefault="006849D7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Pr="006849D7">
        <w:rPr>
          <w:rFonts w:ascii="TH SarabunPSK" w:hAnsi="TH SarabunPSK" w:cs="TH SarabunPSK"/>
          <w:b/>
          <w:bCs/>
          <w:sz w:val="32"/>
          <w:szCs w:val="32"/>
          <w:cs/>
        </w:rPr>
        <w:t>ความรู้ในศาสตร์สาขาวิชาของตนเอง</w:t>
      </w:r>
    </w:p>
    <w:p w14:paraId="21AE8F11" w14:textId="1081907B" w:rsidR="006849D7" w:rsidRPr="006849D7" w:rsidRDefault="006849D7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อธิบายแนวทางในการพัฒนาความรู้ในศาสตร์สาขาวิชาของหลักสูตร]"/>
            </w:textInput>
          </w:ffData>
        </w:fldCha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[อธิบายแนวทางในการพัฒนาความรู้ในศาสตร์สาขาวิชาของหลักสูตร]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30A51999" w14:textId="40B3387F" w:rsidR="006849D7" w:rsidRDefault="006849D7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Pr="006849D7">
        <w:rPr>
          <w:rFonts w:ascii="TH SarabunPSK" w:hAnsi="TH SarabunPSK" w:cs="TH SarabunPSK"/>
          <w:b/>
          <w:bCs/>
          <w:sz w:val="32"/>
          <w:szCs w:val="32"/>
          <w:cs/>
        </w:rPr>
        <w:t>ความรู้ในศาสตร์การสอนและการเรียนรู้</w:t>
      </w:r>
    </w:p>
    <w:p w14:paraId="368B3841" w14:textId="548F4CAD" w:rsidR="006849D7" w:rsidRPr="006849D7" w:rsidRDefault="006849D7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4C7AC2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อธิบายแนวทางในการพัฒนาความรู้ในศาสตร์การสอนและการเรียนรู้]"/>
            </w:textInput>
          </w:ffData>
        </w:fldChar>
      </w:r>
      <w:r w:rsidR="004C7AC2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4C7AC2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4C7AC2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4C7AC2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4C7AC2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4C7AC2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[อธิบายแนวทางในการพัฒนาความรู้ในศาสตร์การสอนและการเรียนรู้]</w:t>
      </w:r>
      <w:r w:rsidR="004C7AC2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27C4AD02" w14:textId="5EB39333" w:rsidR="00BC7B13" w:rsidRDefault="00BC7B13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2) </w:t>
      </w:r>
      <w:r w:rsidRPr="00BC7B13">
        <w:rPr>
          <w:rFonts w:ascii="TH SarabunPSK" w:hAnsi="TH SarabunPSK" w:cs="TH SarabunPSK"/>
          <w:b/>
          <w:bCs/>
          <w:sz w:val="32"/>
          <w:szCs w:val="32"/>
          <w:cs/>
        </w:rPr>
        <w:t>การพัฒนาสมรรถนะ (</w:t>
      </w:r>
      <w:r w:rsidRPr="00BC7B13">
        <w:rPr>
          <w:rFonts w:ascii="TH SarabunPSK" w:hAnsi="TH SarabunPSK" w:cs="TH SarabunPSK"/>
          <w:b/>
          <w:bCs/>
          <w:sz w:val="32"/>
          <w:szCs w:val="32"/>
        </w:rPr>
        <w:t>Competencies)</w:t>
      </w:r>
    </w:p>
    <w:p w14:paraId="19BA8B85" w14:textId="5C08F5D7" w:rsidR="006849D7" w:rsidRDefault="006849D7" w:rsidP="006849D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Pr="006849D7">
        <w:rPr>
          <w:rFonts w:ascii="TH SarabunPSK" w:hAnsi="TH SarabunPSK" w:cs="TH SarabunPSK"/>
          <w:b/>
          <w:bCs/>
          <w:sz w:val="32"/>
          <w:szCs w:val="32"/>
          <w:cs/>
        </w:rPr>
        <w:t>การออกแบบและการวางแผนการจัดกิจกรรมการเรียนรู้</w:t>
      </w:r>
      <w:r w:rsidR="004C7AC2">
        <w:rPr>
          <w:rFonts w:ascii="TH SarabunPSK" w:hAnsi="TH SarabunPSK" w:cs="TH SarabunPSK" w:hint="cs"/>
          <w:b/>
          <w:bCs/>
          <w:sz w:val="32"/>
          <w:szCs w:val="32"/>
          <w:cs/>
        </w:rPr>
        <w:t>สำหรับ</w:t>
      </w:r>
      <w:r w:rsidRPr="006849D7">
        <w:rPr>
          <w:rFonts w:ascii="TH SarabunPSK" w:hAnsi="TH SarabunPSK" w:cs="TH SarabunPSK"/>
          <w:b/>
          <w:bCs/>
          <w:sz w:val="32"/>
          <w:szCs w:val="32"/>
          <w:cs/>
        </w:rPr>
        <w:t>ผู้เรียนอย่างม</w:t>
      </w:r>
      <w:r w:rsidR="004A561A">
        <w:rPr>
          <w:rFonts w:ascii="TH SarabunPSK" w:hAnsi="TH SarabunPSK" w:cs="TH SarabunPSK" w:hint="cs"/>
          <w:b/>
          <w:bCs/>
          <w:sz w:val="32"/>
          <w:szCs w:val="32"/>
          <w:cs/>
        </w:rPr>
        <w:t>ี</w:t>
      </w:r>
      <w:r w:rsidRPr="006849D7">
        <w:rPr>
          <w:rFonts w:ascii="TH SarabunPSK" w:hAnsi="TH SarabunPSK" w:cs="TH SarabunPSK"/>
          <w:b/>
          <w:bCs/>
          <w:sz w:val="32"/>
          <w:szCs w:val="32"/>
          <w:cs/>
        </w:rPr>
        <w:t>ประสิทธิภาพ</w:t>
      </w:r>
    </w:p>
    <w:p w14:paraId="248733AD" w14:textId="2DBC7B4A" w:rsidR="006849D7" w:rsidRPr="006849D7" w:rsidRDefault="006849D7" w:rsidP="006849D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อธิบายกระบวนการพัฒนาสมรรถนะด้านการออกแบบกิจกรรม]"/>
            </w:textInput>
          </w:ffData>
        </w:fldCha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[อธิบายกระบวนการพัฒนาสมรรถนะด้านการออกแบบกิจกรรม]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71D63CD3" w14:textId="62473781" w:rsidR="006849D7" w:rsidRDefault="006849D7" w:rsidP="006849D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Pr="006849D7">
        <w:rPr>
          <w:rFonts w:ascii="TH SarabunPSK" w:hAnsi="TH SarabunPSK" w:cs="TH SarabunPSK"/>
          <w:b/>
          <w:bCs/>
          <w:sz w:val="32"/>
          <w:szCs w:val="32"/>
          <w:cs/>
        </w:rPr>
        <w:t>การดำเนินกิจกรรมการเรียนรู้อย่างมีประสิทธิผล</w:t>
      </w:r>
    </w:p>
    <w:p w14:paraId="42E867B5" w14:textId="3BBD08F8" w:rsidR="006849D7" w:rsidRPr="006849D7" w:rsidRDefault="006849D7" w:rsidP="006849D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อธิบายกระบวนการพัฒนาสมรรถนะในการดำเนินงานกิจกรรมการเรียนรู้]"/>
            </w:textInput>
          </w:ffData>
        </w:fldCha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[อธิบายกระบวนการพัฒนาสมรรถนะในการดำเนินงานกิจกรรมการเรียนรู้]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7274AB40" w14:textId="5D17D975" w:rsidR="006849D7" w:rsidRDefault="006849D7" w:rsidP="006849D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Pr="006849D7">
        <w:rPr>
          <w:rFonts w:ascii="TH SarabunPSK" w:hAnsi="TH SarabunPSK" w:cs="TH SarabunPSK"/>
          <w:b/>
          <w:bCs/>
          <w:sz w:val="32"/>
          <w:szCs w:val="32"/>
          <w:cs/>
        </w:rPr>
        <w:t>การเสริมสร้างบรรยากาศการเรียนรู้และสนับสนุนการเรียนรู้ของผู้เรียน</w:t>
      </w:r>
    </w:p>
    <w:p w14:paraId="00DAA333" w14:textId="6F60CAE6" w:rsidR="006849D7" w:rsidRDefault="006849D7" w:rsidP="006849D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642572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อธิบายวิธีการพัฒนาสมรรถนะการสร้างบรรยากาศการเรียนรู้ และการนำสิ่งสนับสนุนมาใช้ในการเสริมสร้างการเรียนรู้ของผู้เรียน]"/>
            </w:textInput>
          </w:ffData>
        </w:fldChar>
      </w:r>
      <w:r w:rsidR="00642572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642572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642572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642572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642572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642572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[อธิบายวิธีการพัฒนาสมรรถนะการสร้างบรรยากาศการเรียนรู้ และการนำสิ่งสนับสนุนมาใช้ในการเสริมสร้างการเรียนรู้ของผู้เรียน]</w:t>
      </w:r>
      <w:r w:rsidR="00642572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10859D97" w14:textId="29A51E3B" w:rsidR="00836F99" w:rsidRPr="00836F99" w:rsidRDefault="00836F99" w:rsidP="006849D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836F9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836F9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836F9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836F9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836F9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- </w:t>
      </w:r>
      <w:r w:rsidRPr="00836F9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การวัดและประเมินผลการเรียนรู้ของผู้เรียน พร้อมทั้งสามารถให้ข้อมูลป้อนกลับอย่างสร้างสรรค์</w:t>
      </w:r>
    </w:p>
    <w:p w14:paraId="3E859673" w14:textId="3BB159FA" w:rsidR="00836F99" w:rsidRPr="006849D7" w:rsidRDefault="00836F99" w:rsidP="006849D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อธิบายวิธีการวัดและประเมินผลการเรียนรู้ของผู้เรียน พร้อมทั้งสามารถให้ข้อมูลป้อนกลับอย่างสร้างสรรค์]"/>
            </w:textInput>
          </w:ffData>
        </w:fldCha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[อธิบายวิธีการวัดและประเมินผลการเรียนรู้ของผู้เรียน พร้อมทั้งสามารถให้ข้อมูลป้อนกลับอย่างสร้างสรรค์]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1B023B33" w14:textId="1789C701" w:rsidR="00BC7B13" w:rsidRPr="00BC7B13" w:rsidRDefault="00BC7B13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3) </w:t>
      </w:r>
      <w:r w:rsidRPr="00BC7B13">
        <w:rPr>
          <w:rFonts w:ascii="TH SarabunPSK" w:hAnsi="TH SarabunPSK" w:cs="TH SarabunPSK"/>
          <w:b/>
          <w:bCs/>
          <w:sz w:val="32"/>
          <w:szCs w:val="32"/>
          <w:cs/>
        </w:rPr>
        <w:t>การพัฒนาด้านค่านิยม (</w:t>
      </w:r>
      <w:r w:rsidRPr="00BC7B13">
        <w:rPr>
          <w:rFonts w:ascii="TH SarabunPSK" w:hAnsi="TH SarabunPSK" w:cs="TH SarabunPSK"/>
          <w:b/>
          <w:bCs/>
          <w:sz w:val="32"/>
          <w:szCs w:val="32"/>
        </w:rPr>
        <w:t>Values)</w:t>
      </w:r>
    </w:p>
    <w:p w14:paraId="27EA5ABE" w14:textId="5CCA1FE5" w:rsidR="006849D7" w:rsidRDefault="006849D7" w:rsidP="006849D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Pr="006849D7">
        <w:rPr>
          <w:rFonts w:ascii="TH SarabunPSK" w:hAnsi="TH SarabunPSK" w:cs="TH SarabunPSK"/>
          <w:b/>
          <w:bCs/>
          <w:sz w:val="32"/>
          <w:szCs w:val="32"/>
          <w:cs/>
        </w:rPr>
        <w:t>แนวทางการสร้างคุณค่าในการพัฒนาวิชาชีพอาจารย์ และการพัฒนาตนเองอย่างต่อเนื่อง</w:t>
      </w:r>
    </w:p>
    <w:p w14:paraId="64A7F8CC" w14:textId="00339BF9" w:rsidR="006849D7" w:rsidRPr="006849D7" w:rsidRDefault="006849D7" w:rsidP="006849D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อธิบายแนวทางการพัฒนาอาจารย์ด้านการสร้างค่านิยมในการพัฒนาตนเองในวิชาชีพอาจารย์อย่างต่อเนื่อง]"/>
            </w:textInput>
          </w:ffData>
        </w:fldCha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[อธิบายแนวทางการพัฒนาอาจารย์ด้านการสร้างค่านิยมในการพัฒนาตนเองในวิชาชีพอาจารย์อย่างต่อเนื่อง]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1B0098C8" w14:textId="6F227520" w:rsidR="006849D7" w:rsidRDefault="006849D7" w:rsidP="006849D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Pr="006849D7">
        <w:rPr>
          <w:rFonts w:ascii="TH SarabunPSK" w:hAnsi="TH SarabunPSK" w:cs="TH SarabunPSK"/>
          <w:b/>
          <w:bCs/>
          <w:sz w:val="32"/>
          <w:szCs w:val="32"/>
          <w:cs/>
        </w:rPr>
        <w:t>แนวทางการธำรงไว้ซึ่งจรรยาบรรณแห่งวิชาชีพอาจารย์</w:t>
      </w:r>
    </w:p>
    <w:p w14:paraId="00F1EF00" w14:textId="739E400F" w:rsidR="006849D7" w:rsidRDefault="006849D7" w:rsidP="006849D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อธิบายแนวทางการพัฒนาและส่งเสริมให้อาจารย์เข้าใจและปฏิบัติตามจริยธรรมแห่งวิชาชีพอาจารย์]"/>
            </w:textInput>
          </w:ffData>
        </w:fldCha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[อธิบายแนวทางการพัฒนาและส่งเสริมให้อาจารย์เข้าใจและปฏิบัติตามจริยธรรมแห่งวิชาชีพอาจารย์]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48E4AE9D" w14:textId="124A5F97" w:rsidR="00312A61" w:rsidRPr="00780FCB" w:rsidRDefault="00312A61" w:rsidP="006849D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780FC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4) </w:t>
      </w:r>
      <w:r w:rsidRPr="00780FC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การพัฒนาด้านมาตรฐานการอุดมศึกษาที่สอดคล้องกับการจัดกลุ่มสถาบันอุดมศึกษา พ.ศ.</w:t>
      </w:r>
      <w:r w:rsidRPr="00780FC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2567</w:t>
      </w:r>
    </w:p>
    <w:p w14:paraId="2EDF308A" w14:textId="46970DA3" w:rsidR="00312A61" w:rsidRPr="00780FCB" w:rsidRDefault="00312A61" w:rsidP="006849D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80FCB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896514" w:rsidRPr="00780FCB">
        <w:rPr>
          <w:rFonts w:ascii="TH SarabunPSK" w:hAnsi="TH SarabunPSK" w:cs="TH SarabunPSK"/>
          <w:color w:val="FF0000"/>
          <w:sz w:val="32"/>
          <w:szCs w:val="32"/>
        </w:rPr>
        <w:t>[</w:t>
      </w:r>
      <w:r w:rsidRPr="00780FCB">
        <w:rPr>
          <w:rFonts w:ascii="TH SarabunPSK" w:hAnsi="TH SarabunPSK" w:cs="TH SarabunPSK" w:hint="cs"/>
          <w:color w:val="FF0000"/>
          <w:sz w:val="32"/>
          <w:szCs w:val="32"/>
          <w:cs/>
        </w:rPr>
        <w:t>อธิบายการส่งเสริมและพัฒนาอาจารย์ให้สามารถจัดการศึกษาให้สอดคล้อง</w:t>
      </w:r>
      <w:r w:rsidR="00896514" w:rsidRPr="00780FCB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กับกลุ่มสถาบัน กลุ่มที่ </w:t>
      </w:r>
      <w:r w:rsidR="00896514" w:rsidRPr="00780FCB">
        <w:rPr>
          <w:rFonts w:ascii="TH SarabunPSK" w:hAnsi="TH SarabunPSK" w:cs="TH SarabunPSK"/>
          <w:color w:val="FF0000"/>
          <w:sz w:val="32"/>
          <w:szCs w:val="32"/>
        </w:rPr>
        <w:t xml:space="preserve">3 </w:t>
      </w:r>
      <w:r w:rsidR="00896514" w:rsidRPr="00780FCB">
        <w:rPr>
          <w:rFonts w:ascii="TH SarabunPSK" w:hAnsi="TH SarabunPSK" w:cs="TH SarabunPSK" w:hint="cs"/>
          <w:color w:val="FF0000"/>
          <w:sz w:val="32"/>
          <w:szCs w:val="32"/>
          <w:cs/>
        </w:rPr>
        <w:t>กลุ่มการพัฒนาชุมชนท้องถิ่นหรือชุม</w:t>
      </w:r>
      <w:r w:rsidR="00BD25ED" w:rsidRPr="00780FCB">
        <w:rPr>
          <w:rFonts w:ascii="TH SarabunPSK" w:hAnsi="TH SarabunPSK" w:cs="TH SarabunPSK"/>
          <w:color w:val="FF0000"/>
          <w:sz w:val="32"/>
          <w:szCs w:val="32"/>
        </w:rPr>
        <w:t>ช</w:t>
      </w:r>
      <w:r w:rsidR="00896514" w:rsidRPr="00780FCB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นอื่นตามรายละเอียดและพันธกิจของ กลุ่มสถาบันกลุ่มที่ </w:t>
      </w:r>
      <w:r w:rsidR="00896514" w:rsidRPr="00780FCB">
        <w:rPr>
          <w:rFonts w:ascii="TH SarabunPSK" w:hAnsi="TH SarabunPSK" w:cs="TH SarabunPSK"/>
          <w:color w:val="FF0000"/>
          <w:sz w:val="32"/>
          <w:szCs w:val="32"/>
        </w:rPr>
        <w:t xml:space="preserve">3 </w:t>
      </w:r>
      <w:r w:rsidR="00896514" w:rsidRPr="00780FCB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รวมทั้งการส่งเสริมและพัฒนาอาจารย์ให้มีคุณวุฒิ คุณสมบัติ และผลงานวิชาการที่สอดคล้องกับกลุ่มสถาบันกลุ่มที่ </w:t>
      </w:r>
      <w:r w:rsidR="00896514" w:rsidRPr="00780FCB">
        <w:rPr>
          <w:rFonts w:ascii="TH SarabunPSK" w:hAnsi="TH SarabunPSK" w:cs="TH SarabunPSK"/>
          <w:color w:val="FF0000"/>
          <w:sz w:val="32"/>
          <w:szCs w:val="32"/>
        </w:rPr>
        <w:t>3]</w:t>
      </w:r>
    </w:p>
    <w:p w14:paraId="1CDFFF80" w14:textId="07BE915B" w:rsidR="006849D7" w:rsidRPr="00780FCB" w:rsidRDefault="006849D7" w:rsidP="00C5549F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80FC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b/>
          <w:bCs/>
          <w:sz w:val="32"/>
          <w:szCs w:val="32"/>
          <w:cs/>
        </w:rPr>
        <w:tab/>
        <w:t>1.2.2 การเตรียมความพร้อมสำหรับอาจารย์ใหม่</w:t>
      </w:r>
    </w:p>
    <w:p w14:paraId="6E1B3FBC" w14:textId="7C8B2BB8" w:rsidR="000B0C0D" w:rsidRPr="00780FCB" w:rsidRDefault="006849D7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896514" w:rsidRPr="00780FCB">
        <w:rPr>
          <w:rFonts w:ascii="TH SarabunPSK" w:hAnsi="TH SarabunPSK" w:cs="TH SarabunPSK"/>
          <w:color w:val="000000" w:themeColor="text1"/>
          <w:sz w:val="32"/>
          <w:szCs w:val="32"/>
        </w:rPr>
        <w:t xml:space="preserve">1) </w:t>
      </w:r>
      <w:r w:rsidR="00896514" w:rsidRPr="00780FC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ด้านบทบาทหน้าที่ของอาจารย์ในมหาวิทยาลัย</w:t>
      </w:r>
    </w:p>
    <w:p w14:paraId="1962E1F9" w14:textId="5082CC2C" w:rsidR="00896514" w:rsidRPr="00780FCB" w:rsidRDefault="00896514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color w:val="000000" w:themeColor="text1"/>
          <w:sz w:val="32"/>
          <w:szCs w:val="32"/>
        </w:rPr>
        <w:t xml:space="preserve">1.1) </w:t>
      </w:r>
      <w:r w:rsidRPr="00780FC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อาจารย์ผู้สอนใหม่ เข้ารับการปฐมนิเท</w:t>
      </w:r>
      <w:r w:rsidR="00FD4BB7" w:rsidRPr="00780FC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ศ</w:t>
      </w:r>
      <w:r w:rsidRPr="00780FC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บุคลากรใหม่ของมหาวิทยาลัยราชภัฏสุราษฎร์ธานีและ</w:t>
      </w:r>
      <w:r w:rsidR="00FD4BB7" w:rsidRPr="00780FC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คณะ</w:t>
      </w:r>
      <w:r w:rsidR="00FD4BB7" w:rsidRPr="00780FCB">
        <w:rPr>
          <w:rFonts w:ascii="TH SarabunPSK" w:hAnsi="TH SarabunPSK" w:cs="TH SarabunPSK"/>
          <w:color w:val="000000" w:themeColor="text1"/>
          <w:sz w:val="32"/>
          <w:szCs w:val="32"/>
        </w:rPr>
        <w:t>/</w:t>
      </w:r>
      <w:r w:rsidR="00FD4BB7" w:rsidRPr="00780FC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วิทยาลัย</w:t>
      </w:r>
    </w:p>
    <w:p w14:paraId="1308F7F8" w14:textId="732417E7" w:rsidR="006849D7" w:rsidRPr="00780FCB" w:rsidRDefault="00FD4BB7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</w:rPr>
        <w:t xml:space="preserve">1.2) </w:t>
      </w:r>
      <w:r w:rsidRPr="00780FCB">
        <w:rPr>
          <w:rFonts w:ascii="TH SarabunPSK" w:hAnsi="TH SarabunPSK" w:cs="TH SarabunPSK" w:hint="cs"/>
          <w:sz w:val="32"/>
          <w:szCs w:val="32"/>
          <w:cs/>
        </w:rPr>
        <w:t>อาจารย์ผู้สอนใหม่ เข้าร่วมอบรม ประชุม กิจกรรมที่เกี่ยวข้องกับภารกิจหลักทั้ง 5</w:t>
      </w:r>
      <w:r w:rsidRPr="00780FCB">
        <w:rPr>
          <w:rFonts w:ascii="TH SarabunPSK" w:hAnsi="TH SarabunPSK" w:cs="TH SarabunPSK"/>
          <w:sz w:val="32"/>
          <w:szCs w:val="32"/>
        </w:rPr>
        <w:t xml:space="preserve"> </w:t>
      </w:r>
      <w:r w:rsidRPr="00780FCB">
        <w:rPr>
          <w:rFonts w:ascii="TH SarabunPSK" w:hAnsi="TH SarabunPSK" w:cs="TH SarabunPSK" w:hint="cs"/>
          <w:sz w:val="32"/>
          <w:szCs w:val="32"/>
          <w:cs/>
        </w:rPr>
        <w:t>ด้าน ได้แก่ ด้านวิชาการ ด้านวิจัย ด้านบริการงวิชาการแก่สังคม ด้านการทำนุบำรุง</w:t>
      </w:r>
      <w:r w:rsidRPr="00780FCB"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ศิลปวัฒนธรรม ด้านวิศวกรสังคม </w:t>
      </w:r>
      <w:r w:rsidR="00780FCB" w:rsidRPr="00780FCB">
        <w:rPr>
          <w:rFonts w:ascii="TH SarabunPSK" w:hAnsi="TH SarabunPSK" w:cs="TH SarabunPSK" w:hint="cs"/>
          <w:sz w:val="32"/>
          <w:szCs w:val="32"/>
          <w:cs/>
        </w:rPr>
        <w:t>และด้านการประกันคุณภาพ ที่จำเป็นและสำคัญต่อการปฏิบัติบทบาทอาจารย์</w:t>
      </w:r>
      <w:r w:rsidRPr="00780FCB">
        <w:rPr>
          <w:rFonts w:ascii="TH SarabunPSK" w:hAnsi="TH SarabunPSK" w:cs="TH SarabunPSK" w:hint="cs"/>
          <w:sz w:val="32"/>
          <w:szCs w:val="32"/>
          <w:cs/>
        </w:rPr>
        <w:t xml:space="preserve"> ที่จัดโดยหน่วยงานภายในและภายนอกมหาวิทยาลัย</w:t>
      </w:r>
    </w:p>
    <w:p w14:paraId="08D01C65" w14:textId="2992422C" w:rsidR="00FD4BB7" w:rsidRPr="00780FCB" w:rsidRDefault="00FD4BB7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</w:rPr>
        <w:t xml:space="preserve">2) </w:t>
      </w:r>
      <w:r w:rsidRPr="00780FCB">
        <w:rPr>
          <w:rFonts w:ascii="TH SarabunPSK" w:hAnsi="TH SarabunPSK" w:cs="TH SarabunPSK" w:hint="cs"/>
          <w:sz w:val="32"/>
          <w:szCs w:val="32"/>
          <w:cs/>
        </w:rPr>
        <w:t>ด้านการสอน</w:t>
      </w:r>
    </w:p>
    <w:p w14:paraId="2CB29BF1" w14:textId="290A9904" w:rsidR="00FD4BB7" w:rsidRPr="00780FCB" w:rsidRDefault="00FD4BB7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</w:rPr>
        <w:t xml:space="preserve">2.1) </w:t>
      </w:r>
      <w:r w:rsidRPr="00780FCB">
        <w:rPr>
          <w:rFonts w:ascii="TH SarabunPSK" w:hAnsi="TH SarabunPSK" w:cs="TH SarabunPSK" w:hint="cs"/>
          <w:sz w:val="32"/>
          <w:szCs w:val="32"/>
          <w:cs/>
        </w:rPr>
        <w:t>อาจารย์ผู้สอนใหม่ที่ยังไม่เคยมีประสบการณ์การสอน</w:t>
      </w:r>
    </w:p>
    <w:p w14:paraId="6AFE9AD7" w14:textId="1CE48EF9" w:rsidR="00FD4BB7" w:rsidRPr="00780FCB" w:rsidRDefault="00FD4BB7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</w:rPr>
        <w:t xml:space="preserve">2.1.1) </w:t>
      </w:r>
      <w:r w:rsidRPr="00780FCB">
        <w:rPr>
          <w:rFonts w:ascii="TH SarabunPSK" w:hAnsi="TH SarabunPSK" w:cs="TH SarabunPSK" w:hint="cs"/>
          <w:sz w:val="32"/>
          <w:szCs w:val="32"/>
          <w:cs/>
        </w:rPr>
        <w:t xml:space="preserve">สาขาวิชาดำเนินการจัดอาจารย์พี่เลี้ยงหลัก </w:t>
      </w:r>
      <w:r w:rsidRPr="00780FCB">
        <w:rPr>
          <w:rFonts w:ascii="TH SarabunPSK" w:hAnsi="TH SarabunPSK" w:cs="TH SarabunPSK"/>
          <w:sz w:val="32"/>
          <w:szCs w:val="32"/>
        </w:rPr>
        <w:t xml:space="preserve">(Mentor) </w:t>
      </w:r>
      <w:r w:rsidRPr="00780FCB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Pr="00780FCB">
        <w:rPr>
          <w:rFonts w:ascii="TH SarabunPSK" w:hAnsi="TH SarabunPSK" w:cs="TH SarabunPSK"/>
          <w:sz w:val="32"/>
          <w:szCs w:val="32"/>
        </w:rPr>
        <w:t>1</w:t>
      </w:r>
      <w:r w:rsidRPr="00780FCB">
        <w:rPr>
          <w:rFonts w:ascii="TH SarabunPSK" w:hAnsi="TH SarabunPSK" w:cs="TH SarabunPSK" w:hint="cs"/>
          <w:sz w:val="32"/>
          <w:szCs w:val="32"/>
          <w:cs/>
        </w:rPr>
        <w:t xml:space="preserve"> คน เพื่อทำหน้าที่ให้คำแนะนำในการพัฒนาบทบาทการเป็นอาจารย์ในมหาวิทยาลัย และดูแลช่วยเหลืออาจารย์ใหม่ในการวางแผนการเตรียมความพร้อมในการเป็นผู้สอน ให้คำแนะนำเกี่ยวกับหลักสูตร วิธีการจัดการเรียนการสอนทั้งภาคทฤษฎรและภาคปฏิบัติ การออกข้อสอบ การวิพากษ์ข้อสอบ การวัดและประเมินผลลัพธ์การเรียนรู้ รวมทั้งการจัดทำรายละเอียดของรายวิชา </w:t>
      </w:r>
      <w:r w:rsidRPr="00780FCB">
        <w:rPr>
          <w:rFonts w:ascii="TH SarabunPSK" w:hAnsi="TH SarabunPSK" w:cs="TH SarabunPSK"/>
          <w:sz w:val="32"/>
          <w:szCs w:val="32"/>
        </w:rPr>
        <w:t>(</w:t>
      </w:r>
      <w:r w:rsidRPr="00780FCB">
        <w:rPr>
          <w:rFonts w:ascii="TH SarabunPSK" w:hAnsi="TH SarabunPSK" w:cs="TH SarabunPSK" w:hint="cs"/>
          <w:sz w:val="32"/>
          <w:szCs w:val="32"/>
          <w:cs/>
        </w:rPr>
        <w:t>มคอ.</w:t>
      </w:r>
      <w:r w:rsidRPr="00780FCB">
        <w:rPr>
          <w:rFonts w:ascii="TH SarabunPSK" w:hAnsi="TH SarabunPSK" w:cs="TH SarabunPSK"/>
          <w:sz w:val="32"/>
          <w:szCs w:val="32"/>
        </w:rPr>
        <w:t xml:space="preserve">3 </w:t>
      </w:r>
      <w:r w:rsidRPr="00780FCB">
        <w:rPr>
          <w:rFonts w:ascii="TH SarabunPSK" w:hAnsi="TH SarabunPSK" w:cs="TH SarabunPSK" w:hint="cs"/>
          <w:sz w:val="32"/>
          <w:szCs w:val="32"/>
          <w:cs/>
        </w:rPr>
        <w:t>และ มคอ.</w:t>
      </w:r>
      <w:r w:rsidRPr="00780FCB">
        <w:rPr>
          <w:rFonts w:ascii="TH SarabunPSK" w:hAnsi="TH SarabunPSK" w:cs="TH SarabunPSK"/>
          <w:sz w:val="32"/>
          <w:szCs w:val="32"/>
        </w:rPr>
        <w:t xml:space="preserve">4) </w:t>
      </w:r>
      <w:r w:rsidRPr="00780FCB">
        <w:rPr>
          <w:rFonts w:ascii="TH SarabunPSK" w:hAnsi="TH SarabunPSK" w:cs="TH SarabunPSK" w:hint="cs"/>
          <w:sz w:val="32"/>
          <w:szCs w:val="32"/>
          <w:cs/>
        </w:rPr>
        <w:t xml:space="preserve">และ รายงานผลการดำเนินการของรายวิชา </w:t>
      </w:r>
      <w:r w:rsidRPr="00780FCB">
        <w:rPr>
          <w:rFonts w:ascii="TH SarabunPSK" w:hAnsi="TH SarabunPSK" w:cs="TH SarabunPSK"/>
          <w:sz w:val="32"/>
          <w:szCs w:val="32"/>
        </w:rPr>
        <w:t>(</w:t>
      </w:r>
      <w:r w:rsidRPr="00780FCB">
        <w:rPr>
          <w:rFonts w:ascii="TH SarabunPSK" w:hAnsi="TH SarabunPSK" w:cs="TH SarabunPSK" w:hint="cs"/>
          <w:sz w:val="32"/>
          <w:szCs w:val="32"/>
          <w:cs/>
        </w:rPr>
        <w:t>มคอ.</w:t>
      </w:r>
      <w:r w:rsidRPr="00780FCB">
        <w:rPr>
          <w:rFonts w:ascii="TH SarabunPSK" w:hAnsi="TH SarabunPSK" w:cs="TH SarabunPSK"/>
          <w:sz w:val="32"/>
          <w:szCs w:val="32"/>
        </w:rPr>
        <w:t>5</w:t>
      </w:r>
      <w:r w:rsidRPr="00780FCB">
        <w:rPr>
          <w:rFonts w:ascii="TH SarabunPSK" w:hAnsi="TH SarabunPSK" w:cs="TH SarabunPSK" w:hint="cs"/>
          <w:sz w:val="32"/>
          <w:szCs w:val="32"/>
          <w:cs/>
        </w:rPr>
        <w:t xml:space="preserve"> และ มคอ.</w:t>
      </w:r>
      <w:r w:rsidRPr="00780FCB">
        <w:rPr>
          <w:rFonts w:ascii="TH SarabunPSK" w:hAnsi="TH SarabunPSK" w:cs="TH SarabunPSK"/>
          <w:sz w:val="32"/>
          <w:szCs w:val="32"/>
        </w:rPr>
        <w:t>6)</w:t>
      </w:r>
    </w:p>
    <w:p w14:paraId="47D09F28" w14:textId="0344C0DC" w:rsidR="00FD4BB7" w:rsidRPr="00780FCB" w:rsidRDefault="00FD4BB7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/>
          <w:sz w:val="32"/>
          <w:szCs w:val="32"/>
        </w:rPr>
        <w:tab/>
        <w:t xml:space="preserve">2.1.2) </w:t>
      </w:r>
      <w:r w:rsidRPr="00780FCB">
        <w:rPr>
          <w:rFonts w:ascii="TH SarabunPSK" w:hAnsi="TH SarabunPSK" w:cs="TH SarabunPSK" w:hint="cs"/>
          <w:sz w:val="32"/>
          <w:szCs w:val="32"/>
          <w:cs/>
        </w:rPr>
        <w:t xml:space="preserve">อาจารย์ผู้สอนใหม่ จะต้องเข้าร่วมอบรมเกี่ยวกับการสอน การวัดและประเมิณผล ซึ่งจัดโดยมหาวิทยาลัยหรือคณะ/วิทยาลัยหรือหน่วยงานอื่น อย่างน้อย </w:t>
      </w:r>
      <w:r w:rsidRPr="00780FCB">
        <w:rPr>
          <w:rFonts w:ascii="TH SarabunPSK" w:hAnsi="TH SarabunPSK" w:cs="TH SarabunPSK"/>
          <w:sz w:val="32"/>
          <w:szCs w:val="32"/>
        </w:rPr>
        <w:t xml:space="preserve">1 </w:t>
      </w:r>
      <w:r w:rsidRPr="00780FCB">
        <w:rPr>
          <w:rFonts w:ascii="TH SarabunPSK" w:hAnsi="TH SarabunPSK" w:cs="TH SarabunPSK" w:hint="cs"/>
          <w:sz w:val="32"/>
          <w:szCs w:val="32"/>
          <w:cs/>
        </w:rPr>
        <w:t>ครั้ง</w:t>
      </w:r>
    </w:p>
    <w:p w14:paraId="21487770" w14:textId="6CAB6674" w:rsidR="00FD4BB7" w:rsidRPr="00780FCB" w:rsidRDefault="00FD4BB7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</w:rPr>
        <w:t xml:space="preserve">2.2) </w:t>
      </w:r>
      <w:r w:rsidRPr="00780FCB">
        <w:rPr>
          <w:rFonts w:ascii="TH SarabunPSK" w:hAnsi="TH SarabunPSK" w:cs="TH SarabunPSK" w:hint="cs"/>
          <w:sz w:val="32"/>
          <w:szCs w:val="32"/>
          <w:cs/>
        </w:rPr>
        <w:t>อาจารย์ผู้สอนใหม่ที่เคยมีประสบการณ์การสอนแล้ว</w:t>
      </w:r>
    </w:p>
    <w:p w14:paraId="6565FEC7" w14:textId="0A2786FC" w:rsidR="00FD4BB7" w:rsidRPr="00780FCB" w:rsidRDefault="00FD4BB7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</w:rPr>
        <w:tab/>
        <w:t xml:space="preserve">2.2.1) </w:t>
      </w:r>
      <w:r w:rsidRPr="00780FCB">
        <w:rPr>
          <w:rFonts w:ascii="TH SarabunPSK" w:hAnsi="TH SarabunPSK" w:cs="TH SarabunPSK" w:hint="cs"/>
          <w:sz w:val="32"/>
          <w:szCs w:val="32"/>
          <w:cs/>
        </w:rPr>
        <w:t xml:space="preserve">สาขาวิชาดำเนินการจัดอาจารย์พี่เลี้ยงหลัก </w:t>
      </w:r>
      <w:r w:rsidRPr="00780FCB">
        <w:rPr>
          <w:rFonts w:ascii="TH SarabunPSK" w:hAnsi="TH SarabunPSK" w:cs="TH SarabunPSK"/>
          <w:sz w:val="32"/>
          <w:szCs w:val="32"/>
        </w:rPr>
        <w:t xml:space="preserve">(Mentor) </w:t>
      </w:r>
      <w:r w:rsidRPr="00780FCB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Pr="00780FCB">
        <w:rPr>
          <w:rFonts w:ascii="TH SarabunPSK" w:hAnsi="TH SarabunPSK" w:cs="TH SarabunPSK"/>
          <w:sz w:val="32"/>
          <w:szCs w:val="32"/>
        </w:rPr>
        <w:t>1</w:t>
      </w:r>
      <w:r w:rsidRPr="00780FCB">
        <w:rPr>
          <w:rFonts w:ascii="TH SarabunPSK" w:hAnsi="TH SarabunPSK" w:cs="TH SarabunPSK" w:hint="cs"/>
          <w:sz w:val="32"/>
          <w:szCs w:val="32"/>
          <w:cs/>
        </w:rPr>
        <w:t xml:space="preserve"> คน เพื่อทำหน้าที่ให้คำแนะนำในการพัฒนาบทบาทการเป็นอาจารย์ในมหาวิทยาลัย และดูแลช่วยเหลืออาจารย์ใหม่ในการวางแผนการเตรียมความพร้อมในการเป็นผู้สอน ให้คำแนะนำเกี่ยวกับหลักสูตร วิธีการจัดการเรียนการสอนทั้งภาคทฤษฎรและภาคปฏิบัติ การออกข้อสอบ การวิพากษ์ข้อสอบ การวัดและประเมินผลลัพธ์การเรียนรู้ รวมทั้งการจัดทำรายละเอียดของรายวิชา </w:t>
      </w:r>
      <w:r w:rsidRPr="00780FCB">
        <w:rPr>
          <w:rFonts w:ascii="TH SarabunPSK" w:hAnsi="TH SarabunPSK" w:cs="TH SarabunPSK"/>
          <w:sz w:val="32"/>
          <w:szCs w:val="32"/>
        </w:rPr>
        <w:t>(</w:t>
      </w:r>
      <w:r w:rsidRPr="00780FCB">
        <w:rPr>
          <w:rFonts w:ascii="TH SarabunPSK" w:hAnsi="TH SarabunPSK" w:cs="TH SarabunPSK" w:hint="cs"/>
          <w:sz w:val="32"/>
          <w:szCs w:val="32"/>
          <w:cs/>
        </w:rPr>
        <w:t>มคอ.</w:t>
      </w:r>
      <w:r w:rsidRPr="00780FCB">
        <w:rPr>
          <w:rFonts w:ascii="TH SarabunPSK" w:hAnsi="TH SarabunPSK" w:cs="TH SarabunPSK"/>
          <w:sz w:val="32"/>
          <w:szCs w:val="32"/>
        </w:rPr>
        <w:t xml:space="preserve">3 </w:t>
      </w:r>
      <w:r w:rsidRPr="00780FCB">
        <w:rPr>
          <w:rFonts w:ascii="TH SarabunPSK" w:hAnsi="TH SarabunPSK" w:cs="TH SarabunPSK" w:hint="cs"/>
          <w:sz w:val="32"/>
          <w:szCs w:val="32"/>
          <w:cs/>
        </w:rPr>
        <w:t>และ มคอ.</w:t>
      </w:r>
      <w:r w:rsidRPr="00780FCB">
        <w:rPr>
          <w:rFonts w:ascii="TH SarabunPSK" w:hAnsi="TH SarabunPSK" w:cs="TH SarabunPSK"/>
          <w:sz w:val="32"/>
          <w:szCs w:val="32"/>
        </w:rPr>
        <w:t xml:space="preserve">4) </w:t>
      </w:r>
      <w:r w:rsidRPr="00780FCB">
        <w:rPr>
          <w:rFonts w:ascii="TH SarabunPSK" w:hAnsi="TH SarabunPSK" w:cs="TH SarabunPSK" w:hint="cs"/>
          <w:sz w:val="32"/>
          <w:szCs w:val="32"/>
          <w:cs/>
        </w:rPr>
        <w:t xml:space="preserve">และ รายงานผลการดำเนินการของรายวิชา </w:t>
      </w:r>
      <w:r w:rsidRPr="00780FCB">
        <w:rPr>
          <w:rFonts w:ascii="TH SarabunPSK" w:hAnsi="TH SarabunPSK" w:cs="TH SarabunPSK"/>
          <w:sz w:val="32"/>
          <w:szCs w:val="32"/>
        </w:rPr>
        <w:t>(</w:t>
      </w:r>
      <w:r w:rsidRPr="00780FCB">
        <w:rPr>
          <w:rFonts w:ascii="TH SarabunPSK" w:hAnsi="TH SarabunPSK" w:cs="TH SarabunPSK" w:hint="cs"/>
          <w:sz w:val="32"/>
          <w:szCs w:val="32"/>
          <w:cs/>
        </w:rPr>
        <w:t>มคอ.</w:t>
      </w:r>
      <w:r w:rsidRPr="00780FCB">
        <w:rPr>
          <w:rFonts w:ascii="TH SarabunPSK" w:hAnsi="TH SarabunPSK" w:cs="TH SarabunPSK"/>
          <w:sz w:val="32"/>
          <w:szCs w:val="32"/>
        </w:rPr>
        <w:t>5</w:t>
      </w:r>
      <w:r w:rsidRPr="00780FCB">
        <w:rPr>
          <w:rFonts w:ascii="TH SarabunPSK" w:hAnsi="TH SarabunPSK" w:cs="TH SarabunPSK" w:hint="cs"/>
          <w:sz w:val="32"/>
          <w:szCs w:val="32"/>
          <w:cs/>
        </w:rPr>
        <w:t xml:space="preserve"> และ มคอ.</w:t>
      </w:r>
      <w:r w:rsidRPr="00780FCB">
        <w:rPr>
          <w:rFonts w:ascii="TH SarabunPSK" w:hAnsi="TH SarabunPSK" w:cs="TH SarabunPSK"/>
          <w:sz w:val="32"/>
          <w:szCs w:val="32"/>
        </w:rPr>
        <w:t>6)</w:t>
      </w:r>
    </w:p>
    <w:p w14:paraId="5B9843F5" w14:textId="6A131825" w:rsidR="004B0C86" w:rsidRPr="00780FCB" w:rsidRDefault="004B0C86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/>
          <w:sz w:val="32"/>
          <w:szCs w:val="32"/>
        </w:rPr>
        <w:tab/>
      </w:r>
      <w:r w:rsidRPr="00780FCB">
        <w:rPr>
          <w:rFonts w:ascii="TH SarabunPSK" w:hAnsi="TH SarabunPSK" w:cs="TH SarabunPSK"/>
          <w:sz w:val="32"/>
          <w:szCs w:val="32"/>
        </w:rPr>
        <w:tab/>
        <w:t xml:space="preserve">2.2.2) </w:t>
      </w:r>
      <w:r w:rsidRPr="00780FCB">
        <w:rPr>
          <w:rFonts w:ascii="TH SarabunPSK" w:hAnsi="TH SarabunPSK" w:cs="TH SarabunPSK" w:hint="cs"/>
          <w:sz w:val="32"/>
          <w:szCs w:val="32"/>
          <w:cs/>
        </w:rPr>
        <w:t xml:space="preserve">อาจารย์ผู้สอนใหม่ จะต้องมีประสบการณ์การสอนทั้งภาคทฤษฎีและภาคปฏิบัติมาแล้วอย่างน้อย </w:t>
      </w:r>
      <w:r w:rsidRPr="00780FCB">
        <w:rPr>
          <w:rFonts w:ascii="TH SarabunPSK" w:hAnsi="TH SarabunPSK" w:cs="TH SarabunPSK"/>
          <w:sz w:val="32"/>
          <w:szCs w:val="32"/>
        </w:rPr>
        <w:t xml:space="preserve">3 </w:t>
      </w:r>
      <w:r w:rsidRPr="00780FCB">
        <w:rPr>
          <w:rFonts w:ascii="TH SarabunPSK" w:hAnsi="TH SarabunPSK" w:cs="TH SarabunPSK" w:hint="cs"/>
          <w:sz w:val="32"/>
          <w:szCs w:val="32"/>
          <w:cs/>
        </w:rPr>
        <w:t>ปี</w:t>
      </w:r>
    </w:p>
    <w:p w14:paraId="3FB76514" w14:textId="1CFFB620" w:rsidR="006849D7" w:rsidRPr="00780FCB" w:rsidRDefault="00DB7F47" w:rsidP="00C5549F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80FCB">
        <w:rPr>
          <w:rFonts w:ascii="TH SarabunPSK" w:hAnsi="TH SarabunPSK" w:cs="TH SarabunPSK"/>
          <w:b/>
          <w:bCs/>
          <w:sz w:val="32"/>
          <w:szCs w:val="32"/>
          <w:cs/>
        </w:rPr>
        <w:t>2. ความพร้อมด้านสิ่งสนับสนุนการเรียนรู้</w:t>
      </w:r>
    </w:p>
    <w:p w14:paraId="63A17953" w14:textId="6EA561CB" w:rsidR="00DB7F47" w:rsidRPr="00780FCB" w:rsidRDefault="00DB7F47" w:rsidP="00DB7F4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80FCB">
        <w:rPr>
          <w:rFonts w:ascii="TH SarabunPSK" w:hAnsi="TH SarabunPSK" w:cs="TH SarabunPSK"/>
          <w:sz w:val="32"/>
          <w:szCs w:val="32"/>
          <w:cs/>
        </w:rPr>
        <w:tab/>
        <w:t>หลักสูตรมีการใช้ทรัพยากรการเรียนการสอน สิ่งสนับสนุนการเรียนรู้ที่มหาวิทยาลัยมีไว้บริการแก่นักศึกษาและบุคลากร เป็นฐานข้อมูลกลางโดยมีสำนักวิทยบริการและเทคโนโลยีสารสนเทศ มีหน้าที่ดูแลและเตรียมพร้อมสิ่งสนับสนุนการเรียนรู้ในภาพรวมของมหาวิทยาลัย</w:t>
      </w:r>
    </w:p>
    <w:p w14:paraId="6190A035" w14:textId="635282C0" w:rsidR="006849D7" w:rsidRDefault="00DB7F47" w:rsidP="00BD25E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i/>
          <w:iCs/>
          <w:color w:val="FF0000"/>
          <w:sz w:val="32"/>
          <w:szCs w:val="32"/>
        </w:rPr>
      </w:pPr>
      <w:r w:rsidRPr="00780FCB">
        <w:rPr>
          <w:rFonts w:ascii="TH SarabunPSK" w:hAnsi="TH SarabunPSK" w:cs="TH SarabunPSK"/>
          <w:sz w:val="32"/>
          <w:szCs w:val="32"/>
          <w:cs/>
        </w:rPr>
        <w:tab/>
        <w:t xml:space="preserve">ในกรณีการใช้ทรัพยากรการเรียนการสอน สิ่งสนับสนุนการเรียนรู้ในระดับคณะตามศาสตร์หรือบริบทของหลักสูตรเพื่อส่งเสริมผลลัพธ์การเรียนรู้ของผู้เรียนมีรายละเอียด ต่อไปนี้ </w:t>
      </w:r>
      <w:r w:rsidRPr="00780FCB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(โดยรายละเอียดสามารถระบุในแผนการใช้สิ่งสนับสนุนการเรียนรู้ รวมถึงการรายงานผลความพึงพอใจสิ่งสนับสนุนการเรียนรู้ของผู้ใช้บริการทุกกลุ่ม พร้อมแนบหลักฐานประกอบในภาคผนวก)</w:t>
      </w:r>
    </w:p>
    <w:p w14:paraId="200C3B07" w14:textId="0B4D9FA4" w:rsidR="009C7187" w:rsidRDefault="009C7187" w:rsidP="009C718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 w:hint="cs"/>
          <w:b/>
          <w:bCs/>
          <w:sz w:val="32"/>
          <w:szCs w:val="32"/>
          <w:cs/>
        </w:rPr>
        <w:t>2.</w:t>
      </w:r>
      <w:r w:rsidR="00BD25ED" w:rsidRPr="00780FCB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780FC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780FCB">
        <w:rPr>
          <w:rFonts w:ascii="TH SarabunPSK" w:hAnsi="TH SarabunPSK" w:cs="TH SarabunPSK"/>
          <w:b/>
          <w:bCs/>
          <w:sz w:val="32"/>
          <w:szCs w:val="32"/>
          <w:cs/>
        </w:rPr>
        <w:t>ห้องปฏิบัติการ</w:t>
      </w:r>
      <w:r w:rsidR="00E87E2D" w:rsidRPr="00780FCB">
        <w:rPr>
          <w:rFonts w:ascii="TH SarabunPSK" w:hAnsi="TH SarabunPSK" w:cs="TH SarabunPSK" w:hint="cs"/>
          <w:b/>
          <w:bCs/>
          <w:sz w:val="32"/>
          <w:szCs w:val="32"/>
          <w:cs/>
        </w:rPr>
        <w:t>และอุปกรณ์/เครื่องมือ</w:t>
      </w:r>
      <w:r w:rsidRPr="00780FC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780FCB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(ถ้ามี)</w:t>
      </w:r>
      <w:r w:rsidRPr="00780FC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E6D85" w:rsidRPr="00780FCB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 xml:space="preserve">(แหล่งข้อมูลจากสำนักส่งเสริมและงานทะเบียน สำนักงานคณบดีหรือมหาวิทยาลัย) --- สามารถใส่ </w:t>
      </w:r>
      <w:r w:rsidR="00FE6D85" w:rsidRPr="00780FCB">
        <w:rPr>
          <w:rFonts w:ascii="TH SarabunPSK" w:hAnsi="TH SarabunPSK" w:cs="TH SarabunPSK"/>
          <w:i/>
          <w:iCs/>
          <w:color w:val="FF0000"/>
          <w:sz w:val="32"/>
          <w:szCs w:val="32"/>
        </w:rPr>
        <w:t xml:space="preserve">link </w:t>
      </w:r>
      <w:r w:rsidR="00FE6D85" w:rsidRPr="00780FCB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ข้อมูล</w:t>
      </w:r>
    </w:p>
    <w:tbl>
      <w:tblPr>
        <w:tblStyle w:val="ac"/>
        <w:tblW w:w="10080" w:type="dxa"/>
        <w:jc w:val="center"/>
        <w:tblLook w:val="04A0" w:firstRow="1" w:lastRow="0" w:firstColumn="1" w:lastColumn="0" w:noHBand="0" w:noVBand="1"/>
      </w:tblPr>
      <w:tblGrid>
        <w:gridCol w:w="2016"/>
        <w:gridCol w:w="2016"/>
        <w:gridCol w:w="2016"/>
        <w:gridCol w:w="2016"/>
        <w:gridCol w:w="2016"/>
      </w:tblGrid>
      <w:tr w:rsidR="009C7187" w:rsidRPr="008B3132" w14:paraId="34243EEB" w14:textId="77777777" w:rsidTr="00F614A2">
        <w:trPr>
          <w:tblHeader/>
          <w:jc w:val="center"/>
        </w:trPr>
        <w:tc>
          <w:tcPr>
            <w:tcW w:w="2016" w:type="dxa"/>
            <w:vAlign w:val="center"/>
          </w:tcPr>
          <w:p w14:paraId="20A3F699" w14:textId="383BB648" w:rsidR="009C7187" w:rsidRPr="008B3132" w:rsidRDefault="009C7187" w:rsidP="00F614A2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C7187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ห้อง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ปฏิบัติการ</w:t>
            </w:r>
          </w:p>
        </w:tc>
        <w:tc>
          <w:tcPr>
            <w:tcW w:w="2016" w:type="dxa"/>
            <w:vAlign w:val="center"/>
          </w:tcPr>
          <w:p w14:paraId="4D381576" w14:textId="77777777" w:rsidR="009C7187" w:rsidRPr="008B3132" w:rsidRDefault="009C7187" w:rsidP="00F614A2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C7187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ความจุ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9C7187">
              <w:rPr>
                <w:rFonts w:ascii="TH SarabunPSK" w:hAnsi="TH SarabunPSK" w:cs="TH SarabunPSK"/>
                <w:b/>
                <w:bCs/>
                <w:sz w:val="28"/>
                <w:cs/>
              </w:rPr>
              <w:t>(คน)</w:t>
            </w:r>
          </w:p>
        </w:tc>
        <w:tc>
          <w:tcPr>
            <w:tcW w:w="2016" w:type="dxa"/>
            <w:vAlign w:val="center"/>
          </w:tcPr>
          <w:p w14:paraId="7B9C2D73" w14:textId="77777777" w:rsidR="009C7187" w:rsidRPr="008B3132" w:rsidRDefault="009C7187" w:rsidP="00F614A2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C7187">
              <w:rPr>
                <w:rFonts w:ascii="TH SarabunPSK" w:hAnsi="TH SarabunPSK" w:cs="TH SarabunPSK"/>
                <w:b/>
                <w:bCs/>
                <w:sz w:val="28"/>
                <w:cs/>
              </w:rPr>
              <w:t>อุปกรณ์/เครื่องมือ</w:t>
            </w:r>
          </w:p>
        </w:tc>
        <w:tc>
          <w:tcPr>
            <w:tcW w:w="2016" w:type="dxa"/>
            <w:vAlign w:val="center"/>
          </w:tcPr>
          <w:p w14:paraId="31888FF6" w14:textId="77777777" w:rsidR="009C7187" w:rsidRDefault="009C7187" w:rsidP="00F614A2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C7187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จำนวนนักศึกษา</w:t>
            </w:r>
          </w:p>
          <w:p w14:paraId="5F079B85" w14:textId="77777777" w:rsidR="009C7187" w:rsidRPr="008B3132" w:rsidRDefault="009C7187" w:rsidP="00F614A2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C7187">
              <w:rPr>
                <w:rFonts w:ascii="TH SarabunPSK" w:hAnsi="TH SarabunPSK" w:cs="TH SarabunPSK"/>
                <w:b/>
                <w:bCs/>
                <w:sz w:val="28"/>
                <w:cs/>
              </w:rPr>
              <w:t>(คน/ครั้ง)</w:t>
            </w:r>
          </w:p>
        </w:tc>
        <w:tc>
          <w:tcPr>
            <w:tcW w:w="2016" w:type="dxa"/>
            <w:vAlign w:val="center"/>
          </w:tcPr>
          <w:p w14:paraId="41E61E46" w14:textId="77777777" w:rsidR="009C7187" w:rsidRPr="008B3132" w:rsidRDefault="009C7187" w:rsidP="00F614A2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C7187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การบริหารจัดการ</w:t>
            </w:r>
          </w:p>
        </w:tc>
      </w:tr>
      <w:tr w:rsidR="009C7187" w:rsidRPr="008B3132" w14:paraId="1D12E796" w14:textId="77777777" w:rsidTr="00F614A2">
        <w:trPr>
          <w:jc w:val="center"/>
        </w:trPr>
        <w:tc>
          <w:tcPr>
            <w:tcW w:w="2016" w:type="dxa"/>
          </w:tcPr>
          <w:p w14:paraId="6D8E8EE4" w14:textId="77777777" w:rsidR="009C7187" w:rsidRPr="008B3132" w:rsidRDefault="009C7187" w:rsidP="00F614A2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2016" w:type="dxa"/>
          </w:tcPr>
          <w:p w14:paraId="110CB2A6" w14:textId="77777777" w:rsidR="009C7187" w:rsidRPr="003202D1" w:rsidRDefault="009C7187" w:rsidP="00EE7B4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Style w:val="af8"/>
                <w:cs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2016" w:type="dxa"/>
          </w:tcPr>
          <w:p w14:paraId="2F2E3A7C" w14:textId="77777777" w:rsidR="009C7187" w:rsidRPr="008B3132" w:rsidRDefault="009C7187" w:rsidP="00F614A2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8B3132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2016" w:type="dxa"/>
          </w:tcPr>
          <w:p w14:paraId="1B867905" w14:textId="77777777" w:rsidR="009C7187" w:rsidRPr="008B3132" w:rsidRDefault="009C7187" w:rsidP="00EE7B4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8B3132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2016" w:type="dxa"/>
          </w:tcPr>
          <w:p w14:paraId="10DD83B8" w14:textId="77777777" w:rsidR="009C7187" w:rsidRPr="008B3132" w:rsidRDefault="009C7187" w:rsidP="00F614A2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8B3132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9C7187" w:rsidRPr="008B3132" w14:paraId="0ECABAD3" w14:textId="77777777" w:rsidTr="00F614A2">
        <w:trPr>
          <w:jc w:val="center"/>
        </w:trPr>
        <w:tc>
          <w:tcPr>
            <w:tcW w:w="2016" w:type="dxa"/>
          </w:tcPr>
          <w:p w14:paraId="794B32BD" w14:textId="77777777" w:rsidR="009C7187" w:rsidRPr="008B3132" w:rsidRDefault="009C7187" w:rsidP="00F614A2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2016" w:type="dxa"/>
          </w:tcPr>
          <w:p w14:paraId="54E68747" w14:textId="77777777" w:rsidR="009C7187" w:rsidRPr="008B3132" w:rsidRDefault="009C7187" w:rsidP="00EE7B4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2016" w:type="dxa"/>
          </w:tcPr>
          <w:p w14:paraId="2AE08A22" w14:textId="4778F67C" w:rsidR="009C7187" w:rsidRPr="008B3132" w:rsidRDefault="009C7187" w:rsidP="00F614A2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8B3132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2016" w:type="dxa"/>
          </w:tcPr>
          <w:p w14:paraId="031FFDF1" w14:textId="77777777" w:rsidR="009C7187" w:rsidRPr="008B3132" w:rsidRDefault="009C7187" w:rsidP="00EE7B4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8B3132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2016" w:type="dxa"/>
          </w:tcPr>
          <w:p w14:paraId="7D5DB3E1" w14:textId="77777777" w:rsidR="009C7187" w:rsidRPr="008B3132" w:rsidRDefault="009C7187" w:rsidP="00F614A2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8B3132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9C7187" w:rsidRPr="008B3132" w14:paraId="418BB478" w14:textId="77777777" w:rsidTr="00F614A2">
        <w:trPr>
          <w:jc w:val="center"/>
        </w:trPr>
        <w:tc>
          <w:tcPr>
            <w:tcW w:w="2016" w:type="dxa"/>
          </w:tcPr>
          <w:p w14:paraId="126DF36B" w14:textId="77777777" w:rsidR="009C7187" w:rsidRPr="008B3132" w:rsidRDefault="009C7187" w:rsidP="00F614A2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2016" w:type="dxa"/>
          </w:tcPr>
          <w:p w14:paraId="1F1FFD48" w14:textId="77777777" w:rsidR="009C7187" w:rsidRPr="008B3132" w:rsidRDefault="009C7187" w:rsidP="00EE7B4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72736E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72736E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2016" w:type="dxa"/>
          </w:tcPr>
          <w:p w14:paraId="2944697B" w14:textId="14D59A07" w:rsidR="009C7187" w:rsidRPr="008B3132" w:rsidRDefault="009C7187" w:rsidP="00F614A2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8B3132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2016" w:type="dxa"/>
          </w:tcPr>
          <w:p w14:paraId="408F619C" w14:textId="77777777" w:rsidR="009C7187" w:rsidRPr="008B3132" w:rsidRDefault="009C7187" w:rsidP="00EE7B4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8B3132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2016" w:type="dxa"/>
          </w:tcPr>
          <w:p w14:paraId="57A073EA" w14:textId="77777777" w:rsidR="009C7187" w:rsidRPr="008B3132" w:rsidRDefault="009C7187" w:rsidP="00F614A2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8B3132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8B3132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</w:tbl>
    <w:p w14:paraId="4A2E3537" w14:textId="69BC61A9" w:rsidR="006849D7" w:rsidRDefault="006849D7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7BF03D28" w14:textId="51FC6FCA" w:rsidR="009C7187" w:rsidRDefault="009C7187" w:rsidP="009C718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DB7F47">
        <w:rPr>
          <w:rFonts w:ascii="TH SarabunPSK" w:hAnsi="TH SarabunPSK" w:cs="TH SarabunPSK" w:hint="cs"/>
          <w:b/>
          <w:bCs/>
          <w:sz w:val="32"/>
          <w:szCs w:val="32"/>
          <w:cs/>
        </w:rPr>
        <w:t>2.</w:t>
      </w:r>
      <w:r w:rsidR="00BD25ED"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ทรัพยากรสารเสนเทศ</w:t>
      </w:r>
    </w:p>
    <w:p w14:paraId="187AA65F" w14:textId="04429233" w:rsidR="009C7187" w:rsidRPr="009C7187" w:rsidRDefault="009C7187" w:rsidP="009C718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9C7187">
        <w:rPr>
          <w:rFonts w:ascii="TH SarabunPSK" w:hAnsi="TH SarabunPSK" w:cs="TH SarabunPSK"/>
          <w:sz w:val="32"/>
          <w:szCs w:val="32"/>
          <w:cs/>
        </w:rPr>
        <w:tab/>
        <w:t xml:space="preserve">หลักสูตรใช้ทรัพยากรสารสนเทศในการจัดการเรียนการสอนที่มีไว้บริการแก่ผู้เรียนตามความสอดคล้องตามศาสตร์และส่งเสริมการบรรลุผลลัพธ์การเรียนรู้ ดังต่อไปนี้ </w:t>
      </w:r>
      <w:r w:rsidRPr="009C7187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(หลักสูตรสามารถพิจารณาเลือกทรัพยากรสารสนเทศในคู่มือ และสามารถระบุเพิ่มเติมเพื่อส่งเสริมการบรรลุผลลัพธ์การเรียนรู้ของหลักสูตร)</w:t>
      </w:r>
    </w:p>
    <w:p w14:paraId="7AFB72B2" w14:textId="6E128B4A" w:rsidR="006849D7" w:rsidRPr="009C7187" w:rsidRDefault="009C7187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C718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C718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C7187">
        <w:rPr>
          <w:rFonts w:ascii="TH SarabunPSK" w:hAnsi="TH SarabunPSK" w:cs="TH SarabunPSK" w:hint="cs"/>
          <w:b/>
          <w:bCs/>
          <w:sz w:val="32"/>
          <w:szCs w:val="32"/>
          <w:cs/>
        </w:rPr>
        <w:t>2.</w:t>
      </w:r>
      <w:r w:rsidR="00BD25ED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C718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.1 </w:t>
      </w:r>
      <w:r w:rsidRPr="009C7187">
        <w:rPr>
          <w:rFonts w:ascii="TH SarabunPSK" w:hAnsi="TH SarabunPSK" w:cs="TH SarabunPSK"/>
          <w:b/>
          <w:bCs/>
          <w:sz w:val="32"/>
          <w:szCs w:val="32"/>
          <w:cs/>
        </w:rPr>
        <w:t>ฐานข้อมูล</w:t>
      </w:r>
    </w:p>
    <w:p w14:paraId="751A9B14" w14:textId="4F153D3E" w:rsidR="009C7187" w:rsidRDefault="009C7187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1) </w:t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Pr="009C7187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7CDB4D49" w14:textId="1BB329FA" w:rsidR="009C7187" w:rsidRDefault="009C7187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2) </w:t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Pr="009C7187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435E2B78" w14:textId="31ED0529" w:rsidR="009C7187" w:rsidRDefault="009C7187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...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) </w:t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Pr="009C7187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1E81FFB5" w14:textId="58D01715" w:rsidR="006849D7" w:rsidRPr="009C7187" w:rsidRDefault="009C7187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C718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C718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C7187">
        <w:rPr>
          <w:rFonts w:ascii="TH SarabunPSK" w:hAnsi="TH SarabunPSK" w:cs="TH SarabunPSK" w:hint="cs"/>
          <w:b/>
          <w:bCs/>
          <w:sz w:val="32"/>
          <w:szCs w:val="32"/>
          <w:cs/>
        </w:rPr>
        <w:t>2.</w:t>
      </w:r>
      <w:r w:rsidR="00BD25ED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9C718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.2 </w:t>
      </w:r>
      <w:r w:rsidRPr="009C7187">
        <w:rPr>
          <w:rFonts w:ascii="TH SarabunPSK" w:hAnsi="TH SarabunPSK" w:cs="TH SarabunPSK"/>
          <w:b/>
          <w:bCs/>
          <w:sz w:val="32"/>
          <w:szCs w:val="32"/>
          <w:cs/>
        </w:rPr>
        <w:t>หนังสือ วารสาร สิ่งพิมพ์ และสื่อโสตทัศนวัสดุ</w:t>
      </w:r>
    </w:p>
    <w:p w14:paraId="05EF7269" w14:textId="77777777" w:rsidR="009C7187" w:rsidRDefault="009C7187" w:rsidP="009C718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1) </w:t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Pr="009C7187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4E04C95C" w14:textId="77777777" w:rsidR="009C7187" w:rsidRDefault="009C7187" w:rsidP="009C718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2) </w:t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Pr="009C7187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28ADB680" w14:textId="38D670BC" w:rsidR="009C7187" w:rsidRDefault="009C7187" w:rsidP="009C718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...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) </w:t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Pr="009C7187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Pr="009C718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15AFA880" w14:textId="13EEC511" w:rsidR="009C7187" w:rsidRPr="00780FCB" w:rsidRDefault="00BD25ED" w:rsidP="00C5549F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780FC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2.3 ม</w:t>
      </w:r>
      <w:r w:rsidRPr="00780FC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าตรฐานด้านสิ่งแวดล้อม สุขภาพ ความปลอดภัย และการเข้าถึงสำหรับผู้ที่มีความต้องการพิเศษ</w:t>
      </w:r>
      <w:r w:rsidR="00940BBD" w:rsidRPr="00780FCB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940BBD" w:rsidRPr="00780FCB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 xml:space="preserve">(เช่น มาตรฐานความปลอดภัยในห้องปฏิบัติการ มาตรฐานความปลอดภัยในอาคาร เป็นต้น) </w:t>
      </w:r>
    </w:p>
    <w:p w14:paraId="089AEB0C" w14:textId="6ABAAB46" w:rsidR="00BD25ED" w:rsidRDefault="00BD25ED" w:rsidP="009C718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940BBD" w:rsidRPr="00780FC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หลักสูตรใช้มาตรฐานด้าน</w:t>
      </w:r>
      <w:r w:rsidR="00940BBD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="00940BBD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940BBD" w:rsidRPr="00780FCB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940BBD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940BBD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940BBD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940BBD" w:rsidRPr="00780FC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="00940BBD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940BBD" w:rsidRPr="00780FC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ฉบับ พ.ศ. </w:t>
      </w:r>
      <w:r w:rsidR="00940BBD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="00940BBD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940BBD" w:rsidRPr="00780FCB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940BBD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940BBD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940BBD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940BBD" w:rsidRPr="00780FC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="00940BBD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940BBD" w:rsidRPr="00780FC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40BBD" w:rsidRPr="00780FCB">
        <w:rPr>
          <w:rFonts w:ascii="TH SarabunPSK" w:hAnsi="TH SarabunPSK" w:cs="TH SarabunPSK" w:hint="cs"/>
          <w:color w:val="FF0000"/>
          <w:sz w:val="32"/>
          <w:szCs w:val="32"/>
          <w:cs/>
        </w:rPr>
        <w:t>มาตรฐานด้าน</w:t>
      </w:r>
      <w:r w:rsidR="00940BBD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="00940BBD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940BBD" w:rsidRPr="00780FCB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940BBD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940BBD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940BBD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940BBD" w:rsidRPr="00780FC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="00940BBD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940BBD" w:rsidRPr="00780FC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ฉบับ พ.ศ. </w:t>
      </w:r>
      <w:r w:rsidR="00940BBD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 w:rsidR="00940BBD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940BBD" w:rsidRPr="00780FCB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="00940BBD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="00940BBD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="00940BBD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="00940BBD" w:rsidRPr="00780FCB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[คลิกพิมพ์]</w:t>
      </w:r>
      <w:r w:rsidR="00940BBD" w:rsidRPr="00780FCB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="00940BBD" w:rsidRPr="00780FC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940BBD" w:rsidRPr="00780FCB">
        <w:rPr>
          <w:rFonts w:ascii="TH SarabunPSK" w:hAnsi="TH SarabunPSK" w:cs="TH SarabunPSK" w:hint="cs"/>
          <w:color w:val="FF0000"/>
          <w:sz w:val="32"/>
          <w:szCs w:val="32"/>
          <w:cs/>
        </w:rPr>
        <w:t>และ........................</w:t>
      </w:r>
      <w:r w:rsidR="00940BBD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</w:p>
    <w:p w14:paraId="737F1D61" w14:textId="74B14595" w:rsidR="009C7187" w:rsidRPr="00DB7F47" w:rsidRDefault="009C7187" w:rsidP="00C5549F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DB7F47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9C7187">
        <w:rPr>
          <w:rFonts w:ascii="TH SarabunPSK" w:hAnsi="TH SarabunPSK" w:cs="TH SarabunPSK"/>
          <w:b/>
          <w:bCs/>
          <w:sz w:val="32"/>
          <w:szCs w:val="32"/>
          <w:cs/>
        </w:rPr>
        <w:t>ความร่วมมือกับสถาบัน/หน่วยงานอื่น</w:t>
      </w:r>
    </w:p>
    <w:p w14:paraId="6E96F91D" w14:textId="22B36D31" w:rsidR="009C7187" w:rsidRPr="00DB7F47" w:rsidRDefault="009C7187" w:rsidP="009C718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สถาบันการศึกษา/หน่วยงานที่ทำความร่วมมือ และรายละเอียดความร่วมมือพอสังเขป]"/>
            </w:textInput>
          </w:ffData>
        </w:fldChar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[ชื่อสถาบันการศึกษา/หน่วยงานที่ทำความร่วมมือ และรายละเอียดความร่วมมือพอสังเขป]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30DFB683" w14:textId="02B18128" w:rsidR="009C7187" w:rsidRDefault="009C7187" w:rsidP="009C718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B7F47">
        <w:rPr>
          <w:rFonts w:ascii="TH SarabunPSK" w:hAnsi="TH SarabunPSK" w:cs="TH SarabunPSK"/>
          <w:sz w:val="32"/>
          <w:szCs w:val="32"/>
          <w:cs/>
        </w:rPr>
        <w:tab/>
      </w:r>
      <w:r w:rsidRPr="009C7187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ระบุชื่อสถาบันการศึกษา/หน่วยงานที่ทำความร่วมมือ และต้องเป็นความร่วมมือระดับสถาบัน พร้อมระบุลักษณะความร่วมมือ อธิบายการส่งเสริมให้บรรลุผลลัพธ์การเรียนรู้ได้อย่างไร</w:t>
      </w:r>
      <w:r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 xml:space="preserve">พอสังเขป พร้อมทั้งแนบ </w:t>
      </w:r>
      <w:r>
        <w:rPr>
          <w:rFonts w:ascii="TH SarabunPSK" w:hAnsi="TH SarabunPSK" w:cs="TH SarabunPSK"/>
          <w:i/>
          <w:iCs/>
          <w:color w:val="FF0000"/>
          <w:sz w:val="32"/>
          <w:szCs w:val="32"/>
        </w:rPr>
        <w:t xml:space="preserve">MOU </w:t>
      </w:r>
      <w:r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ในภาคผนวก</w:t>
      </w:r>
    </w:p>
    <w:p w14:paraId="070E0AFE" w14:textId="77777777" w:rsidR="009C7187" w:rsidRPr="009C7187" w:rsidRDefault="009C7187" w:rsidP="00C5549F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C7187">
        <w:rPr>
          <w:rFonts w:ascii="TH SarabunPSK" w:hAnsi="TH SarabunPSK" w:cs="TH SarabunPSK"/>
          <w:b/>
          <w:bCs/>
          <w:sz w:val="32"/>
          <w:szCs w:val="32"/>
          <w:cs/>
        </w:rPr>
        <w:t>4. งบประมาณตามแผน</w:t>
      </w:r>
    </w:p>
    <w:p w14:paraId="40C86F91" w14:textId="77777777" w:rsidR="009C7187" w:rsidRPr="001474A7" w:rsidRDefault="009C7187" w:rsidP="009C718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C7187">
        <w:rPr>
          <w:rFonts w:ascii="TH SarabunPSK" w:hAnsi="TH SarabunPSK" w:cs="TH SarabunPSK"/>
          <w:sz w:val="32"/>
          <w:szCs w:val="32"/>
          <w:cs/>
        </w:rPr>
        <w:tab/>
      </w:r>
      <w:r w:rsidRPr="001474A7">
        <w:rPr>
          <w:rFonts w:ascii="TH SarabunPSK" w:hAnsi="TH SarabunPSK" w:cs="TH SarabunPSK"/>
          <w:b/>
          <w:bCs/>
          <w:sz w:val="32"/>
          <w:szCs w:val="32"/>
          <w:cs/>
        </w:rPr>
        <w:t>4.1 ค่าธรรมเนียมการศึกษาต่อปี</w:t>
      </w:r>
    </w:p>
    <w:p w14:paraId="646CD77A" w14:textId="4DAD2322" w:rsidR="009C7187" w:rsidRPr="009C7187" w:rsidRDefault="009C7187" w:rsidP="009C718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9C7187">
        <w:rPr>
          <w:rFonts w:ascii="TH SarabunPSK" w:hAnsi="TH SarabunPSK" w:cs="TH SarabunPSK"/>
          <w:sz w:val="32"/>
          <w:szCs w:val="32"/>
          <w:cs/>
        </w:rPr>
        <w:tab/>
      </w:r>
      <w:r w:rsidRPr="009C7187">
        <w:rPr>
          <w:rFonts w:ascii="TH SarabunPSK" w:hAnsi="TH SarabunPSK" w:cs="TH SarabunPSK"/>
          <w:sz w:val="32"/>
          <w:szCs w:val="32"/>
          <w:cs/>
        </w:rPr>
        <w:tab/>
        <w:t>โครงการปกติ</w:t>
      </w:r>
      <w:r w:rsidRPr="009C7187">
        <w:rPr>
          <w:rFonts w:ascii="TH SarabunPSK" w:hAnsi="TH SarabunPSK" w:cs="TH SarabunPSK"/>
          <w:sz w:val="32"/>
          <w:szCs w:val="32"/>
          <w:cs/>
        </w:rPr>
        <w:tab/>
      </w:r>
      <w:r w:rsidRPr="009C7187">
        <w:rPr>
          <w:rFonts w:ascii="TH SarabunPSK" w:hAnsi="TH SarabunPSK" w:cs="TH SarabunPSK"/>
          <w:sz w:val="32"/>
          <w:szCs w:val="32"/>
          <w:cs/>
        </w:rPr>
        <w:tab/>
      </w:r>
      <w:r w:rsidRPr="009C7187">
        <w:rPr>
          <w:rFonts w:ascii="TH SarabunPSK" w:hAnsi="TH SarabunPSK" w:cs="TH SarabunPSK"/>
          <w:sz w:val="32"/>
          <w:szCs w:val="32"/>
          <w:cs/>
        </w:rPr>
        <w:tab/>
      </w:r>
      <w:r w:rsidRPr="009C7187">
        <w:rPr>
          <w:rFonts w:ascii="TH SarabunPSK" w:hAnsi="TH SarabunPSK" w:cs="TH SarabunPSK"/>
          <w:sz w:val="32"/>
          <w:szCs w:val="32"/>
          <w:cs/>
        </w:rPr>
        <w:tab/>
      </w:r>
      <w:r w:rsidRPr="009C7187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่าธรรมเนียมต่อปี]"/>
            </w:textInput>
          </w:ffData>
        </w:fldCha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[ค่าธรรมเนียมต่อปี]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Pr="009C7187">
        <w:rPr>
          <w:rFonts w:ascii="TH SarabunPSK" w:hAnsi="TH SarabunPSK" w:cs="TH SarabunPSK"/>
          <w:sz w:val="32"/>
          <w:szCs w:val="32"/>
          <w:cs/>
        </w:rPr>
        <w:tab/>
        <w:t>บาท</w:t>
      </w:r>
    </w:p>
    <w:p w14:paraId="2D508AF4" w14:textId="27D7D5D9" w:rsidR="009C7187" w:rsidRDefault="009C7187" w:rsidP="009C718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9C7187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9C7187">
        <w:rPr>
          <w:rFonts w:ascii="TH SarabunPSK" w:hAnsi="TH SarabunPSK" w:cs="TH SarabunPSK"/>
          <w:sz w:val="32"/>
          <w:szCs w:val="32"/>
          <w:cs/>
        </w:rPr>
        <w:tab/>
        <w:t>โครงการ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โครงการ]"/>
            </w:textInput>
          </w:ffData>
        </w:fldCha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[ชื่อโครงการ]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Pr="009C7187">
        <w:rPr>
          <w:rFonts w:ascii="TH SarabunPSK" w:hAnsi="TH SarabunPSK" w:cs="TH SarabunPSK"/>
          <w:sz w:val="32"/>
          <w:szCs w:val="32"/>
          <w:cs/>
        </w:rPr>
        <w:tab/>
      </w:r>
      <w:r w:rsidRPr="009C7187">
        <w:rPr>
          <w:rFonts w:ascii="TH SarabunPSK" w:hAnsi="TH SarabunPSK" w:cs="TH SarabunPSK"/>
          <w:sz w:val="32"/>
          <w:szCs w:val="32"/>
          <w:cs/>
        </w:rPr>
        <w:tab/>
      </w:r>
      <w:r w:rsidRPr="009C7187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่าธรรมเนียมต่อปี]"/>
            </w:textInput>
          </w:ffData>
        </w:fldCha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[ค่าธรรมเนียมต่อปี]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Pr="009C7187">
        <w:rPr>
          <w:rFonts w:ascii="TH SarabunPSK" w:hAnsi="TH SarabunPSK" w:cs="TH SarabunPSK"/>
          <w:sz w:val="32"/>
          <w:szCs w:val="32"/>
          <w:cs/>
        </w:rPr>
        <w:tab/>
        <w:t xml:space="preserve">บาท </w:t>
      </w:r>
      <w:r w:rsidRPr="009C7187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(ถ้ามี) ไม่มีให้ตัดออก</w:t>
      </w:r>
    </w:p>
    <w:p w14:paraId="176515F6" w14:textId="77777777" w:rsidR="001474A7" w:rsidRDefault="001474A7" w:rsidP="001474A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71B85950" w14:textId="6C2554D8" w:rsidR="001474A7" w:rsidRDefault="001474A7" w:rsidP="001474A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C7187">
        <w:rPr>
          <w:rFonts w:ascii="TH SarabunPSK" w:hAnsi="TH SarabunPSK" w:cs="TH SarabunPSK"/>
          <w:sz w:val="32"/>
          <w:szCs w:val="32"/>
          <w:cs/>
        </w:rPr>
        <w:tab/>
      </w:r>
      <w:r w:rsidRPr="001474A7">
        <w:rPr>
          <w:rFonts w:ascii="TH SarabunPSK" w:hAnsi="TH SarabunPSK" w:cs="TH SarabunPSK"/>
          <w:b/>
          <w:bCs/>
          <w:sz w:val="32"/>
          <w:szCs w:val="32"/>
          <w:cs/>
        </w:rPr>
        <w:t>4.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1474A7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ประมาณการรายรับ (หน่วย : บาท)</w:t>
      </w:r>
    </w:p>
    <w:tbl>
      <w:tblPr>
        <w:tblW w:w="1037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88"/>
        <w:gridCol w:w="1296"/>
        <w:gridCol w:w="1296"/>
        <w:gridCol w:w="1296"/>
        <w:gridCol w:w="1296"/>
        <w:gridCol w:w="1296"/>
        <w:gridCol w:w="10"/>
      </w:tblGrid>
      <w:tr w:rsidR="001474A7" w:rsidRPr="004113A0" w14:paraId="7CA13EE0" w14:textId="77777777" w:rsidTr="001474A7">
        <w:trPr>
          <w:tblHeader/>
          <w:jc w:val="center"/>
        </w:trPr>
        <w:tc>
          <w:tcPr>
            <w:tcW w:w="3888" w:type="dxa"/>
            <w:vMerge w:val="restart"/>
            <w:vAlign w:val="center"/>
          </w:tcPr>
          <w:p w14:paraId="2A7974DD" w14:textId="669FB38B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รายละเอียดรายรับ</w:t>
            </w:r>
          </w:p>
        </w:tc>
        <w:tc>
          <w:tcPr>
            <w:tcW w:w="6490" w:type="dxa"/>
            <w:gridSpan w:val="6"/>
            <w:vAlign w:val="center"/>
          </w:tcPr>
          <w:p w14:paraId="09D99E79" w14:textId="50383CBA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ปีงบประมาณ</w:t>
            </w:r>
          </w:p>
        </w:tc>
      </w:tr>
      <w:tr w:rsidR="001474A7" w:rsidRPr="004113A0" w14:paraId="562FAD78" w14:textId="77777777" w:rsidTr="001474A7">
        <w:trPr>
          <w:gridAfter w:val="1"/>
          <w:wAfter w:w="10" w:type="dxa"/>
          <w:tblHeader/>
          <w:jc w:val="center"/>
        </w:trPr>
        <w:tc>
          <w:tcPr>
            <w:tcW w:w="3888" w:type="dxa"/>
            <w:vMerge/>
            <w:vAlign w:val="center"/>
          </w:tcPr>
          <w:p w14:paraId="53BF2A62" w14:textId="77777777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1296" w:type="dxa"/>
            <w:vAlign w:val="center"/>
          </w:tcPr>
          <w:p w14:paraId="67C9E6CA" w14:textId="00B412B9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25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  <w:vAlign w:val="center"/>
          </w:tcPr>
          <w:p w14:paraId="47A7B085" w14:textId="0882103E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25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  <w:vAlign w:val="center"/>
          </w:tcPr>
          <w:p w14:paraId="072BAFB1" w14:textId="00B5C995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25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  <w:vAlign w:val="center"/>
          </w:tcPr>
          <w:p w14:paraId="31FFD6D1" w14:textId="59030F4D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25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  <w:vAlign w:val="center"/>
          </w:tcPr>
          <w:p w14:paraId="3EE0EEA3" w14:textId="656EE353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25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1474A7" w:rsidRPr="004113A0" w14:paraId="4FD260F9" w14:textId="77777777" w:rsidTr="001474A7">
        <w:trPr>
          <w:gridAfter w:val="1"/>
          <w:wAfter w:w="10" w:type="dxa"/>
          <w:jc w:val="center"/>
        </w:trPr>
        <w:tc>
          <w:tcPr>
            <w:tcW w:w="3888" w:type="dxa"/>
          </w:tcPr>
          <w:p w14:paraId="50F61D0C" w14:textId="73D10537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4113A0">
              <w:rPr>
                <w:rFonts w:ascii="TH SarabunPSK" w:hAnsi="TH SarabunPSK" w:cs="TH SarabunPSK" w:hint="cs"/>
                <w:sz w:val="28"/>
                <w:cs/>
              </w:rPr>
              <w:t>ค่าธรรมเนียมการศึกษา</w:t>
            </w:r>
          </w:p>
        </w:tc>
        <w:tc>
          <w:tcPr>
            <w:tcW w:w="1296" w:type="dxa"/>
          </w:tcPr>
          <w:p w14:paraId="0CC53100" w14:textId="05A06074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03F58619" w14:textId="008E579F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7D26304A" w14:textId="7B629034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3D178477" w14:textId="2133232C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4A418D31" w14:textId="19203EBF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1474A7" w:rsidRPr="004113A0" w14:paraId="183565C8" w14:textId="77777777" w:rsidTr="001474A7">
        <w:trPr>
          <w:gridAfter w:val="1"/>
          <w:wAfter w:w="10" w:type="dxa"/>
          <w:jc w:val="center"/>
        </w:trPr>
        <w:tc>
          <w:tcPr>
            <w:tcW w:w="3888" w:type="dxa"/>
          </w:tcPr>
          <w:p w14:paraId="54DF17EF" w14:textId="34C2000C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4113A0">
              <w:rPr>
                <w:rFonts w:ascii="TH SarabunPSK" w:hAnsi="TH SarabunPSK" w:cs="TH SarabunPSK" w:hint="cs"/>
                <w:sz w:val="28"/>
                <w:cs/>
              </w:rPr>
              <w:t>เงินอุดหนุนจากรัฐบาล</w:t>
            </w:r>
          </w:p>
        </w:tc>
        <w:tc>
          <w:tcPr>
            <w:tcW w:w="1296" w:type="dxa"/>
          </w:tcPr>
          <w:p w14:paraId="0DA5FFBF" w14:textId="66EC1102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345106A6" w14:textId="08B4BE79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2378D3FD" w14:textId="4694C213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6D6967E6" w14:textId="7D1E8819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7FC3DE55" w14:textId="5C0A1872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1474A7" w:rsidRPr="004113A0" w14:paraId="40ADDA84" w14:textId="77777777" w:rsidTr="001474A7">
        <w:trPr>
          <w:gridAfter w:val="1"/>
          <w:wAfter w:w="10" w:type="dxa"/>
          <w:jc w:val="center"/>
        </w:trPr>
        <w:tc>
          <w:tcPr>
            <w:tcW w:w="3888" w:type="dxa"/>
          </w:tcPr>
          <w:p w14:paraId="538E69B8" w14:textId="1188A9F3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D559F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รายรับอื่น (ถ้ามี)"/>
                  </w:textInput>
                </w:ffData>
              </w:fldChar>
            </w:r>
            <w:r w:rsidRPr="00D559F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D559F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D559F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D559F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D559F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D559F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รายรับอื่น (ถ้ามี)</w:t>
            </w:r>
            <w:r w:rsidRPr="00D559F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4113A0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1474A7">
              <w:rPr>
                <w:rFonts w:ascii="TH SarabunPSK" w:hAnsi="TH SarabunPSK" w:cs="TH SarabunPSK" w:hint="cs"/>
                <w:i/>
                <w:iCs/>
                <w:color w:val="FF0000"/>
                <w:sz w:val="28"/>
                <w:cs/>
              </w:rPr>
              <w:t>ถ้าไม่มีให้ลบออก</w:t>
            </w:r>
          </w:p>
        </w:tc>
        <w:tc>
          <w:tcPr>
            <w:tcW w:w="1296" w:type="dxa"/>
          </w:tcPr>
          <w:p w14:paraId="197A9D4D" w14:textId="3C85449C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0FF14434" w14:textId="04E8590E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35D23F54" w14:textId="75648F51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5DD45B72" w14:textId="66BB84DE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36C50DC4" w14:textId="47B75E98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1474A7" w:rsidRPr="004113A0" w14:paraId="7B72BD57" w14:textId="77777777" w:rsidTr="001474A7">
        <w:trPr>
          <w:gridAfter w:val="1"/>
          <w:wAfter w:w="10" w:type="dxa"/>
          <w:jc w:val="center"/>
        </w:trPr>
        <w:tc>
          <w:tcPr>
            <w:tcW w:w="3888" w:type="dxa"/>
          </w:tcPr>
          <w:p w14:paraId="68A4CA46" w14:textId="1F1893DE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1474A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รวมรายรับ</w:t>
            </w:r>
          </w:p>
        </w:tc>
        <w:tc>
          <w:tcPr>
            <w:tcW w:w="1296" w:type="dxa"/>
          </w:tcPr>
          <w:p w14:paraId="14F0D4D8" w14:textId="62AAF64E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76222E25" w14:textId="7622F670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18512CD1" w14:textId="2383A6E2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7D310CA3" w14:textId="78F6B475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5DBECAB0" w14:textId="03FD14D1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</w:tr>
    </w:tbl>
    <w:p w14:paraId="1019A846" w14:textId="43593742" w:rsidR="006849D7" w:rsidRDefault="006849D7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543E1FA4" w14:textId="0BE2349A" w:rsidR="001474A7" w:rsidRDefault="001474A7" w:rsidP="001474A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C7187">
        <w:rPr>
          <w:rFonts w:ascii="TH SarabunPSK" w:hAnsi="TH SarabunPSK" w:cs="TH SarabunPSK"/>
          <w:sz w:val="32"/>
          <w:szCs w:val="32"/>
          <w:cs/>
        </w:rPr>
        <w:tab/>
      </w:r>
      <w:r w:rsidRPr="001474A7">
        <w:rPr>
          <w:rFonts w:ascii="TH SarabunPSK" w:hAnsi="TH SarabunPSK" w:cs="TH SarabunPSK"/>
          <w:b/>
          <w:bCs/>
          <w:sz w:val="32"/>
          <w:szCs w:val="32"/>
          <w:cs/>
        </w:rPr>
        <w:t>4.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1474A7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ประมาณการรายจ่าย (หน่วย : บาท)</w:t>
      </w:r>
    </w:p>
    <w:tbl>
      <w:tblPr>
        <w:tblW w:w="1037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88"/>
        <w:gridCol w:w="1296"/>
        <w:gridCol w:w="1296"/>
        <w:gridCol w:w="1296"/>
        <w:gridCol w:w="1296"/>
        <w:gridCol w:w="1296"/>
        <w:gridCol w:w="10"/>
      </w:tblGrid>
      <w:tr w:rsidR="001474A7" w:rsidRPr="001474A7" w14:paraId="4355A350" w14:textId="77777777" w:rsidTr="00F614A2">
        <w:trPr>
          <w:tblHeader/>
          <w:jc w:val="center"/>
        </w:trPr>
        <w:tc>
          <w:tcPr>
            <w:tcW w:w="3888" w:type="dxa"/>
            <w:vMerge w:val="restart"/>
            <w:vAlign w:val="center"/>
          </w:tcPr>
          <w:p w14:paraId="08BD2A5D" w14:textId="77777777" w:rsidR="001474A7" w:rsidRPr="001474A7" w:rsidRDefault="001474A7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รายละเอียดรายรับ</w:t>
            </w:r>
          </w:p>
        </w:tc>
        <w:tc>
          <w:tcPr>
            <w:tcW w:w="6490" w:type="dxa"/>
            <w:gridSpan w:val="6"/>
            <w:vAlign w:val="center"/>
          </w:tcPr>
          <w:p w14:paraId="5C0EEAE1" w14:textId="77777777" w:rsidR="001474A7" w:rsidRPr="001474A7" w:rsidRDefault="001474A7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ปีงบประมาณ</w:t>
            </w:r>
          </w:p>
        </w:tc>
      </w:tr>
      <w:tr w:rsidR="001474A7" w:rsidRPr="001474A7" w14:paraId="595BCE66" w14:textId="77777777" w:rsidTr="00F614A2">
        <w:trPr>
          <w:gridAfter w:val="1"/>
          <w:wAfter w:w="10" w:type="dxa"/>
          <w:tblHeader/>
          <w:jc w:val="center"/>
        </w:trPr>
        <w:tc>
          <w:tcPr>
            <w:tcW w:w="3888" w:type="dxa"/>
            <w:vMerge/>
            <w:vAlign w:val="center"/>
          </w:tcPr>
          <w:p w14:paraId="47670B47" w14:textId="77777777" w:rsidR="001474A7" w:rsidRPr="001474A7" w:rsidRDefault="001474A7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1296" w:type="dxa"/>
            <w:vAlign w:val="center"/>
          </w:tcPr>
          <w:p w14:paraId="57288D1D" w14:textId="77777777" w:rsidR="001474A7" w:rsidRPr="001474A7" w:rsidRDefault="001474A7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25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  <w:vAlign w:val="center"/>
          </w:tcPr>
          <w:p w14:paraId="49BA8812" w14:textId="77777777" w:rsidR="001474A7" w:rsidRPr="001474A7" w:rsidRDefault="001474A7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25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  <w:vAlign w:val="center"/>
          </w:tcPr>
          <w:p w14:paraId="14030205" w14:textId="77777777" w:rsidR="001474A7" w:rsidRPr="001474A7" w:rsidRDefault="001474A7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25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  <w:vAlign w:val="center"/>
          </w:tcPr>
          <w:p w14:paraId="5271275F" w14:textId="77777777" w:rsidR="001474A7" w:rsidRPr="001474A7" w:rsidRDefault="001474A7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25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  <w:vAlign w:val="center"/>
          </w:tcPr>
          <w:p w14:paraId="5A005222" w14:textId="77777777" w:rsidR="001474A7" w:rsidRPr="001474A7" w:rsidRDefault="001474A7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25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DE18E0" w:rsidRPr="001474A7" w14:paraId="2EEDC09D" w14:textId="77777777" w:rsidTr="00E13703">
        <w:trPr>
          <w:gridAfter w:val="1"/>
          <w:wAfter w:w="10" w:type="dxa"/>
          <w:jc w:val="center"/>
        </w:trPr>
        <w:tc>
          <w:tcPr>
            <w:tcW w:w="10368" w:type="dxa"/>
            <w:gridSpan w:val="6"/>
          </w:tcPr>
          <w:p w14:paraId="14D79EA4" w14:textId="253D4BBF" w:rsidR="00DE18E0" w:rsidRPr="001474A7" w:rsidRDefault="00DE18E0" w:rsidP="00DE18E0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งบดำเนินการ</w:t>
            </w:r>
          </w:p>
        </w:tc>
      </w:tr>
      <w:tr w:rsidR="001474A7" w:rsidRPr="001474A7" w14:paraId="685FFD6C" w14:textId="77777777" w:rsidTr="00F614A2">
        <w:trPr>
          <w:gridAfter w:val="1"/>
          <w:wAfter w:w="10" w:type="dxa"/>
          <w:jc w:val="center"/>
        </w:trPr>
        <w:tc>
          <w:tcPr>
            <w:tcW w:w="3888" w:type="dxa"/>
          </w:tcPr>
          <w:p w14:paraId="72030200" w14:textId="33760329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1. ค่าใช้จ่ายบุคลากร</w:t>
            </w:r>
          </w:p>
        </w:tc>
        <w:tc>
          <w:tcPr>
            <w:tcW w:w="1296" w:type="dxa"/>
          </w:tcPr>
          <w:p w14:paraId="7870B853" w14:textId="77777777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175C51F3" w14:textId="77777777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4BC08C40" w14:textId="77777777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34D15D33" w14:textId="77777777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5EF14138" w14:textId="77777777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1474A7" w:rsidRPr="001474A7" w14:paraId="1F5ED36B" w14:textId="77777777" w:rsidTr="00F614A2">
        <w:trPr>
          <w:gridAfter w:val="1"/>
          <w:wAfter w:w="10" w:type="dxa"/>
          <w:jc w:val="center"/>
        </w:trPr>
        <w:tc>
          <w:tcPr>
            <w:tcW w:w="3888" w:type="dxa"/>
          </w:tcPr>
          <w:p w14:paraId="458A10A5" w14:textId="51641030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2. ค่าใช้จ่ายดำเนินงาน</w:t>
            </w:r>
          </w:p>
        </w:tc>
        <w:tc>
          <w:tcPr>
            <w:tcW w:w="1296" w:type="dxa"/>
          </w:tcPr>
          <w:p w14:paraId="5CAD5FCF" w14:textId="77777777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02416830" w14:textId="77777777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2246A0B4" w14:textId="77777777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0A8FD3C4" w14:textId="77777777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4ABBBD6D" w14:textId="77777777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DE18E0" w:rsidRPr="001474A7" w14:paraId="4DA3ADF1" w14:textId="77777777" w:rsidTr="001B633F">
        <w:trPr>
          <w:gridAfter w:val="1"/>
          <w:wAfter w:w="10" w:type="dxa"/>
          <w:jc w:val="center"/>
        </w:trPr>
        <w:tc>
          <w:tcPr>
            <w:tcW w:w="10368" w:type="dxa"/>
            <w:gridSpan w:val="6"/>
          </w:tcPr>
          <w:p w14:paraId="481E4E03" w14:textId="228D4C49" w:rsidR="00DE18E0" w:rsidRPr="001474A7" w:rsidRDefault="00DE18E0" w:rsidP="00DE18E0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งบลงทุน</w:t>
            </w:r>
          </w:p>
        </w:tc>
      </w:tr>
      <w:tr w:rsidR="001474A7" w:rsidRPr="001474A7" w14:paraId="6B1C0826" w14:textId="77777777" w:rsidTr="00F614A2">
        <w:trPr>
          <w:gridAfter w:val="1"/>
          <w:wAfter w:w="10" w:type="dxa"/>
          <w:jc w:val="center"/>
        </w:trPr>
        <w:tc>
          <w:tcPr>
            <w:tcW w:w="3888" w:type="dxa"/>
          </w:tcPr>
          <w:p w14:paraId="66A448A0" w14:textId="245ECD93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1. ค่าครุภัณฑ์</w:t>
            </w:r>
          </w:p>
        </w:tc>
        <w:tc>
          <w:tcPr>
            <w:tcW w:w="1296" w:type="dxa"/>
          </w:tcPr>
          <w:p w14:paraId="47830062" w14:textId="703B6AB4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07B29CC7" w14:textId="327978BF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6A35245B" w14:textId="791A0CE0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13C09B64" w14:textId="776CF73D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5F16071F" w14:textId="2A55E7C2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1474A7" w:rsidRPr="001474A7" w14:paraId="02CB1BFC" w14:textId="77777777" w:rsidTr="00F614A2">
        <w:trPr>
          <w:gridAfter w:val="1"/>
          <w:wAfter w:w="10" w:type="dxa"/>
          <w:jc w:val="center"/>
        </w:trPr>
        <w:tc>
          <w:tcPr>
            <w:tcW w:w="3888" w:type="dxa"/>
          </w:tcPr>
          <w:p w14:paraId="6861D7AF" w14:textId="64015944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2. ค่าที่ดินและสิ่งก่อสร้าง</w:t>
            </w:r>
          </w:p>
        </w:tc>
        <w:tc>
          <w:tcPr>
            <w:tcW w:w="1296" w:type="dxa"/>
          </w:tcPr>
          <w:p w14:paraId="0C9C3A8E" w14:textId="3CA8B60C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607F153A" w14:textId="2F5CC985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065E4264" w14:textId="15ABC105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6925B484" w14:textId="79189E27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668B2303" w14:textId="407826FE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1474A7" w:rsidRPr="001474A7" w14:paraId="147F113B" w14:textId="77777777" w:rsidTr="00F614A2">
        <w:trPr>
          <w:gridAfter w:val="1"/>
          <w:wAfter w:w="10" w:type="dxa"/>
          <w:jc w:val="center"/>
        </w:trPr>
        <w:tc>
          <w:tcPr>
            <w:tcW w:w="3888" w:type="dxa"/>
          </w:tcPr>
          <w:p w14:paraId="61580C87" w14:textId="22CA6FE1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งบรายจ่ายอื่น ๆ (ถ้ามี)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งบรายจ่ายอื่น ๆ (ถ้ามี)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1474A7">
              <w:rPr>
                <w:rFonts w:ascii="TH SarabunPSK" w:hAnsi="TH SarabunPSK" w:cs="TH SarabunPSK"/>
                <w:i/>
                <w:iCs/>
                <w:color w:val="FF0000"/>
                <w:sz w:val="28"/>
                <w:cs/>
              </w:rPr>
              <w:t>ถ้าไม่มีให้ลบออก</w:t>
            </w:r>
          </w:p>
        </w:tc>
        <w:tc>
          <w:tcPr>
            <w:tcW w:w="1296" w:type="dxa"/>
          </w:tcPr>
          <w:p w14:paraId="09E56E7D" w14:textId="24D695BC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41CC63E9" w14:textId="573B1620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5921CBD1" w14:textId="10CCB8BF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0094F988" w14:textId="18D8392D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6E357965" w14:textId="3A163942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1474A7" w:rsidRPr="001474A7" w14:paraId="346B1C9E" w14:textId="77777777" w:rsidTr="00F614A2">
        <w:trPr>
          <w:gridAfter w:val="1"/>
          <w:wAfter w:w="10" w:type="dxa"/>
          <w:jc w:val="center"/>
        </w:trPr>
        <w:tc>
          <w:tcPr>
            <w:tcW w:w="3888" w:type="dxa"/>
          </w:tcPr>
          <w:p w14:paraId="13E17B07" w14:textId="77777777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รวมรายรับ</w:t>
            </w:r>
          </w:p>
        </w:tc>
        <w:tc>
          <w:tcPr>
            <w:tcW w:w="1296" w:type="dxa"/>
          </w:tcPr>
          <w:p w14:paraId="4C397623" w14:textId="77777777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5375F834" w14:textId="77777777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6FBFB469" w14:textId="77777777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287911F6" w14:textId="77777777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47B2E0E9" w14:textId="77777777" w:rsidR="001474A7" w:rsidRPr="001474A7" w:rsidRDefault="001474A7" w:rsidP="001474A7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</w:tr>
    </w:tbl>
    <w:p w14:paraId="00D0794B" w14:textId="77777777" w:rsidR="00FA68A9" w:rsidRPr="00FA68A9" w:rsidRDefault="00FA68A9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A68A9"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14:paraId="68432C8D" w14:textId="77777777" w:rsidR="00D41DCC" w:rsidRDefault="001474A7" w:rsidP="001474A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474A7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D41DCC">
        <w:rPr>
          <w:rFonts w:ascii="TH SarabunPSK" w:hAnsi="TH SarabunPSK" w:cs="TH SarabunPSK"/>
          <w:b/>
          <w:bCs/>
          <w:sz w:val="36"/>
          <w:szCs w:val="36"/>
        </w:rPr>
        <w:t>6</w:t>
      </w:r>
      <w:r w:rsidRPr="001474A7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="00D41DCC" w:rsidRPr="00D41DCC">
        <w:rPr>
          <w:rFonts w:ascii="TH SarabunPSK" w:hAnsi="TH SarabunPSK" w:cs="TH SarabunPSK"/>
          <w:b/>
          <w:bCs/>
          <w:sz w:val="36"/>
          <w:szCs w:val="36"/>
          <w:cs/>
        </w:rPr>
        <w:t>คุณสมบัติของผู้เข้าศึกษา การรับเข้าศึกษา</w:t>
      </w:r>
    </w:p>
    <w:p w14:paraId="50A9B0CC" w14:textId="22992593" w:rsidR="006849D7" w:rsidRPr="001474A7" w:rsidRDefault="00D41DCC" w:rsidP="001474A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D41DCC">
        <w:rPr>
          <w:rFonts w:ascii="TH SarabunPSK" w:hAnsi="TH SarabunPSK" w:cs="TH SarabunPSK"/>
          <w:b/>
          <w:bCs/>
          <w:sz w:val="36"/>
          <w:szCs w:val="36"/>
          <w:cs/>
        </w:rPr>
        <w:t>แผนรับนักศึกษาและผู้สำเร็จการศึกษา</w:t>
      </w:r>
    </w:p>
    <w:p w14:paraId="283F2E09" w14:textId="1AD5E4EA" w:rsidR="001474A7" w:rsidRDefault="001474A7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7FCC3CF8" w14:textId="77777777" w:rsidR="001474A7" w:rsidRPr="001474A7" w:rsidRDefault="001474A7" w:rsidP="001474A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1474A7">
        <w:rPr>
          <w:rFonts w:ascii="TH SarabunPSK" w:hAnsi="TH SarabunPSK" w:cs="TH SarabunPSK"/>
          <w:b/>
          <w:bCs/>
          <w:sz w:val="32"/>
          <w:szCs w:val="32"/>
          <w:cs/>
        </w:rPr>
        <w:t>1. คุณสมบัติของผู้เข้าศึกษา</w:t>
      </w:r>
      <w:r w:rsidRPr="001474A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474A7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(ระบุคุณสมบัติผู้เข้ารับการศึกษาอย่างละเอียด)</w:t>
      </w:r>
    </w:p>
    <w:p w14:paraId="594BF89E" w14:textId="77777777" w:rsidR="001474A7" w:rsidRPr="001474A7" w:rsidRDefault="001474A7" w:rsidP="001474A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1474A7">
        <w:rPr>
          <w:rFonts w:ascii="TH SarabunPSK" w:hAnsi="TH SarabunPSK" w:cs="TH SarabunPSK"/>
          <w:sz w:val="32"/>
          <w:szCs w:val="32"/>
          <w:cs/>
        </w:rPr>
        <w:tab/>
        <w:t>1. เป็นผู้สำเร็จการศึกษาระดับมัธยมศึกษาตอนปลายหรือเทียบเท่า จากสถานศึกษาที่กระทรวงศึกษาธิการให้การรับรอง</w:t>
      </w:r>
    </w:p>
    <w:p w14:paraId="528DAF6C" w14:textId="5F209658" w:rsidR="001474A7" w:rsidRPr="001474A7" w:rsidRDefault="001474A7" w:rsidP="001474A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1474A7">
        <w:rPr>
          <w:rFonts w:ascii="TH SarabunPSK" w:hAnsi="TH SarabunPSK" w:cs="TH SarabunPSK"/>
          <w:sz w:val="32"/>
          <w:szCs w:val="32"/>
          <w:cs/>
        </w:rPr>
        <w:tab/>
        <w:t>2. เป็นผู้ผ่านการคัดเลือก</w:t>
      </w:r>
      <w:r w:rsidR="00F34536" w:rsidRPr="00F34536">
        <w:rPr>
          <w:rFonts w:ascii="TH SarabunPSK" w:hAnsi="TH SarabunPSK" w:cs="TH SarabunPSK"/>
          <w:sz w:val="32"/>
          <w:szCs w:val="32"/>
          <w:cs/>
        </w:rPr>
        <w:t>ตาม</w:t>
      </w:r>
      <w:r w:rsidR="00405896" w:rsidRPr="00405896">
        <w:rPr>
          <w:rFonts w:ascii="TH SarabunPSK" w:hAnsi="TH SarabunPSK" w:cs="TH SarabunPSK"/>
          <w:sz w:val="32"/>
          <w:szCs w:val="32"/>
          <w:cs/>
        </w:rPr>
        <w:t>ข้อบังคับมหาวิทยาลัยราชภัฏสุราษฎร์ธานี ว่าด้วย การจัดการศึกษาระดับปริญญาตรี พ.ศ. 2566</w:t>
      </w:r>
      <w:r w:rsidR="00F34536" w:rsidRPr="00F34536">
        <w:rPr>
          <w:rFonts w:ascii="TH SarabunPSK" w:hAnsi="TH SarabunPSK" w:cs="TH SarabunPSK"/>
          <w:sz w:val="32"/>
          <w:szCs w:val="32"/>
          <w:cs/>
        </w:rPr>
        <w:t xml:space="preserve"> (ภาคผนวก ก)</w:t>
      </w:r>
    </w:p>
    <w:p w14:paraId="208F9CE6" w14:textId="485F68B5" w:rsidR="001474A7" w:rsidRPr="001474A7" w:rsidRDefault="001474A7" w:rsidP="001474A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1474A7">
        <w:rPr>
          <w:rFonts w:ascii="TH SarabunPSK" w:hAnsi="TH SarabunPSK" w:cs="TH SarabunPSK"/>
          <w:sz w:val="32"/>
          <w:szCs w:val="32"/>
          <w:cs/>
        </w:rPr>
        <w:tab/>
        <w:t>3. กรณีถ้ามีมีสภาวิชาชีพให้เป็นไปตามคุณสมบัติทางวิชีพที่กำหนด</w:t>
      </w:r>
      <w:r w:rsidR="00F3453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34536" w:rsidRPr="001474A7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(ถ้ามี)</w:t>
      </w:r>
    </w:p>
    <w:p w14:paraId="1ABBB017" w14:textId="7B03AB96" w:rsidR="001474A7" w:rsidRDefault="001474A7" w:rsidP="001474A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1474A7">
        <w:rPr>
          <w:rFonts w:ascii="TH SarabunPSK" w:hAnsi="TH SarabunPSK" w:cs="TH SarabunPSK"/>
          <w:sz w:val="32"/>
          <w:szCs w:val="32"/>
          <w:cs/>
        </w:rPr>
        <w:tab/>
        <w:t xml:space="preserve">4. ผู้เรียนลงทะเบียนเรียนสะสมหน่วยกิตกับมหาวิทยาลัยราชภัฏสุราษฎร์ธานีให้เป็นไปตามคุณสมบัติที่สภาวิชาการมหาวิทยาลัยราชภัฏสุราษฎร์ธานีกำหนด </w:t>
      </w:r>
      <w:r w:rsidRPr="001474A7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(ถ้ามี)</w:t>
      </w:r>
    </w:p>
    <w:p w14:paraId="285A9666" w14:textId="5ABE157A" w:rsidR="001474A7" w:rsidRPr="001474A7" w:rsidRDefault="001474A7" w:rsidP="00DE18E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 w:rsidRPr="001474A7">
        <w:rPr>
          <w:rFonts w:ascii="TH SarabunPSK" w:hAnsi="TH SarabunPSK" w:cs="TH SarabunPSK"/>
          <w:b/>
          <w:bCs/>
          <w:sz w:val="32"/>
          <w:szCs w:val="32"/>
          <w:cs/>
        </w:rPr>
        <w:t>2. การรับเข้าศึกษา</w:t>
      </w:r>
    </w:p>
    <w:p w14:paraId="506B9A85" w14:textId="2AD53FE2" w:rsidR="001474A7" w:rsidRDefault="001474A7" w:rsidP="001474A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Style w:val="a3"/>
          <w:rFonts w:ascii="TH SarabunPSK" w:hAnsi="TH SarabunPSK" w:cs="TH SarabunPSK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sdt>
        <w:sdtPr>
          <w:rPr>
            <w:rStyle w:val="a3"/>
            <w:rFonts w:ascii="TH SarabunPSK" w:hAnsi="TH SarabunPSK" w:cs="TH SarabunPSK"/>
            <w:color w:val="auto"/>
            <w:sz w:val="32"/>
            <w:szCs w:val="32"/>
            <w:cs/>
          </w:rPr>
          <w:id w:val="-145520418"/>
          <w14:checkbox>
            <w14:checked w14:val="0"/>
            <w14:checkedState w14:val="0052" w14:font="Wingdings 2"/>
            <w14:uncheckedState w14:val="00A3" w14:font="Wingdings 2"/>
          </w14:checkbox>
        </w:sdtPr>
        <w:sdtContent>
          <w:r>
            <w:rPr>
              <w:rStyle w:val="a3"/>
              <w:rFonts w:ascii="TH SarabunPSK" w:hAnsi="TH SarabunPSK" w:cs="TH SarabunPSK"/>
              <w:color w:val="auto"/>
              <w:sz w:val="32"/>
              <w:szCs w:val="32"/>
            </w:rPr>
            <w:sym w:font="Wingdings 2" w:char="F0A3"/>
          </w:r>
        </w:sdtContent>
      </w:sdt>
      <w:r>
        <w:rPr>
          <w:rStyle w:val="a3"/>
          <w:rFonts w:ascii="TH SarabunPSK" w:hAnsi="TH SarabunPSK" w:cs="TH SarabunPSK" w:hint="cs"/>
          <w:color w:val="auto"/>
          <w:sz w:val="32"/>
          <w:szCs w:val="32"/>
          <w:cs/>
        </w:rPr>
        <w:t xml:space="preserve"> </w:t>
      </w:r>
      <w:r w:rsidRPr="001474A7">
        <w:rPr>
          <w:rStyle w:val="a3"/>
          <w:rFonts w:ascii="TH SarabunPSK" w:hAnsi="TH SarabunPSK" w:cs="TH SarabunPSK"/>
          <w:color w:val="auto"/>
          <w:sz w:val="32"/>
          <w:szCs w:val="32"/>
          <w:cs/>
        </w:rPr>
        <w:t>รับเฉพาะนักศึกษาไทย</w:t>
      </w:r>
    </w:p>
    <w:p w14:paraId="4B13C159" w14:textId="4C80F156" w:rsidR="001474A7" w:rsidRDefault="001474A7" w:rsidP="001474A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sdt>
        <w:sdtPr>
          <w:rPr>
            <w:rStyle w:val="a3"/>
            <w:rFonts w:ascii="TH SarabunPSK" w:hAnsi="TH SarabunPSK" w:cs="TH SarabunPSK"/>
            <w:color w:val="auto"/>
            <w:sz w:val="32"/>
            <w:szCs w:val="32"/>
            <w:cs/>
          </w:rPr>
          <w:id w:val="-82918457"/>
          <w14:checkbox>
            <w14:checked w14:val="0"/>
            <w14:checkedState w14:val="0052" w14:font="Wingdings 2"/>
            <w14:uncheckedState w14:val="00A3" w14:font="Wingdings 2"/>
          </w14:checkbox>
        </w:sdtPr>
        <w:sdtContent>
          <w:r>
            <w:rPr>
              <w:rStyle w:val="a3"/>
              <w:rFonts w:ascii="TH SarabunPSK" w:hAnsi="TH SarabunPSK" w:cs="TH SarabunPSK"/>
              <w:color w:val="auto"/>
              <w:sz w:val="32"/>
              <w:szCs w:val="32"/>
            </w:rPr>
            <w:sym w:font="Wingdings 2" w:char="F0A3"/>
          </w:r>
        </w:sdtContent>
      </w:sdt>
      <w:r>
        <w:rPr>
          <w:rStyle w:val="a3"/>
          <w:rFonts w:ascii="TH SarabunPSK" w:hAnsi="TH SarabunPSK" w:cs="TH SarabunPSK" w:hint="cs"/>
          <w:color w:val="auto"/>
          <w:sz w:val="32"/>
          <w:szCs w:val="32"/>
          <w:cs/>
        </w:rPr>
        <w:t xml:space="preserve"> </w:t>
      </w:r>
      <w:r w:rsidRPr="001474A7">
        <w:rPr>
          <w:rFonts w:ascii="TH SarabunPSK" w:hAnsi="TH SarabunPSK" w:cs="TH SarabunPSK"/>
          <w:sz w:val="32"/>
          <w:szCs w:val="32"/>
          <w:cs/>
        </w:rPr>
        <w:t>รับเฉพาะนักศึกษาต่างชาติ</w:t>
      </w:r>
    </w:p>
    <w:p w14:paraId="4FED55CA" w14:textId="5E15EFB2" w:rsidR="001474A7" w:rsidRDefault="001474A7" w:rsidP="001474A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sdt>
        <w:sdtPr>
          <w:rPr>
            <w:rStyle w:val="a3"/>
            <w:rFonts w:ascii="TH SarabunPSK" w:hAnsi="TH SarabunPSK" w:cs="TH SarabunPSK"/>
            <w:color w:val="auto"/>
            <w:sz w:val="32"/>
            <w:szCs w:val="32"/>
            <w:cs/>
          </w:rPr>
          <w:id w:val="65618040"/>
          <w14:checkbox>
            <w14:checked w14:val="0"/>
            <w14:checkedState w14:val="0052" w14:font="Wingdings 2"/>
            <w14:uncheckedState w14:val="00A3" w14:font="Wingdings 2"/>
          </w14:checkbox>
        </w:sdtPr>
        <w:sdtContent>
          <w:r>
            <w:rPr>
              <w:rStyle w:val="a3"/>
              <w:rFonts w:ascii="TH SarabunPSK" w:hAnsi="TH SarabunPSK" w:cs="TH SarabunPSK"/>
              <w:color w:val="auto"/>
              <w:sz w:val="32"/>
              <w:szCs w:val="32"/>
            </w:rPr>
            <w:sym w:font="Wingdings 2" w:char="F0A3"/>
          </w:r>
        </w:sdtContent>
      </w:sdt>
      <w:r>
        <w:rPr>
          <w:rStyle w:val="a3"/>
          <w:rFonts w:ascii="TH SarabunPSK" w:hAnsi="TH SarabunPSK" w:cs="TH SarabunPSK" w:hint="cs"/>
          <w:color w:val="auto"/>
          <w:sz w:val="32"/>
          <w:szCs w:val="32"/>
          <w:cs/>
        </w:rPr>
        <w:t xml:space="preserve"> </w:t>
      </w:r>
      <w:r w:rsidRPr="001474A7">
        <w:rPr>
          <w:rFonts w:ascii="TH SarabunPSK" w:hAnsi="TH SarabunPSK" w:cs="TH SarabunPSK"/>
          <w:sz w:val="32"/>
          <w:szCs w:val="32"/>
          <w:cs/>
        </w:rPr>
        <w:t>รับ</w:t>
      </w:r>
      <w:r>
        <w:rPr>
          <w:rFonts w:ascii="TH SarabunPSK" w:hAnsi="TH SarabunPSK" w:cs="TH SarabunPSK" w:hint="cs"/>
          <w:sz w:val="32"/>
          <w:szCs w:val="32"/>
          <w:cs/>
        </w:rPr>
        <w:t>ทั้ง</w:t>
      </w:r>
      <w:r w:rsidRPr="001474A7">
        <w:rPr>
          <w:rFonts w:ascii="TH SarabunPSK" w:hAnsi="TH SarabunPSK" w:cs="TH SarabunPSK"/>
          <w:sz w:val="32"/>
          <w:szCs w:val="32"/>
          <w:cs/>
        </w:rPr>
        <w:t>นักศึกษาไทยและ</w:t>
      </w:r>
      <w:r>
        <w:rPr>
          <w:rFonts w:ascii="TH SarabunPSK" w:hAnsi="TH SarabunPSK" w:cs="TH SarabunPSK" w:hint="cs"/>
          <w:sz w:val="32"/>
          <w:szCs w:val="32"/>
          <w:cs/>
        </w:rPr>
        <w:t>นักศึกษา</w:t>
      </w:r>
      <w:r w:rsidRPr="001474A7">
        <w:rPr>
          <w:rFonts w:ascii="TH SarabunPSK" w:hAnsi="TH SarabunPSK" w:cs="TH SarabunPSK"/>
          <w:sz w:val="32"/>
          <w:szCs w:val="32"/>
          <w:cs/>
        </w:rPr>
        <w:t>ต่างชาติ</w:t>
      </w:r>
    </w:p>
    <w:p w14:paraId="30ADF233" w14:textId="3D4846B5" w:rsidR="001474A7" w:rsidRPr="001474A7" w:rsidRDefault="001474A7" w:rsidP="00DE18E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474A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3. </w:t>
      </w:r>
      <w:r w:rsidRPr="001474A7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แผนรับนักศึกษาในระยะ </w:t>
      </w:r>
      <w:r w:rsidR="00D720ED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1474A7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ปี และผู้สำเร็จการศึกษา (หน่วย: คน)</w:t>
      </w:r>
    </w:p>
    <w:tbl>
      <w:tblPr>
        <w:tblW w:w="1037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88"/>
        <w:gridCol w:w="1296"/>
        <w:gridCol w:w="1296"/>
        <w:gridCol w:w="1296"/>
        <w:gridCol w:w="1296"/>
        <w:gridCol w:w="1296"/>
        <w:gridCol w:w="10"/>
      </w:tblGrid>
      <w:tr w:rsidR="001474A7" w:rsidRPr="001474A7" w14:paraId="7451E2D0" w14:textId="77777777" w:rsidTr="00F614A2">
        <w:trPr>
          <w:tblHeader/>
          <w:jc w:val="center"/>
        </w:trPr>
        <w:tc>
          <w:tcPr>
            <w:tcW w:w="3888" w:type="dxa"/>
            <w:vMerge w:val="restart"/>
            <w:vAlign w:val="center"/>
          </w:tcPr>
          <w:p w14:paraId="67D53627" w14:textId="350BAB94" w:rsidR="001474A7" w:rsidRPr="001474A7" w:rsidRDefault="00F34536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ชั้นปี</w:t>
            </w:r>
          </w:p>
        </w:tc>
        <w:tc>
          <w:tcPr>
            <w:tcW w:w="6490" w:type="dxa"/>
            <w:gridSpan w:val="6"/>
            <w:vAlign w:val="center"/>
          </w:tcPr>
          <w:p w14:paraId="798B6941" w14:textId="526BA818" w:rsidR="001474A7" w:rsidRPr="001474A7" w:rsidRDefault="00F34536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ปีการศึกษา</w:t>
            </w:r>
          </w:p>
        </w:tc>
      </w:tr>
      <w:tr w:rsidR="001474A7" w:rsidRPr="001474A7" w14:paraId="5539EB17" w14:textId="77777777" w:rsidTr="00F614A2">
        <w:trPr>
          <w:gridAfter w:val="1"/>
          <w:wAfter w:w="10" w:type="dxa"/>
          <w:tblHeader/>
          <w:jc w:val="center"/>
        </w:trPr>
        <w:tc>
          <w:tcPr>
            <w:tcW w:w="3888" w:type="dxa"/>
            <w:vMerge/>
            <w:vAlign w:val="center"/>
          </w:tcPr>
          <w:p w14:paraId="04773DAD" w14:textId="77777777" w:rsidR="001474A7" w:rsidRPr="001474A7" w:rsidRDefault="001474A7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1296" w:type="dxa"/>
            <w:vAlign w:val="center"/>
          </w:tcPr>
          <w:p w14:paraId="6D85CFEA" w14:textId="77777777" w:rsidR="001474A7" w:rsidRPr="001474A7" w:rsidRDefault="001474A7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25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  <w:vAlign w:val="center"/>
          </w:tcPr>
          <w:p w14:paraId="41863B72" w14:textId="77777777" w:rsidR="001474A7" w:rsidRPr="001474A7" w:rsidRDefault="001474A7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25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  <w:vAlign w:val="center"/>
          </w:tcPr>
          <w:p w14:paraId="55A34C92" w14:textId="77777777" w:rsidR="001474A7" w:rsidRPr="001474A7" w:rsidRDefault="001474A7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25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  <w:vAlign w:val="center"/>
          </w:tcPr>
          <w:p w14:paraId="74BD53CE" w14:textId="77777777" w:rsidR="001474A7" w:rsidRPr="001474A7" w:rsidRDefault="001474A7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25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  <w:vAlign w:val="center"/>
          </w:tcPr>
          <w:p w14:paraId="1E44ECB7" w14:textId="77777777" w:rsidR="001474A7" w:rsidRPr="001474A7" w:rsidRDefault="001474A7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25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F34536" w:rsidRPr="001474A7" w14:paraId="246E45F9" w14:textId="77777777" w:rsidTr="00F614A2">
        <w:trPr>
          <w:gridAfter w:val="1"/>
          <w:wAfter w:w="10" w:type="dxa"/>
          <w:jc w:val="center"/>
        </w:trPr>
        <w:tc>
          <w:tcPr>
            <w:tcW w:w="3888" w:type="dxa"/>
          </w:tcPr>
          <w:p w14:paraId="29FCBD8E" w14:textId="0DAE0146" w:rsidR="00F34536" w:rsidRPr="001474A7" w:rsidRDefault="00F34536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ชั้นปีที่</w:t>
            </w:r>
            <w:r>
              <w:rPr>
                <w:rFonts w:ascii="TH SarabunPSK" w:hAnsi="TH SarabunPSK" w:cs="TH SarabunPSK" w:hint="cs"/>
                <w:sz w:val="28"/>
              </w:rPr>
              <w:t xml:space="preserve"> 1</w:t>
            </w:r>
          </w:p>
        </w:tc>
        <w:tc>
          <w:tcPr>
            <w:tcW w:w="1296" w:type="dxa"/>
          </w:tcPr>
          <w:p w14:paraId="6000AF26" w14:textId="3F37604E" w:rsidR="00F34536" w:rsidRPr="001474A7" w:rsidRDefault="00F34536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154C3859" w14:textId="4A765E7C" w:rsidR="00F34536" w:rsidRPr="001474A7" w:rsidRDefault="00F34536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281A6542" w14:textId="3A13A632" w:rsidR="00F34536" w:rsidRPr="001474A7" w:rsidRDefault="00F34536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17AB4DED" w14:textId="1EDB9C44" w:rsidR="00F34536" w:rsidRPr="001474A7" w:rsidRDefault="00F34536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21D93260" w14:textId="6A0696D8" w:rsidR="00F34536" w:rsidRPr="001474A7" w:rsidRDefault="00F34536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F34536" w:rsidRPr="001474A7" w14:paraId="716EE405" w14:textId="77777777" w:rsidTr="00F614A2">
        <w:trPr>
          <w:gridAfter w:val="1"/>
          <w:wAfter w:w="10" w:type="dxa"/>
          <w:jc w:val="center"/>
        </w:trPr>
        <w:tc>
          <w:tcPr>
            <w:tcW w:w="3888" w:type="dxa"/>
          </w:tcPr>
          <w:p w14:paraId="357F24AB" w14:textId="55B35EFD" w:rsidR="00F34536" w:rsidRPr="001474A7" w:rsidRDefault="00F34536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ชั้นปีที่</w:t>
            </w:r>
            <w:r>
              <w:rPr>
                <w:rFonts w:ascii="TH SarabunPSK" w:hAnsi="TH SarabunPSK" w:cs="TH SarabunPSK" w:hint="cs"/>
                <w:sz w:val="28"/>
              </w:rPr>
              <w:t xml:space="preserve"> 2</w:t>
            </w:r>
          </w:p>
        </w:tc>
        <w:tc>
          <w:tcPr>
            <w:tcW w:w="1296" w:type="dxa"/>
          </w:tcPr>
          <w:p w14:paraId="69AE8B56" w14:textId="615912CA" w:rsidR="00F34536" w:rsidRPr="001474A7" w:rsidRDefault="00036E90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296" w:type="dxa"/>
          </w:tcPr>
          <w:p w14:paraId="68244C90" w14:textId="77777777" w:rsidR="00F34536" w:rsidRPr="001474A7" w:rsidRDefault="00F34536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539A26D9" w14:textId="77777777" w:rsidR="00F34536" w:rsidRPr="001474A7" w:rsidRDefault="00F34536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5BD13A4E" w14:textId="77777777" w:rsidR="00F34536" w:rsidRPr="001474A7" w:rsidRDefault="00F34536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04B6BC9F" w14:textId="77777777" w:rsidR="00F34536" w:rsidRPr="001474A7" w:rsidRDefault="00F34536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F34536" w:rsidRPr="001474A7" w14:paraId="41DD460D" w14:textId="77777777" w:rsidTr="00F614A2">
        <w:trPr>
          <w:gridAfter w:val="1"/>
          <w:wAfter w:w="10" w:type="dxa"/>
          <w:jc w:val="center"/>
        </w:trPr>
        <w:tc>
          <w:tcPr>
            <w:tcW w:w="3888" w:type="dxa"/>
          </w:tcPr>
          <w:p w14:paraId="462E7FDD" w14:textId="5F8D67FD" w:rsidR="00F34536" w:rsidRPr="001474A7" w:rsidRDefault="00F34536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ชั้นปีที่</w:t>
            </w:r>
            <w:r>
              <w:rPr>
                <w:rFonts w:ascii="TH SarabunPSK" w:hAnsi="TH SarabunPSK" w:cs="TH SarabunPSK" w:hint="cs"/>
                <w:sz w:val="28"/>
              </w:rPr>
              <w:t xml:space="preserve"> 3</w:t>
            </w:r>
          </w:p>
        </w:tc>
        <w:tc>
          <w:tcPr>
            <w:tcW w:w="1296" w:type="dxa"/>
          </w:tcPr>
          <w:p w14:paraId="00EC186E" w14:textId="3132BA4F" w:rsidR="00F34536" w:rsidRPr="001474A7" w:rsidRDefault="00036E90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296" w:type="dxa"/>
          </w:tcPr>
          <w:p w14:paraId="7C71F0F3" w14:textId="72C7CEB2" w:rsidR="00F34536" w:rsidRPr="001474A7" w:rsidRDefault="00036E90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296" w:type="dxa"/>
          </w:tcPr>
          <w:p w14:paraId="3A3594F0" w14:textId="77777777" w:rsidR="00F34536" w:rsidRPr="001474A7" w:rsidRDefault="00F34536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349F878A" w14:textId="77777777" w:rsidR="00F34536" w:rsidRPr="001474A7" w:rsidRDefault="00F34536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671F967E" w14:textId="77777777" w:rsidR="00F34536" w:rsidRPr="001474A7" w:rsidRDefault="00F34536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F34536" w:rsidRPr="001474A7" w14:paraId="1A6965B0" w14:textId="77777777" w:rsidTr="00F614A2">
        <w:trPr>
          <w:gridAfter w:val="1"/>
          <w:wAfter w:w="10" w:type="dxa"/>
          <w:jc w:val="center"/>
        </w:trPr>
        <w:tc>
          <w:tcPr>
            <w:tcW w:w="3888" w:type="dxa"/>
          </w:tcPr>
          <w:p w14:paraId="60D5383D" w14:textId="49B44C63" w:rsidR="00F34536" w:rsidRPr="001474A7" w:rsidRDefault="00F34536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ชั้นปีที่</w:t>
            </w:r>
            <w:r>
              <w:rPr>
                <w:rFonts w:ascii="TH SarabunPSK" w:hAnsi="TH SarabunPSK" w:cs="TH SarabunPSK" w:hint="cs"/>
                <w:sz w:val="28"/>
              </w:rPr>
              <w:t xml:space="preserve"> 4</w:t>
            </w:r>
          </w:p>
        </w:tc>
        <w:tc>
          <w:tcPr>
            <w:tcW w:w="1296" w:type="dxa"/>
          </w:tcPr>
          <w:p w14:paraId="6EDB5BFE" w14:textId="022223E6" w:rsidR="00F34536" w:rsidRPr="001474A7" w:rsidRDefault="00036E90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296" w:type="dxa"/>
          </w:tcPr>
          <w:p w14:paraId="70650553" w14:textId="76517FF2" w:rsidR="00F34536" w:rsidRPr="001474A7" w:rsidRDefault="00036E90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296" w:type="dxa"/>
          </w:tcPr>
          <w:p w14:paraId="6E8A2A46" w14:textId="2FA64C71" w:rsidR="00F34536" w:rsidRPr="001474A7" w:rsidRDefault="00036E90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296" w:type="dxa"/>
          </w:tcPr>
          <w:p w14:paraId="4584B9A3" w14:textId="501C255C" w:rsidR="00F34536" w:rsidRPr="001474A7" w:rsidRDefault="00F34536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0FD285F3" w14:textId="62D22172" w:rsidR="00F34536" w:rsidRPr="001474A7" w:rsidRDefault="00F34536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F34536" w:rsidRPr="001474A7" w14:paraId="164F69D2" w14:textId="77777777" w:rsidTr="00F614A2">
        <w:trPr>
          <w:gridAfter w:val="1"/>
          <w:wAfter w:w="10" w:type="dxa"/>
          <w:jc w:val="center"/>
        </w:trPr>
        <w:tc>
          <w:tcPr>
            <w:tcW w:w="3888" w:type="dxa"/>
            <w:vAlign w:val="center"/>
          </w:tcPr>
          <w:p w14:paraId="3DB3AF90" w14:textId="661AC065" w:rsidR="00F34536" w:rsidRPr="001474A7" w:rsidRDefault="00F34536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E862D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296" w:type="dxa"/>
          </w:tcPr>
          <w:p w14:paraId="31630965" w14:textId="77777777" w:rsidR="00F34536" w:rsidRPr="001474A7" w:rsidRDefault="00F34536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3F6C389D" w14:textId="77777777" w:rsidR="00F34536" w:rsidRPr="001474A7" w:rsidRDefault="00F34536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35C4BF78" w14:textId="77777777" w:rsidR="00F34536" w:rsidRPr="001474A7" w:rsidRDefault="00F34536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57F22FAA" w14:textId="77777777" w:rsidR="00F34536" w:rsidRPr="001474A7" w:rsidRDefault="00F34536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011B7B22" w14:textId="77777777" w:rsidR="00F34536" w:rsidRPr="001474A7" w:rsidRDefault="00F34536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1474A7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1474A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F34536" w:rsidRPr="001474A7" w14:paraId="333406AB" w14:textId="77777777" w:rsidTr="00F614A2">
        <w:trPr>
          <w:gridAfter w:val="1"/>
          <w:wAfter w:w="10" w:type="dxa"/>
          <w:jc w:val="center"/>
        </w:trPr>
        <w:tc>
          <w:tcPr>
            <w:tcW w:w="3888" w:type="dxa"/>
            <w:vAlign w:val="center"/>
          </w:tcPr>
          <w:p w14:paraId="2EF9D043" w14:textId="2B53CB11" w:rsidR="00F34536" w:rsidRPr="00F34536" w:rsidRDefault="00F34536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F3453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จำนวนที่คาดว่าจะสำเร็จการศึกษา</w:t>
            </w:r>
          </w:p>
        </w:tc>
        <w:tc>
          <w:tcPr>
            <w:tcW w:w="1296" w:type="dxa"/>
          </w:tcPr>
          <w:p w14:paraId="40B7572F" w14:textId="02DD90E5" w:rsidR="00F34536" w:rsidRPr="00F34536" w:rsidRDefault="00036E90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296" w:type="dxa"/>
          </w:tcPr>
          <w:p w14:paraId="54986C6E" w14:textId="45164839" w:rsidR="00F34536" w:rsidRPr="00F34536" w:rsidRDefault="00036E90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296" w:type="dxa"/>
          </w:tcPr>
          <w:p w14:paraId="7684A74D" w14:textId="19CF69B0" w:rsidR="00F34536" w:rsidRPr="00F34536" w:rsidRDefault="00036E90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296" w:type="dxa"/>
          </w:tcPr>
          <w:p w14:paraId="5A133207" w14:textId="4E7551BA" w:rsidR="00F34536" w:rsidRPr="00F34536" w:rsidRDefault="00F34536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F3453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F3453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F3453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F3453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F3453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F3453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F34536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F3453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296" w:type="dxa"/>
          </w:tcPr>
          <w:p w14:paraId="2D731687" w14:textId="05CD33A3" w:rsidR="00F34536" w:rsidRPr="00F34536" w:rsidRDefault="00F34536" w:rsidP="00F34536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F3453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F3453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F3453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instrText>FORMTEXT</w:instrText>
            </w:r>
            <w:r w:rsidRPr="00F3453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instrText xml:space="preserve"> </w:instrText>
            </w:r>
            <w:r w:rsidRPr="00F3453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r>
            <w:r w:rsidRPr="00F3453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separate"/>
            </w:r>
            <w:r w:rsidRPr="00F34536">
              <w:rPr>
                <w:rFonts w:ascii="TH SarabunPSK" w:hAnsi="TH SarabunPSK" w:cs="TH SarabunPSK"/>
                <w:b/>
                <w:bCs/>
                <w:noProof/>
                <w:color w:val="000000" w:themeColor="text1"/>
                <w:sz w:val="28"/>
                <w:cs/>
              </w:rPr>
              <w:t>คลิกพิมพ์</w:t>
            </w:r>
            <w:r w:rsidRPr="00F3453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fldChar w:fldCharType="end"/>
            </w:r>
          </w:p>
        </w:tc>
      </w:tr>
    </w:tbl>
    <w:p w14:paraId="5960ED75" w14:textId="77777777" w:rsidR="00FA68A9" w:rsidRPr="00FA68A9" w:rsidRDefault="00FA68A9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A68A9"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14:paraId="2F03DCC1" w14:textId="7BF0A117" w:rsidR="001474A7" w:rsidRPr="00F34536" w:rsidRDefault="00F3453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F34536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 7 การประเมินผลการศึกษาและการสำเร็จการศึกษา</w:t>
      </w:r>
    </w:p>
    <w:p w14:paraId="19BF4013" w14:textId="5909D61E" w:rsidR="001474A7" w:rsidRDefault="001474A7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29D95495" w14:textId="77777777" w:rsidR="00F34536" w:rsidRPr="00F34536" w:rsidRDefault="00F3453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34536">
        <w:rPr>
          <w:rFonts w:ascii="TH SarabunPSK" w:hAnsi="TH SarabunPSK" w:cs="TH SarabunPSK"/>
          <w:b/>
          <w:bCs/>
          <w:sz w:val="32"/>
          <w:szCs w:val="32"/>
          <w:cs/>
        </w:rPr>
        <w:t>1. การวัดและประเมินผลการศึกษา</w:t>
      </w:r>
    </w:p>
    <w:p w14:paraId="118E950C" w14:textId="77777777" w:rsidR="00F34536" w:rsidRPr="00F34536" w:rsidRDefault="00F3453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F34536">
        <w:rPr>
          <w:rFonts w:ascii="TH SarabunPSK" w:hAnsi="TH SarabunPSK" w:cs="TH SarabunPSK"/>
          <w:sz w:val="32"/>
          <w:szCs w:val="32"/>
          <w:cs/>
        </w:rPr>
        <w:tab/>
        <w:t>1.1 อาจารย์ผู้สอนประเมินผลการศึกษาทุกรายวิชาในแต่ละภาคการศึกษา ยึดหลักการวัดและประเมินผลตามสภาพจริง โดยใช้วิธีการวัดที่หลากหลาย</w:t>
      </w:r>
    </w:p>
    <w:p w14:paraId="25F8BAB0" w14:textId="31505582" w:rsidR="00F34536" w:rsidRPr="00F34536" w:rsidRDefault="00F3453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F34536">
        <w:rPr>
          <w:rFonts w:ascii="TH SarabunPSK" w:hAnsi="TH SarabunPSK" w:cs="TH SarabunPSK"/>
          <w:sz w:val="32"/>
          <w:szCs w:val="32"/>
          <w:cs/>
        </w:rPr>
        <w:tab/>
        <w:t>1.2 การวัดและประเมินรายวิชาหรือกิจกรรมเกี่ยวกับความรู้ ทักษะ จริยธรรมและลักษณะส่วนบุคคล วัดจากหลักฐานผลลัพธ์การเรียนรู้ระดับหลักสูตร (</w:t>
      </w:r>
      <w:r w:rsidRPr="00F34536">
        <w:rPr>
          <w:rFonts w:ascii="TH SarabunPSK" w:hAnsi="TH SarabunPSK" w:cs="TH SarabunPSK"/>
          <w:sz w:val="32"/>
          <w:szCs w:val="32"/>
        </w:rPr>
        <w:t>PLOs)</w:t>
      </w:r>
    </w:p>
    <w:p w14:paraId="521EB6CC" w14:textId="77777777" w:rsidR="00F34536" w:rsidRPr="00F34536" w:rsidRDefault="00F3453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F34536">
        <w:rPr>
          <w:rFonts w:ascii="TH SarabunPSK" w:hAnsi="TH SarabunPSK" w:cs="TH SarabunPSK"/>
          <w:sz w:val="32"/>
          <w:szCs w:val="32"/>
          <w:cs/>
        </w:rPr>
        <w:tab/>
        <w:t>1.3 การวัดและประเมินผลลัพธ์การเรียนรู้ระดับหลักสูตร (</w:t>
      </w:r>
      <w:r w:rsidRPr="00F34536">
        <w:rPr>
          <w:rFonts w:ascii="TH SarabunPSK" w:hAnsi="TH SarabunPSK" w:cs="TH SarabunPSK"/>
          <w:sz w:val="32"/>
          <w:szCs w:val="32"/>
        </w:rPr>
        <w:t xml:space="preserve">PLOs) </w:t>
      </w:r>
      <w:r w:rsidRPr="00F34536">
        <w:rPr>
          <w:rFonts w:ascii="TH SarabunPSK" w:hAnsi="TH SarabunPSK" w:cs="TH SarabunPSK"/>
          <w:sz w:val="32"/>
          <w:szCs w:val="32"/>
          <w:cs/>
        </w:rPr>
        <w:t>ของผู้เรียน สะท้อนพัฒนาการระหว่างการศึกษาและเมื่อสิ้นสุดการศึกษา เพื่อประเมินผลที่เกิดขึ้นกับผู้เรียนเป็นรายชั้นปี</w:t>
      </w:r>
    </w:p>
    <w:p w14:paraId="69682618" w14:textId="0B385EF0" w:rsidR="001474A7" w:rsidRDefault="00F3453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F34536">
        <w:rPr>
          <w:rFonts w:ascii="TH SarabunPSK" w:hAnsi="TH SarabunPSK" w:cs="TH SarabunPSK"/>
          <w:sz w:val="32"/>
          <w:szCs w:val="32"/>
          <w:cs/>
        </w:rPr>
        <w:tab/>
        <w:t>1.4 การตัดสินผลการศึกษา ยึดหลักการวัดและประเมินผลการศึกษาเป็น</w:t>
      </w:r>
      <w:r>
        <w:rPr>
          <w:rFonts w:ascii="TH SarabunPSK" w:hAnsi="TH SarabunPSK" w:cs="TH SarabunPSK" w:hint="cs"/>
          <w:sz w:val="32"/>
          <w:szCs w:val="32"/>
          <w:cs/>
        </w:rPr>
        <w:t>ระบบค่า</w:t>
      </w:r>
      <w:r w:rsidRPr="00F34536">
        <w:rPr>
          <w:rFonts w:ascii="TH SarabunPSK" w:hAnsi="TH SarabunPSK" w:cs="TH SarabunPSK"/>
          <w:sz w:val="32"/>
          <w:szCs w:val="32"/>
          <w:cs/>
        </w:rPr>
        <w:t>ระดับคะแนนตามข้อบังคับมหาวิทยาลัยราชภัฏสุราษฎร์ธานี ว่าด้วย การศึกษาระดับปริญญาตรี พ.ศ. 2566 (ภาคผนวก ก)</w:t>
      </w:r>
    </w:p>
    <w:p w14:paraId="04CF4471" w14:textId="5F43CC5B" w:rsidR="00F34536" w:rsidRPr="00F34536" w:rsidRDefault="00F34536" w:rsidP="00455205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34536">
        <w:rPr>
          <w:rFonts w:ascii="TH SarabunPSK" w:hAnsi="TH SarabunPSK" w:cs="TH SarabunPSK"/>
          <w:b/>
          <w:bCs/>
          <w:sz w:val="32"/>
          <w:szCs w:val="32"/>
          <w:cs/>
        </w:rPr>
        <w:t>2. กระบวนการทวนสอบมาตรฐานผลสัมฤทธิ์ของนักศึกษา</w:t>
      </w:r>
    </w:p>
    <w:p w14:paraId="276C7E3E" w14:textId="77777777" w:rsidR="00F34536" w:rsidRPr="00F34536" w:rsidRDefault="00F3453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34536">
        <w:rPr>
          <w:rFonts w:ascii="TH SarabunPSK" w:hAnsi="TH SarabunPSK" w:cs="TH SarabunPSK"/>
          <w:b/>
          <w:bCs/>
          <w:sz w:val="32"/>
          <w:szCs w:val="32"/>
          <w:cs/>
        </w:rPr>
        <w:tab/>
        <w:t>2.1 การทวนสอบมาตรฐานผลการเรียนรู้ขณะนักศึกษายังไม่สำเร็จการศึกษา</w:t>
      </w:r>
    </w:p>
    <w:p w14:paraId="0833DCCE" w14:textId="443EDE24" w:rsidR="00F34536" w:rsidRPr="00F34536" w:rsidRDefault="00F3453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F34536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F34536">
        <w:rPr>
          <w:rFonts w:ascii="TH SarabunPSK" w:hAnsi="TH SarabunPSK" w:cs="TH SarabunPSK"/>
          <w:sz w:val="32"/>
          <w:szCs w:val="32"/>
          <w:cs/>
        </w:rPr>
        <w:t>หลักสูตรกำหนดกลวิธีการทวนสอบมาตรฐานผลการเรียนรู้ของนักศึกษาที่ยังไม่สำเร็จการศึกษา ดังนี้</w:t>
      </w:r>
      <w:r w:rsidRPr="00F34536">
        <w:rPr>
          <w:rFonts w:ascii="TH SarabunPSK" w:hAnsi="TH SarabunPSK" w:cs="TH SarabunPSK"/>
          <w:sz w:val="32"/>
          <w:szCs w:val="32"/>
          <w:cs/>
        </w:rPr>
        <w:tab/>
      </w:r>
    </w:p>
    <w:p w14:paraId="48AA7ADD" w14:textId="1D4DB27E" w:rsidR="00F34536" w:rsidRPr="00F34536" w:rsidRDefault="00F3453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3453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34536">
        <w:rPr>
          <w:rFonts w:ascii="TH SarabunPSK" w:hAnsi="TH SarabunPSK" w:cs="TH SarabunPSK"/>
          <w:b/>
          <w:bCs/>
          <w:sz w:val="32"/>
          <w:szCs w:val="32"/>
          <w:cs/>
        </w:rPr>
        <w:tab/>
        <w:t>2.1.1 การทวนสอบในระดับรายวิชา</w:t>
      </w:r>
    </w:p>
    <w:p w14:paraId="4F385AAF" w14:textId="77777777" w:rsidR="00F34536" w:rsidRPr="00F34536" w:rsidRDefault="00F3453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F34536">
        <w:rPr>
          <w:rFonts w:ascii="TH SarabunPSK" w:hAnsi="TH SarabunPSK" w:cs="TH SarabunPSK"/>
          <w:sz w:val="32"/>
          <w:szCs w:val="32"/>
          <w:cs/>
        </w:rPr>
        <w:tab/>
      </w:r>
      <w:r w:rsidRPr="00F34536">
        <w:rPr>
          <w:rFonts w:ascii="TH SarabunPSK" w:hAnsi="TH SarabunPSK" w:cs="TH SarabunPSK"/>
          <w:sz w:val="32"/>
          <w:szCs w:val="32"/>
          <w:cs/>
        </w:rPr>
        <w:tab/>
      </w:r>
      <w:r w:rsidRPr="00F34536">
        <w:rPr>
          <w:rFonts w:ascii="TH SarabunPSK" w:hAnsi="TH SarabunPSK" w:cs="TH SarabunPSK"/>
          <w:sz w:val="32"/>
          <w:szCs w:val="32"/>
          <w:cs/>
        </w:rPr>
        <w:tab/>
        <w:t>1) นักศึกษาประเมินการเรียนการสอนในระดับรายวิชาทั้งภาคทฤษฎีและปฏิบัติ เพื่อนำผลการประเมินมาพัฒนา/ปรับปรุงการจัดการเรียนการสอนของอาจารย์และนักศึกษา</w:t>
      </w:r>
    </w:p>
    <w:p w14:paraId="3FFBC2B7" w14:textId="77777777" w:rsidR="00F34536" w:rsidRPr="00F34536" w:rsidRDefault="00F3453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F34536">
        <w:rPr>
          <w:rFonts w:ascii="TH SarabunPSK" w:hAnsi="TH SarabunPSK" w:cs="TH SarabunPSK"/>
          <w:sz w:val="32"/>
          <w:szCs w:val="32"/>
          <w:cs/>
        </w:rPr>
        <w:tab/>
      </w:r>
      <w:r w:rsidRPr="00F34536">
        <w:rPr>
          <w:rFonts w:ascii="TH SarabunPSK" w:hAnsi="TH SarabunPSK" w:cs="TH SarabunPSK"/>
          <w:sz w:val="32"/>
          <w:szCs w:val="32"/>
          <w:cs/>
        </w:rPr>
        <w:tab/>
      </w:r>
      <w:r w:rsidRPr="00F34536">
        <w:rPr>
          <w:rFonts w:ascii="TH SarabunPSK" w:hAnsi="TH SarabunPSK" w:cs="TH SarabunPSK"/>
          <w:sz w:val="32"/>
          <w:szCs w:val="32"/>
          <w:cs/>
        </w:rPr>
        <w:tab/>
        <w:t>2) คณะกรรมการทวนสอบ กำกับ ติดตามความสอดคล้องของกิจกรรมการเรียนการสอนวิธีการและเครื่องมือการวัดและประเมินที่สอดคล้องกับผลลัพธ์การเรียนรู้ระดับรายวิชา (</w:t>
      </w:r>
      <w:r w:rsidRPr="00F34536">
        <w:rPr>
          <w:rFonts w:ascii="TH SarabunPSK" w:hAnsi="TH SarabunPSK" w:cs="TH SarabunPSK"/>
          <w:sz w:val="32"/>
          <w:szCs w:val="32"/>
        </w:rPr>
        <w:t xml:space="preserve">CLOs) </w:t>
      </w:r>
      <w:r w:rsidRPr="00F34536">
        <w:rPr>
          <w:rFonts w:ascii="TH SarabunPSK" w:hAnsi="TH SarabunPSK" w:cs="TH SarabunPSK"/>
          <w:sz w:val="32"/>
          <w:szCs w:val="32"/>
          <w:cs/>
        </w:rPr>
        <w:t xml:space="preserve">และพิจารณาความเหมาะสมของเครื่องมือที่วัดและประเมินผลลัพธ์การเรียนรู้ให้เป็นไปตามแผนการสอน </w:t>
      </w:r>
    </w:p>
    <w:p w14:paraId="3869C9D6" w14:textId="77777777" w:rsidR="00F34536" w:rsidRPr="00F34536" w:rsidRDefault="00F3453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F34536">
        <w:rPr>
          <w:rFonts w:ascii="TH SarabunPSK" w:hAnsi="TH SarabunPSK" w:cs="TH SarabunPSK"/>
          <w:sz w:val="32"/>
          <w:szCs w:val="32"/>
          <w:cs/>
        </w:rPr>
        <w:tab/>
      </w:r>
      <w:r w:rsidRPr="00F34536">
        <w:rPr>
          <w:rFonts w:ascii="TH SarabunPSK" w:hAnsi="TH SarabunPSK" w:cs="TH SarabunPSK"/>
          <w:sz w:val="32"/>
          <w:szCs w:val="32"/>
          <w:cs/>
        </w:rPr>
        <w:tab/>
      </w:r>
      <w:r w:rsidRPr="00F34536">
        <w:rPr>
          <w:rFonts w:ascii="TH SarabunPSK" w:hAnsi="TH SarabunPSK" w:cs="TH SarabunPSK"/>
          <w:sz w:val="32"/>
          <w:szCs w:val="32"/>
          <w:cs/>
        </w:rPr>
        <w:tab/>
        <w:t>3) นำผลการประเมินผลลัพธ์การเรียนรู้ของนักศึกษาในทุกรายวิชาที่เรียนในภาคการศึกษาเดียวกันมาพิจารณาความสอดคล้องของผลการประเมินรายวิชาที่รองรับผลลัพธ์การเรียนรู้ของรายชั้นปี</w:t>
      </w:r>
    </w:p>
    <w:p w14:paraId="4D70EB09" w14:textId="77777777" w:rsidR="00F34536" w:rsidRPr="00F34536" w:rsidRDefault="00F3453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F34536">
        <w:rPr>
          <w:rFonts w:ascii="TH SarabunPSK" w:hAnsi="TH SarabunPSK" w:cs="TH SarabunPSK"/>
          <w:sz w:val="32"/>
          <w:szCs w:val="32"/>
          <w:cs/>
        </w:rPr>
        <w:tab/>
      </w:r>
      <w:r w:rsidRPr="00F34536">
        <w:rPr>
          <w:rFonts w:ascii="TH SarabunPSK" w:hAnsi="TH SarabunPSK" w:cs="TH SarabunPSK"/>
          <w:sz w:val="32"/>
          <w:szCs w:val="32"/>
          <w:cs/>
        </w:rPr>
        <w:tab/>
      </w:r>
      <w:r w:rsidRPr="00F34536">
        <w:rPr>
          <w:rFonts w:ascii="TH SarabunPSK" w:hAnsi="TH SarabunPSK" w:cs="TH SarabunPSK"/>
          <w:sz w:val="32"/>
          <w:szCs w:val="32"/>
          <w:cs/>
        </w:rPr>
        <w:tab/>
        <w:t>4) การออกแบบการจัดการเรียนการสอนเป็นไปตามที่ระบุไว้ในรายละเอียดของรายวิชา (มคอ 3</w:t>
      </w:r>
      <w:r w:rsidRPr="00F34536">
        <w:rPr>
          <w:rFonts w:ascii="TH SarabunPSK" w:hAnsi="TH SarabunPSK" w:cs="TH SarabunPSK"/>
          <w:sz w:val="32"/>
          <w:szCs w:val="32"/>
        </w:rPr>
        <w:t xml:space="preserve">, </w:t>
      </w:r>
      <w:r w:rsidRPr="00F34536">
        <w:rPr>
          <w:rFonts w:ascii="TH SarabunPSK" w:hAnsi="TH SarabunPSK" w:cs="TH SarabunPSK"/>
          <w:sz w:val="32"/>
          <w:szCs w:val="32"/>
          <w:cs/>
        </w:rPr>
        <w:t xml:space="preserve">4) ถ้ามีการเปลี่ยนแปลงต้องทำบันทึกชี้แจงต่อคณบดีทราบก่อนดำเนินการจัดการเรียนการสอน </w:t>
      </w:r>
    </w:p>
    <w:p w14:paraId="7FF59F5E" w14:textId="77777777" w:rsidR="00F34536" w:rsidRPr="00F34536" w:rsidRDefault="00F3453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34536">
        <w:rPr>
          <w:rFonts w:ascii="TH SarabunPSK" w:hAnsi="TH SarabunPSK" w:cs="TH SarabunPSK"/>
          <w:sz w:val="32"/>
          <w:szCs w:val="32"/>
          <w:cs/>
        </w:rPr>
        <w:tab/>
      </w:r>
      <w:r w:rsidRPr="00F34536">
        <w:rPr>
          <w:rFonts w:ascii="TH SarabunPSK" w:hAnsi="TH SarabunPSK" w:cs="TH SarabunPSK"/>
          <w:sz w:val="32"/>
          <w:szCs w:val="32"/>
          <w:cs/>
        </w:rPr>
        <w:tab/>
      </w:r>
      <w:r w:rsidRPr="00F34536">
        <w:rPr>
          <w:rFonts w:ascii="TH SarabunPSK" w:hAnsi="TH SarabunPSK" w:cs="TH SarabunPSK"/>
          <w:sz w:val="32"/>
          <w:szCs w:val="32"/>
          <w:cs/>
        </w:rPr>
        <w:tab/>
        <w:t>5) ทุกรายวิชาจัดการเรียนการสอนแบบเชิงรุก (</w:t>
      </w:r>
      <w:r w:rsidRPr="00F34536">
        <w:rPr>
          <w:rFonts w:ascii="TH SarabunPSK" w:hAnsi="TH SarabunPSK" w:cs="TH SarabunPSK"/>
          <w:sz w:val="32"/>
          <w:szCs w:val="32"/>
        </w:rPr>
        <w:t xml:space="preserve">Active Learning) </w:t>
      </w:r>
      <w:r w:rsidRPr="00F34536">
        <w:rPr>
          <w:rFonts w:ascii="TH SarabunPSK" w:hAnsi="TH SarabunPSK" w:cs="TH SarabunPSK"/>
          <w:sz w:val="32"/>
          <w:szCs w:val="32"/>
          <w:cs/>
        </w:rPr>
        <w:t>ผสมผสานกับวิธีการจัดการเรียนการสอนที่หลากหลาย และตอบสนองผลลัพธ์การเรียนรู้รายวิชา</w:t>
      </w:r>
    </w:p>
    <w:p w14:paraId="0CEFD6F5" w14:textId="77777777" w:rsidR="00F34536" w:rsidRPr="00F34536" w:rsidRDefault="00F3453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F34536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F34536">
        <w:rPr>
          <w:rFonts w:ascii="TH SarabunPSK" w:hAnsi="TH SarabunPSK" w:cs="TH SarabunPSK"/>
          <w:sz w:val="32"/>
          <w:szCs w:val="32"/>
          <w:cs/>
        </w:rPr>
        <w:tab/>
      </w:r>
      <w:r w:rsidRPr="00F34536">
        <w:rPr>
          <w:rFonts w:ascii="TH SarabunPSK" w:hAnsi="TH SarabunPSK" w:cs="TH SarabunPSK"/>
          <w:sz w:val="32"/>
          <w:szCs w:val="32"/>
          <w:cs/>
        </w:rPr>
        <w:tab/>
        <w:t>6) การประเมินเพื่อปรับปรุงการจัดการเรียนการสอนของอาจารย์และให้นักศึกษาได้รู้ความก้าวหน้าของตนเองและเกิดความมั่นใจว่าจะสำเร็จการศึกษาตามที่หลักสูตรกำหนดไว้</w:t>
      </w:r>
    </w:p>
    <w:p w14:paraId="68162794" w14:textId="57C82716" w:rsidR="00F34536" w:rsidRPr="00F34536" w:rsidRDefault="00F3453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F34536">
        <w:rPr>
          <w:rFonts w:ascii="TH SarabunPSK" w:hAnsi="TH SarabunPSK" w:cs="TH SarabunPSK"/>
          <w:sz w:val="32"/>
          <w:szCs w:val="32"/>
          <w:cs/>
        </w:rPr>
        <w:tab/>
      </w:r>
      <w:r w:rsidRPr="00F34536">
        <w:rPr>
          <w:rFonts w:ascii="TH SarabunPSK" w:hAnsi="TH SarabunPSK" w:cs="TH SarabunPSK"/>
          <w:sz w:val="32"/>
          <w:szCs w:val="32"/>
          <w:cs/>
        </w:rPr>
        <w:tab/>
      </w:r>
      <w:r w:rsidRPr="00F34536">
        <w:rPr>
          <w:rFonts w:ascii="TH SarabunPSK" w:hAnsi="TH SarabunPSK" w:cs="TH SarabunPSK"/>
          <w:sz w:val="32"/>
          <w:szCs w:val="32"/>
          <w:cs/>
        </w:rPr>
        <w:tab/>
        <w:t xml:space="preserve">7) การวัดและประเมินผลการเรียนรู้ ใช้ระบบอิงเกณฑ์ เครื่องมือวัดและประเมินเป็น </w:t>
      </w:r>
      <w:r w:rsidR="00F1075D" w:rsidRPr="00F1075D">
        <w:rPr>
          <w:rFonts w:ascii="TH SarabunPSK" w:hAnsi="TH SarabunPSK" w:cs="TH SarabunPSK"/>
          <w:sz w:val="32"/>
          <w:szCs w:val="32"/>
        </w:rPr>
        <w:t>Rubric scale</w:t>
      </w:r>
      <w:r w:rsidRPr="00F34536">
        <w:rPr>
          <w:rFonts w:ascii="TH SarabunPSK" w:hAnsi="TH SarabunPSK" w:cs="TH SarabunPSK"/>
          <w:sz w:val="32"/>
          <w:szCs w:val="32"/>
        </w:rPr>
        <w:t xml:space="preserve"> </w:t>
      </w:r>
      <w:r w:rsidRPr="00F34536">
        <w:rPr>
          <w:rFonts w:ascii="TH SarabunPSK" w:hAnsi="TH SarabunPSK" w:cs="TH SarabunPSK"/>
          <w:sz w:val="32"/>
          <w:szCs w:val="32"/>
          <w:cs/>
        </w:rPr>
        <w:t>ในกรณีวัดและประเมินผลแบบอัตนัย จะมีเฉลย (</w:t>
      </w:r>
      <w:r w:rsidRPr="00F34536">
        <w:rPr>
          <w:rFonts w:ascii="TH SarabunPSK" w:hAnsi="TH SarabunPSK" w:cs="TH SarabunPSK"/>
          <w:sz w:val="32"/>
          <w:szCs w:val="32"/>
        </w:rPr>
        <w:t>Marking schemes)</w:t>
      </w:r>
    </w:p>
    <w:p w14:paraId="34F949E9" w14:textId="77777777" w:rsidR="00F34536" w:rsidRPr="00F34536" w:rsidRDefault="00F3453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F34536">
        <w:rPr>
          <w:rFonts w:ascii="TH SarabunPSK" w:hAnsi="TH SarabunPSK" w:cs="TH SarabunPSK"/>
          <w:sz w:val="32"/>
          <w:szCs w:val="32"/>
          <w:cs/>
        </w:rPr>
        <w:tab/>
      </w:r>
      <w:r w:rsidRPr="00F34536">
        <w:rPr>
          <w:rFonts w:ascii="TH SarabunPSK" w:hAnsi="TH SarabunPSK" w:cs="TH SarabunPSK"/>
          <w:sz w:val="32"/>
          <w:szCs w:val="32"/>
          <w:cs/>
        </w:rPr>
        <w:tab/>
      </w:r>
      <w:r w:rsidRPr="00F34536">
        <w:rPr>
          <w:rFonts w:ascii="TH SarabunPSK" w:hAnsi="TH SarabunPSK" w:cs="TH SarabunPSK"/>
          <w:sz w:val="32"/>
          <w:szCs w:val="32"/>
          <w:cs/>
        </w:rPr>
        <w:tab/>
        <w:t>8) นำผลการทวนสอบที่ได้ไปใช้เป็นข้อมูลประกอบการพัฒนาผลลัพธ์การเรียนรู้ของนักศึกษาในภาคการศึกษาถัดไป</w:t>
      </w:r>
    </w:p>
    <w:p w14:paraId="28095B92" w14:textId="224ADECD" w:rsidR="00F34536" w:rsidRPr="00F34536" w:rsidRDefault="00F3453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3453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34536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2.1.2 การทวนสอบระดับหลักสูตร </w:t>
      </w:r>
    </w:p>
    <w:p w14:paraId="0A0ABFB1" w14:textId="77777777" w:rsidR="00F34536" w:rsidRPr="00F34536" w:rsidRDefault="00F3453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F34536">
        <w:rPr>
          <w:rFonts w:ascii="TH SarabunPSK" w:hAnsi="TH SarabunPSK" w:cs="TH SarabunPSK"/>
          <w:sz w:val="32"/>
          <w:szCs w:val="32"/>
          <w:cs/>
        </w:rPr>
        <w:tab/>
      </w:r>
      <w:r w:rsidRPr="00F34536">
        <w:rPr>
          <w:rFonts w:ascii="TH SarabunPSK" w:hAnsi="TH SarabunPSK" w:cs="TH SarabunPSK"/>
          <w:sz w:val="32"/>
          <w:szCs w:val="32"/>
          <w:cs/>
        </w:rPr>
        <w:tab/>
      </w:r>
      <w:r w:rsidRPr="00F34536">
        <w:rPr>
          <w:rFonts w:ascii="TH SarabunPSK" w:hAnsi="TH SarabunPSK" w:cs="TH SarabunPSK"/>
          <w:sz w:val="32"/>
          <w:szCs w:val="32"/>
          <w:cs/>
        </w:rPr>
        <w:tab/>
        <w:t>1) มีระบบประกันคุณภาพภายในมหาวิทยาลัยดำเนินการทวนสอบมาตรฐานผลการเรียนรู้และรายงานผล</w:t>
      </w:r>
    </w:p>
    <w:p w14:paraId="59689FFF" w14:textId="77777777" w:rsidR="00F34536" w:rsidRPr="00F34536" w:rsidRDefault="00F3453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F34536">
        <w:rPr>
          <w:rFonts w:ascii="TH SarabunPSK" w:hAnsi="TH SarabunPSK" w:cs="TH SarabunPSK"/>
          <w:sz w:val="32"/>
          <w:szCs w:val="32"/>
          <w:cs/>
        </w:rPr>
        <w:tab/>
      </w:r>
      <w:r w:rsidRPr="00F34536">
        <w:rPr>
          <w:rFonts w:ascii="TH SarabunPSK" w:hAnsi="TH SarabunPSK" w:cs="TH SarabunPSK"/>
          <w:sz w:val="32"/>
          <w:szCs w:val="32"/>
          <w:cs/>
        </w:rPr>
        <w:tab/>
      </w:r>
      <w:r w:rsidRPr="00F34536">
        <w:rPr>
          <w:rFonts w:ascii="TH SarabunPSK" w:hAnsi="TH SarabunPSK" w:cs="TH SarabunPSK"/>
          <w:sz w:val="32"/>
          <w:szCs w:val="32"/>
          <w:cs/>
        </w:rPr>
        <w:tab/>
        <w:t>2) นำผลลัพธ์ที่ได้รับ ไปใช้เป็นข้อมูลประกอบในการพัฒนาผลลัพธ์การเรียนรู้ของนักศึกษาในภาคการศึกษาถัดไป และทบทวนหรือปรับปรุงวิธีการสอนหรือวิธีการประเมินรายวิชา โดยนำผลประเมินการจัดการเรียนการสอนของนักศึกษามาประกอบการพิจารณาร่วมกันโดยมีแผนการประเมินผลลัพธ์การเรียนรู้รายวิชา</w:t>
      </w:r>
    </w:p>
    <w:p w14:paraId="1DCEEA68" w14:textId="77777777" w:rsidR="00F34536" w:rsidRPr="00F34536" w:rsidRDefault="00F3453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F34536">
        <w:rPr>
          <w:rFonts w:ascii="TH SarabunPSK" w:hAnsi="TH SarabunPSK" w:cs="TH SarabunPSK"/>
          <w:sz w:val="32"/>
          <w:szCs w:val="32"/>
          <w:cs/>
        </w:rPr>
        <w:tab/>
      </w:r>
      <w:r w:rsidRPr="00F34536">
        <w:rPr>
          <w:rFonts w:ascii="TH SarabunPSK" w:hAnsi="TH SarabunPSK" w:cs="TH SarabunPSK"/>
          <w:sz w:val="32"/>
          <w:szCs w:val="32"/>
          <w:cs/>
        </w:rPr>
        <w:tab/>
      </w:r>
      <w:r w:rsidRPr="00F34536">
        <w:rPr>
          <w:rFonts w:ascii="TH SarabunPSK" w:hAnsi="TH SarabunPSK" w:cs="TH SarabunPSK"/>
          <w:sz w:val="32"/>
          <w:szCs w:val="32"/>
          <w:cs/>
        </w:rPr>
        <w:tab/>
        <w:t>3) มีการประเมินระดับรายชั้นปี เพื่อสร้างความมั่นใจในการสำเร็จการศึกษาให้แก่นักศึกษา</w:t>
      </w:r>
    </w:p>
    <w:p w14:paraId="698A3C34" w14:textId="77777777" w:rsidR="00F34536" w:rsidRPr="00F34536" w:rsidRDefault="00F34536" w:rsidP="00455205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34536">
        <w:rPr>
          <w:rFonts w:ascii="TH SarabunPSK" w:hAnsi="TH SarabunPSK" w:cs="TH SarabunPSK"/>
          <w:sz w:val="32"/>
          <w:szCs w:val="32"/>
          <w:cs/>
        </w:rPr>
        <w:tab/>
      </w:r>
      <w:r w:rsidRPr="00F34536">
        <w:rPr>
          <w:rFonts w:ascii="TH SarabunPSK" w:hAnsi="TH SarabunPSK" w:cs="TH SarabunPSK"/>
          <w:b/>
          <w:bCs/>
          <w:sz w:val="32"/>
          <w:szCs w:val="32"/>
          <w:cs/>
        </w:rPr>
        <w:t>2.2 การทวนสอบมาตรฐานผลการเรียนรู้หลังจากนักศึกษาสำเร็จการศึกษา</w:t>
      </w:r>
    </w:p>
    <w:p w14:paraId="77348B07" w14:textId="2D522AC0" w:rsidR="00F34536" w:rsidRPr="00F34536" w:rsidRDefault="00F3453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F34536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F34536">
        <w:rPr>
          <w:rFonts w:ascii="TH SarabunPSK" w:hAnsi="TH SarabunPSK" w:cs="TH SarabunPSK"/>
          <w:sz w:val="32"/>
          <w:szCs w:val="32"/>
          <w:cs/>
        </w:rPr>
        <w:t>การทวนสอบมาตรฐานผลการเรียนรู้ของนักศึกษาหลังสำเร็จการศึกษา เพื่อนำผลการทวนสอบมาพัฒนา/ปรับปรุงกระบวนการการเรียนการสอนและหลักสูตร รวมทั้งการประเมินคุณภาพของหลักสูตร ดังนี้</w:t>
      </w:r>
    </w:p>
    <w:p w14:paraId="35C67A37" w14:textId="3ADCF57A" w:rsidR="00F34536" w:rsidRPr="00F34536" w:rsidRDefault="00F3453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F34536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F34536">
        <w:rPr>
          <w:rFonts w:ascii="TH SarabunPSK" w:hAnsi="TH SarabunPSK" w:cs="TH SarabunPSK"/>
          <w:sz w:val="32"/>
          <w:szCs w:val="32"/>
          <w:cs/>
        </w:rPr>
        <w:t xml:space="preserve">2.2.1 ประเมินการได้งานทำของบัณฑิต ในด้านการได้งานทำ ระยะเวลาในการหางานจนได้งานทำ ความเห็นของบัณฑิตต่อความรู้ ความสามารถ และความมั่นใจของบัณฑิต ในการประกอบอาชีพ โดยการส่งแบบสอบถามออนไลน์ เช่น </w:t>
      </w:r>
      <w:r w:rsidRPr="00F34536">
        <w:rPr>
          <w:rFonts w:ascii="TH SarabunPSK" w:hAnsi="TH SarabunPSK" w:cs="TH SarabunPSK"/>
          <w:sz w:val="32"/>
          <w:szCs w:val="32"/>
        </w:rPr>
        <w:t xml:space="preserve">google form </w:t>
      </w:r>
      <w:r w:rsidRPr="00F34536">
        <w:rPr>
          <w:rFonts w:ascii="TH SarabunPSK" w:hAnsi="TH SarabunPSK" w:cs="TH SarabunPSK"/>
          <w:sz w:val="32"/>
          <w:szCs w:val="32"/>
          <w:cs/>
        </w:rPr>
        <w:t>เป็นต้น</w:t>
      </w:r>
    </w:p>
    <w:p w14:paraId="1A4B4E66" w14:textId="49C22076" w:rsidR="00F34536" w:rsidRPr="00F34536" w:rsidRDefault="00F3453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F34536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F34536">
        <w:rPr>
          <w:rFonts w:ascii="TH SarabunPSK" w:hAnsi="TH SarabunPSK" w:cs="TH SarabunPSK"/>
          <w:sz w:val="32"/>
          <w:szCs w:val="32"/>
          <w:cs/>
        </w:rPr>
        <w:t>2.2.2 ประเมินจากนายจ้าง/ผู้ประกอบการ/ผู้บังคับบัญชา เพื่อประเมินความพึงพอใจที่มีต่อบัณฑิตตามผลลัพธ์การเรียนรู้ระดับหลักสูตร (</w:t>
      </w:r>
      <w:r w:rsidRPr="00F34536">
        <w:rPr>
          <w:rFonts w:ascii="TH SarabunPSK" w:hAnsi="TH SarabunPSK" w:cs="TH SarabunPSK"/>
          <w:sz w:val="32"/>
          <w:szCs w:val="32"/>
        </w:rPr>
        <w:t xml:space="preserve">PLOs) </w:t>
      </w:r>
      <w:r w:rsidRPr="00F34536">
        <w:rPr>
          <w:rFonts w:ascii="TH SarabunPSK" w:hAnsi="TH SarabunPSK" w:cs="TH SarabunPSK"/>
          <w:sz w:val="32"/>
          <w:szCs w:val="32"/>
          <w:cs/>
        </w:rPr>
        <w:t xml:space="preserve">รวมทั้งข้อเสนอและอื่นๆ โดยการขอเข้าสัมภาษณ์หรือการส่งแบบสอบถาม เช่น </w:t>
      </w:r>
      <w:r w:rsidRPr="00F34536">
        <w:rPr>
          <w:rFonts w:ascii="TH SarabunPSK" w:hAnsi="TH SarabunPSK" w:cs="TH SarabunPSK"/>
          <w:sz w:val="32"/>
          <w:szCs w:val="32"/>
        </w:rPr>
        <w:t xml:space="preserve">google form </w:t>
      </w:r>
      <w:r w:rsidRPr="00F34536">
        <w:rPr>
          <w:rFonts w:ascii="TH SarabunPSK" w:hAnsi="TH SarabunPSK" w:cs="TH SarabunPSK"/>
          <w:sz w:val="32"/>
          <w:szCs w:val="32"/>
          <w:cs/>
        </w:rPr>
        <w:t>เป็นต้น</w:t>
      </w:r>
    </w:p>
    <w:p w14:paraId="560B5E4B" w14:textId="37643239" w:rsidR="00F34536" w:rsidRPr="00F34536" w:rsidRDefault="00F3453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F34536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F34536">
        <w:rPr>
          <w:rFonts w:ascii="TH SarabunPSK" w:hAnsi="TH SarabunPSK" w:cs="TH SarabunPSK"/>
          <w:sz w:val="32"/>
          <w:szCs w:val="32"/>
          <w:cs/>
        </w:rPr>
        <w:t>2.2.3 ประเมินจากสถานศึกษาอื่น ถึงระดับความพึงพอใจในด้านความรู้ ความพร้อม และคุณสมบัติด้านอื่นของบัณฑิตที่เข้าศึกษาต่อในระดับบัณฑิตศึกษาในสถานศึกษานั้น</w:t>
      </w:r>
    </w:p>
    <w:p w14:paraId="600FCB2D" w14:textId="0D2D48C7" w:rsidR="00F34536" w:rsidRDefault="00F3453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F34536">
        <w:rPr>
          <w:rFonts w:ascii="TH SarabunPSK" w:hAnsi="TH SarabunPSK" w:cs="TH SarabunPSK"/>
          <w:sz w:val="32"/>
          <w:szCs w:val="32"/>
          <w:cs/>
        </w:rPr>
        <w:tab/>
      </w:r>
      <w:r w:rsidRPr="00F34536">
        <w:rPr>
          <w:rFonts w:ascii="TH SarabunPSK" w:hAnsi="TH SarabunPSK" w:cs="TH SarabunPSK"/>
          <w:sz w:val="32"/>
          <w:szCs w:val="32"/>
          <w:cs/>
        </w:rPr>
        <w:tab/>
        <w:t xml:space="preserve">2.2.4 การประเมินตนเองตามเกณฑ์มาตรฐานผลลัพธ์การเรียนรู้ 4 ด้าน โดยให้บัณฑิตประเมินคุณลักษณะตนเองตามเกณฑ์มาตรฐานหลักสูตร เช่น ให้บัณฑิตประเมินตามแบบประเมินในวันเข้ารับปริญญาบัตร เช่น </w:t>
      </w:r>
      <w:r w:rsidRPr="00F34536">
        <w:rPr>
          <w:rFonts w:ascii="TH SarabunPSK" w:hAnsi="TH SarabunPSK" w:cs="TH SarabunPSK"/>
          <w:sz w:val="32"/>
          <w:szCs w:val="32"/>
        </w:rPr>
        <w:t xml:space="preserve">google form </w:t>
      </w:r>
      <w:r w:rsidRPr="00F34536">
        <w:rPr>
          <w:rFonts w:ascii="TH SarabunPSK" w:hAnsi="TH SarabunPSK" w:cs="TH SarabunPSK"/>
          <w:sz w:val="32"/>
          <w:szCs w:val="32"/>
          <w:cs/>
        </w:rPr>
        <w:t>เป็นต้น</w:t>
      </w:r>
    </w:p>
    <w:p w14:paraId="63BFC157" w14:textId="39D355CB" w:rsidR="00F34536" w:rsidRDefault="00F34536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7B8F1965" w14:textId="77777777" w:rsidR="00405896" w:rsidRDefault="00405896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1D0B6D81" w14:textId="77777777" w:rsidR="00455205" w:rsidRDefault="00455205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3B42A1C8" w14:textId="6196E6AA" w:rsidR="00F34536" w:rsidRPr="00780FCB" w:rsidRDefault="00F3453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80FCB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780FCB">
        <w:rPr>
          <w:rFonts w:ascii="TH SarabunPSK" w:hAnsi="TH SarabunPSK" w:cs="TH SarabunPSK"/>
          <w:b/>
          <w:bCs/>
          <w:sz w:val="32"/>
          <w:szCs w:val="32"/>
          <w:cs/>
        </w:rPr>
        <w:t xml:space="preserve">. การเทียบโอนหน่วยกิต </w:t>
      </w:r>
    </w:p>
    <w:p w14:paraId="4C6160A4" w14:textId="2936900E" w:rsidR="001474A7" w:rsidRPr="00780FCB" w:rsidRDefault="00F3453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="00AA6631" w:rsidRPr="00780FCB">
        <w:rPr>
          <w:rFonts w:ascii="TH SarabunPSK" w:hAnsi="TH SarabunPSK" w:cs="TH SarabunPSK"/>
          <w:b/>
          <w:bCs/>
          <w:sz w:val="32"/>
          <w:szCs w:val="32"/>
        </w:rPr>
        <w:t xml:space="preserve">3.1 </w:t>
      </w:r>
      <w:r w:rsidR="00AA6631" w:rsidRPr="00780FCB">
        <w:rPr>
          <w:rFonts w:ascii="TH SarabunPSK" w:hAnsi="TH SarabunPSK" w:cs="TH SarabunPSK" w:hint="cs"/>
          <w:b/>
          <w:bCs/>
          <w:sz w:val="32"/>
          <w:szCs w:val="32"/>
          <w:cs/>
        </w:rPr>
        <w:t>การเทียบโอนจากการศึกษาในระดับประกาศนียบัตรวิชาชีพชั้นสูง อนุปริญญาและปริญญาตรี</w:t>
      </w:r>
    </w:p>
    <w:p w14:paraId="3BB14FC5" w14:textId="6BBBABF5" w:rsidR="00AA6631" w:rsidRPr="00780FCB" w:rsidRDefault="00AA6631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</w:rPr>
        <w:t xml:space="preserve">1) </w:t>
      </w:r>
      <w:r w:rsidRPr="00780FCB">
        <w:rPr>
          <w:rFonts w:ascii="TH SarabunPSK" w:hAnsi="TH SarabunPSK" w:cs="TH SarabunPSK" w:hint="cs"/>
          <w:sz w:val="32"/>
          <w:szCs w:val="32"/>
          <w:cs/>
        </w:rPr>
        <w:t>เป็นรายวิชาหรือกลุ่มรายวิชาในหลักสูตรระดับอุดมศึกษาหรือเทียบเท่าที่คณะกรรมการมาตรฐานการอุดมศึกษาหรือหน่วยงานของรัฐที่มีอำนาจตามกฎหมายรับรอง</w:t>
      </w:r>
    </w:p>
    <w:p w14:paraId="1598E46C" w14:textId="6E1C60D5" w:rsidR="00AA6631" w:rsidRPr="00780FCB" w:rsidRDefault="00AA6631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</w:rPr>
        <w:t xml:space="preserve">2) </w:t>
      </w:r>
      <w:r w:rsidRPr="00780FCB">
        <w:rPr>
          <w:rFonts w:ascii="TH SarabunPSK" w:hAnsi="TH SarabunPSK" w:cs="TH SarabunPSK" w:hint="cs"/>
          <w:sz w:val="32"/>
          <w:szCs w:val="32"/>
          <w:cs/>
        </w:rPr>
        <w:t>รายวิชาหรือกลุ่มรายวิชาที่จะนำมาขอเทียบโอนต้องมีสาระสำคัญครอบคลุมรายวิชาหรือกลุ่มรายวิชาที่ขอเทียบโอน</w:t>
      </w:r>
    </w:p>
    <w:p w14:paraId="283F55C3" w14:textId="19A004D7" w:rsidR="00AA6631" w:rsidRPr="00780FCB" w:rsidRDefault="00AA6631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</w:rPr>
        <w:t xml:space="preserve">3) </w:t>
      </w:r>
      <w:r w:rsidRPr="00780FCB">
        <w:rPr>
          <w:rFonts w:ascii="TH SarabunPSK" w:hAnsi="TH SarabunPSK" w:cs="TH SarabunPSK" w:hint="cs"/>
          <w:sz w:val="32"/>
          <w:szCs w:val="32"/>
          <w:cs/>
        </w:rPr>
        <w:t xml:space="preserve">ผลการเรียนในรายวิชาหรือกลุ่มรายวิชาที่จะนำมาขอเทียบโอน ต้องมีระดับคะแนนไม่ต่ำกว่า </w:t>
      </w:r>
      <w:r w:rsidRPr="00780FCB">
        <w:rPr>
          <w:rFonts w:ascii="TH SarabunPSK" w:hAnsi="TH SarabunPSK" w:cs="TH SarabunPSK"/>
          <w:sz w:val="32"/>
          <w:szCs w:val="32"/>
        </w:rPr>
        <w:t xml:space="preserve">2.00 </w:t>
      </w:r>
      <w:r w:rsidRPr="00780FCB">
        <w:rPr>
          <w:rFonts w:ascii="TH SarabunPSK" w:hAnsi="TH SarabunPSK" w:cs="TH SarabunPSK" w:hint="cs"/>
          <w:sz w:val="32"/>
          <w:szCs w:val="32"/>
          <w:cs/>
        </w:rPr>
        <w:t xml:space="preserve">จากระบบ </w:t>
      </w:r>
      <w:r w:rsidRPr="00780FCB">
        <w:rPr>
          <w:rFonts w:ascii="TH SarabunPSK" w:hAnsi="TH SarabunPSK" w:cs="TH SarabunPSK"/>
          <w:sz w:val="32"/>
          <w:szCs w:val="32"/>
        </w:rPr>
        <w:t xml:space="preserve">4.00 </w:t>
      </w:r>
      <w:r w:rsidRPr="00780FCB">
        <w:rPr>
          <w:rFonts w:ascii="TH SarabunPSK" w:hAnsi="TH SarabunPSK" w:cs="TH SarabunPSK" w:hint="cs"/>
          <w:sz w:val="32"/>
          <w:szCs w:val="32"/>
          <w:cs/>
        </w:rPr>
        <w:t>หรือเทียบเท่า</w:t>
      </w:r>
    </w:p>
    <w:p w14:paraId="62862D74" w14:textId="36AA51B1" w:rsidR="00AA6631" w:rsidRPr="00780FCB" w:rsidRDefault="00AA6631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</w:rPr>
        <w:t>4)</w:t>
      </w:r>
      <w:r w:rsidRPr="00780FCB">
        <w:rPr>
          <w:rFonts w:ascii="TH SarabunPSK" w:hAnsi="TH SarabunPSK" w:cs="TH SarabunPSK" w:hint="cs"/>
          <w:sz w:val="32"/>
          <w:szCs w:val="32"/>
          <w:cs/>
        </w:rPr>
        <w:t xml:space="preserve"> รายวิชาหรือกลุ่มรายวิชาที่เทียบโอนจากต่างสถาบันอุดมศึกษาไม่สามารถนำมาคำนวณแต้มระดับคะแนนเฉลี่ยสะสมได้</w:t>
      </w:r>
    </w:p>
    <w:p w14:paraId="69744C42" w14:textId="17573F8E" w:rsidR="00AA6631" w:rsidRPr="00780FCB" w:rsidRDefault="00AA6631" w:rsidP="00455205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b/>
          <w:bCs/>
          <w:sz w:val="32"/>
          <w:szCs w:val="32"/>
        </w:rPr>
        <w:t xml:space="preserve">3.2 </w:t>
      </w:r>
      <w:r w:rsidRPr="00780FCB">
        <w:rPr>
          <w:rFonts w:ascii="TH SarabunPSK" w:hAnsi="TH SarabunPSK" w:cs="TH SarabunPSK" w:hint="cs"/>
          <w:b/>
          <w:bCs/>
          <w:sz w:val="32"/>
          <w:szCs w:val="32"/>
          <w:cs/>
        </w:rPr>
        <w:t>การเทียบโอนจากการศึกษานอกระบบและการศึกษาตามอัธยาศัย</w:t>
      </w:r>
    </w:p>
    <w:p w14:paraId="3E766B74" w14:textId="26F3FA95" w:rsidR="00AA6631" w:rsidRPr="00780FCB" w:rsidRDefault="00AA6631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</w:rPr>
        <w:t xml:space="preserve">1) </w:t>
      </w:r>
      <w:r w:rsidRPr="00780FCB">
        <w:rPr>
          <w:rFonts w:ascii="TH SarabunPSK" w:hAnsi="TH SarabunPSK" w:cs="TH SarabunPSK" w:hint="cs"/>
          <w:sz w:val="32"/>
          <w:szCs w:val="32"/>
          <w:cs/>
        </w:rPr>
        <w:t>ผู้ขอเทียบโอนมีผลลัพธ์การเรียนรู้</w:t>
      </w:r>
      <w:r w:rsidR="00FB1516" w:rsidRPr="00780FCB">
        <w:rPr>
          <w:rFonts w:ascii="TH SarabunPSK" w:hAnsi="TH SarabunPSK" w:cs="TH SarabunPSK" w:hint="cs"/>
          <w:sz w:val="32"/>
          <w:szCs w:val="32"/>
          <w:cs/>
        </w:rPr>
        <w:t>ที่สอดคล้องกับผลลัพธ์การเรียนรู้ที่พึงประสงค์ของรายวิชาหรือกลุ่มรายวิชาที่จะขอเทียบโอน</w:t>
      </w:r>
    </w:p>
    <w:p w14:paraId="67590656" w14:textId="7F13444E" w:rsidR="00FB1516" w:rsidRPr="00780FCB" w:rsidRDefault="00FB151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</w:rPr>
        <w:t xml:space="preserve">2) </w:t>
      </w:r>
      <w:r w:rsidRPr="00780FCB">
        <w:rPr>
          <w:rFonts w:ascii="TH SarabunPSK" w:hAnsi="TH SarabunPSK" w:cs="TH SarabunPSK" w:hint="cs"/>
          <w:sz w:val="32"/>
          <w:szCs w:val="32"/>
          <w:cs/>
        </w:rPr>
        <w:t>ผลลัพธ์การเรียนรู้ที่ขอเทียบโอนไม่จำกัดระยะเวลาที่ใช้ในการเรียนรู้</w:t>
      </w:r>
      <w:r w:rsidR="00E421A6"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780FCB">
        <w:rPr>
          <w:rFonts w:ascii="TH SarabunPSK" w:hAnsi="TH SarabunPSK" w:cs="TH SarabunPSK" w:hint="cs"/>
          <w:sz w:val="32"/>
          <w:szCs w:val="32"/>
          <w:cs/>
        </w:rPr>
        <w:t>สั่งสมประสบการณ์ในผลลัพธ์การเรียนรู้เรื่องนั้น แต่ต้องทันต่อความก้าวหน้าทางวิชาการของสาขาที่จะขอเทียบโอน</w:t>
      </w:r>
    </w:p>
    <w:p w14:paraId="68345826" w14:textId="50B383CA" w:rsidR="00FB1516" w:rsidRPr="00780FCB" w:rsidRDefault="00FB151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/>
          <w:sz w:val="32"/>
          <w:szCs w:val="32"/>
        </w:rPr>
        <w:t xml:space="preserve">3) </w:t>
      </w:r>
      <w:r w:rsidRPr="00780FCB">
        <w:rPr>
          <w:rFonts w:ascii="TH SarabunPSK" w:hAnsi="TH SarabunPSK" w:cs="TH SarabunPSK" w:hint="cs"/>
          <w:sz w:val="32"/>
          <w:szCs w:val="32"/>
          <w:cs/>
        </w:rPr>
        <w:t>ผลลัพธ์การเรียนรู้ที่ขอเทียบโอนไม่สามารถนำคำนวณแต้มระดับคะแนนเฉลี่ยสะสมได้</w:t>
      </w:r>
    </w:p>
    <w:p w14:paraId="040AC2FA" w14:textId="5509E7D3" w:rsidR="00FB1516" w:rsidRPr="00780FCB" w:rsidRDefault="00FB151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 w:hint="cs"/>
          <w:sz w:val="32"/>
          <w:szCs w:val="32"/>
          <w:cs/>
        </w:rPr>
        <w:t>ทั้งนี้ การเทียบโอนสำหรับการศึกษาในระบบ การศึกษานอกระบบ และการศึกษาตามอัธยาศัยให้สามารถเทียบโอนได้ โดยรวมแล้วไม่เกินสามในสี่ของจำนวนหน่วยกิตรวมของหลักสูตรที่รับโอน โดยคำนึงถึงคุณลักษณะบัณฑิตที่พึงประสงค์ ความทันสมัยของเนื้อหาและสอดคล้องกับความเชี่ยวชาญของมหาวิทยาลัย กรณีการเทียบโอนจากการศึกษาในระบบของมหาวิทยาลัยเดียวกันสามารถเทียบโอนได้มากกว่าที่กำหนด</w:t>
      </w:r>
    </w:p>
    <w:p w14:paraId="02EF98DC" w14:textId="603C4D88" w:rsidR="00FB1516" w:rsidRPr="00780FCB" w:rsidRDefault="00FB1516" w:rsidP="00F3453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80FCB">
        <w:rPr>
          <w:rFonts w:ascii="TH SarabunPSK" w:hAnsi="TH SarabunPSK" w:cs="TH SarabunPSK"/>
          <w:sz w:val="32"/>
          <w:szCs w:val="32"/>
          <w:cs/>
        </w:rPr>
        <w:tab/>
      </w:r>
      <w:r w:rsidRPr="00780FCB">
        <w:rPr>
          <w:rFonts w:ascii="TH SarabunPSK" w:hAnsi="TH SarabunPSK" w:cs="TH SarabunPSK" w:hint="cs"/>
          <w:sz w:val="32"/>
          <w:szCs w:val="32"/>
          <w:cs/>
        </w:rPr>
        <w:t xml:space="preserve">การเทียบโอนจากการศึกษาในสถาบันหนึ่ง ไปยังอีกสถาบัน ไม่สามารถเทียบโอนต่อช่วงไปยังสถาบันอุดมศึกษาอื่นได้ และต้องระบุไว้ในใบแสดงผลการเรียน </w:t>
      </w:r>
      <w:r w:rsidRPr="00780FCB">
        <w:rPr>
          <w:rFonts w:ascii="TH SarabunPSK" w:hAnsi="TH SarabunPSK" w:cs="TH SarabunPSK"/>
          <w:sz w:val="32"/>
          <w:szCs w:val="32"/>
        </w:rPr>
        <w:t xml:space="preserve">(Transcript) </w:t>
      </w:r>
      <w:r w:rsidRPr="00780FCB">
        <w:rPr>
          <w:rFonts w:ascii="TH SarabunPSK" w:hAnsi="TH SarabunPSK" w:cs="TH SarabunPSK" w:hint="cs"/>
          <w:sz w:val="32"/>
          <w:szCs w:val="32"/>
          <w:cs/>
        </w:rPr>
        <w:t>ว่าเป็นรายวิชาหรือกลุ่มรายวิชาที่มีการเทียบโอน</w:t>
      </w:r>
    </w:p>
    <w:p w14:paraId="02980F5C" w14:textId="77777777" w:rsidR="00405896" w:rsidRPr="00780FCB" w:rsidRDefault="00405896" w:rsidP="00455205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80FCB">
        <w:rPr>
          <w:rFonts w:ascii="TH SarabunPSK" w:hAnsi="TH SarabunPSK" w:cs="TH SarabunPSK"/>
          <w:b/>
          <w:bCs/>
          <w:sz w:val="32"/>
          <w:szCs w:val="32"/>
        </w:rPr>
        <w:t xml:space="preserve">4. </w:t>
      </w:r>
      <w:r w:rsidRPr="00780FCB">
        <w:rPr>
          <w:rFonts w:ascii="TH SarabunPSK" w:hAnsi="TH SarabunPSK" w:cs="TH SarabunPSK"/>
          <w:b/>
          <w:bCs/>
          <w:sz w:val="32"/>
          <w:szCs w:val="32"/>
          <w:cs/>
        </w:rPr>
        <w:t>เกณฑ์การสำเร็จการศึกษาตามหลักสูตร</w:t>
      </w:r>
    </w:p>
    <w:p w14:paraId="7A5F93B0" w14:textId="05429F28" w:rsidR="00940BBD" w:rsidRDefault="00405896" w:rsidP="00FA68A9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80FCB">
        <w:rPr>
          <w:rFonts w:ascii="TH SarabunPSK" w:hAnsi="TH SarabunPSK" w:cs="TH SarabunPSK"/>
          <w:sz w:val="32"/>
          <w:szCs w:val="32"/>
        </w:rPr>
        <w:tab/>
      </w:r>
      <w:r w:rsidR="00940BBD" w:rsidRPr="00780FCB">
        <w:rPr>
          <w:rFonts w:ascii="TH SarabunPSK" w:hAnsi="TH SarabunPSK" w:cs="TH SarabunPSK" w:hint="cs"/>
          <w:sz w:val="32"/>
          <w:szCs w:val="32"/>
          <w:cs/>
        </w:rPr>
        <w:t>ผู้สำเร็จการศึกษาต้องเรียนครบตามจำนวนหน่วยกิตที่กำหนดไว้ในหลักสูตร โดยได้รับระดับคะแนนเฉล</w:t>
      </w:r>
      <w:r w:rsidR="00F1075D">
        <w:rPr>
          <w:rFonts w:ascii="TH SarabunPSK" w:hAnsi="TH SarabunPSK" w:cs="TH SarabunPSK" w:hint="cs"/>
          <w:sz w:val="32"/>
          <w:szCs w:val="32"/>
          <w:cs/>
        </w:rPr>
        <w:t>ี่ย</w:t>
      </w:r>
      <w:r w:rsidR="00940BBD" w:rsidRPr="00780FCB">
        <w:rPr>
          <w:rFonts w:ascii="TH SarabunPSK" w:hAnsi="TH SarabunPSK" w:cs="TH SarabunPSK" w:hint="cs"/>
          <w:sz w:val="32"/>
          <w:szCs w:val="32"/>
          <w:cs/>
        </w:rPr>
        <w:t xml:space="preserve">ไม่ต่ำกว่า </w:t>
      </w:r>
      <w:r w:rsidR="00940BBD" w:rsidRPr="00780FCB">
        <w:rPr>
          <w:rFonts w:ascii="TH SarabunPSK" w:hAnsi="TH SarabunPSK" w:cs="TH SarabunPSK"/>
          <w:sz w:val="32"/>
          <w:szCs w:val="32"/>
        </w:rPr>
        <w:t xml:space="preserve">2.00 </w:t>
      </w:r>
      <w:r w:rsidR="00940BBD" w:rsidRPr="00780FCB">
        <w:rPr>
          <w:rFonts w:ascii="TH SarabunPSK" w:hAnsi="TH SarabunPSK" w:cs="TH SarabunPSK" w:hint="cs"/>
          <w:sz w:val="32"/>
          <w:szCs w:val="32"/>
          <w:cs/>
        </w:rPr>
        <w:t xml:space="preserve">จากระบบ </w:t>
      </w:r>
      <w:r w:rsidR="00940BBD" w:rsidRPr="00780FCB">
        <w:rPr>
          <w:rFonts w:ascii="TH SarabunPSK" w:hAnsi="TH SarabunPSK" w:cs="TH SarabunPSK"/>
          <w:sz w:val="32"/>
          <w:szCs w:val="32"/>
        </w:rPr>
        <w:t xml:space="preserve">4 </w:t>
      </w:r>
      <w:r w:rsidR="00940BBD" w:rsidRPr="00780FCB">
        <w:rPr>
          <w:rFonts w:ascii="TH SarabunPSK" w:hAnsi="TH SarabunPSK" w:cs="TH SarabunPSK" w:hint="cs"/>
          <w:sz w:val="32"/>
          <w:szCs w:val="32"/>
          <w:cs/>
        </w:rPr>
        <w:t>ระดับคะแนนหรือเทียบเท่า และบรรลุผลลัพธ์การเรียนรู้ตา</w:t>
      </w:r>
      <w:r w:rsidR="002607BB">
        <w:rPr>
          <w:rFonts w:ascii="TH SarabunPSK" w:hAnsi="TH SarabunPSK" w:cs="TH SarabunPSK" w:hint="cs"/>
          <w:sz w:val="32"/>
          <w:szCs w:val="32"/>
          <w:cs/>
        </w:rPr>
        <w:t>ม</w:t>
      </w:r>
      <w:r w:rsidR="00940BBD" w:rsidRPr="00780FCB">
        <w:rPr>
          <w:rFonts w:ascii="TH SarabunPSK" w:hAnsi="TH SarabunPSK" w:cs="TH SarabunPSK" w:hint="cs"/>
          <w:sz w:val="32"/>
          <w:szCs w:val="32"/>
          <w:cs/>
        </w:rPr>
        <w:t>มาตรฐานคุณวุฒิระดับปริญญาตรี</w:t>
      </w:r>
    </w:p>
    <w:p w14:paraId="65FC3EBA" w14:textId="6A4F2C33" w:rsidR="00FA68A9" w:rsidRDefault="00FA68A9" w:rsidP="00FA68A9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br w:type="page"/>
      </w:r>
    </w:p>
    <w:p w14:paraId="58C98DD7" w14:textId="759EBE6C" w:rsidR="001474A7" w:rsidRPr="00405896" w:rsidRDefault="00405896" w:rsidP="00FA68A9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405896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 8 ระบบและกลไกการพัฒนาหรือปรับปรุงหลักสูตรและการบริหารคุณภาพ</w:t>
      </w:r>
    </w:p>
    <w:p w14:paraId="65404B9D" w14:textId="6EA1B1B4" w:rsidR="001474A7" w:rsidRDefault="001474A7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4C2B4744" w14:textId="7DC48DFD" w:rsidR="001474A7" w:rsidRPr="00405896" w:rsidRDefault="00405896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05896">
        <w:rPr>
          <w:rFonts w:ascii="TH SarabunPSK" w:hAnsi="TH SarabunPSK" w:cs="TH SarabunPSK"/>
          <w:b/>
          <w:bCs/>
          <w:sz w:val="32"/>
          <w:szCs w:val="32"/>
          <w:cs/>
        </w:rPr>
        <w:t>1. การวางแผนคุณภาพ</w:t>
      </w:r>
    </w:p>
    <w:p w14:paraId="1224256E" w14:textId="5D201941" w:rsidR="001474A7" w:rsidRDefault="00405896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405896">
        <w:rPr>
          <w:rFonts w:ascii="TH SarabunPSK" w:hAnsi="TH SarabunPSK" w:cs="TH SarabunPSK"/>
          <w:sz w:val="32"/>
          <w:szCs w:val="32"/>
          <w:cs/>
        </w:rPr>
        <w:t>หลักสูตรมีการกำหนดกลุ่มและสำรวจความต้องการของผู้เรียนและผู้มีส่วนได้ส่วนเสีย มีการนำความต้องการดังกล่าวมากำหนดผลลัพธ์การเรียนรู้และเกณฑ์การวัดผล มีการออกแบบหลักสูตรและกระบวนการที่เกี่ยวข้อง เพื่อสร้างความมั่นใจว่าหลักสูตรสามารถดำเนินการได้ตามวัตถุประสงค์ที่กำหนดไว้ และสร้างความพึงพอใจต่อผู้เรียนและผู้มีส่วนได้ส่วนเสีย</w:t>
      </w:r>
    </w:p>
    <w:p w14:paraId="4B5475E5" w14:textId="77777777" w:rsidR="00405896" w:rsidRPr="00405896" w:rsidRDefault="00405896" w:rsidP="00455205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05896">
        <w:rPr>
          <w:rFonts w:ascii="TH SarabunPSK" w:hAnsi="TH SarabunPSK" w:cs="TH SarabunPSK"/>
          <w:b/>
          <w:bCs/>
          <w:sz w:val="32"/>
          <w:szCs w:val="32"/>
          <w:cs/>
        </w:rPr>
        <w:t>2. การควบคุมคุณภาพ</w:t>
      </w:r>
    </w:p>
    <w:p w14:paraId="023BAD29" w14:textId="77777777" w:rsidR="00405896" w:rsidRPr="00405896" w:rsidRDefault="00405896" w:rsidP="0040589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405896">
        <w:rPr>
          <w:rFonts w:ascii="TH SarabunPSK" w:hAnsi="TH SarabunPSK" w:cs="TH SarabunPSK"/>
          <w:sz w:val="32"/>
          <w:szCs w:val="32"/>
          <w:cs/>
        </w:rPr>
        <w:tab/>
        <w:t>หลักสูตรมีควบคุมคุณภาพ ตามแนวปฏิบัติในการดำเนินงาน ดังต่อไปนี้</w:t>
      </w:r>
    </w:p>
    <w:p w14:paraId="466E9EA3" w14:textId="17F7089B" w:rsidR="00405896" w:rsidRPr="00055D06" w:rsidRDefault="00405896" w:rsidP="0040589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55D06">
        <w:rPr>
          <w:rFonts w:ascii="TH SarabunPSK" w:hAnsi="TH SarabunPSK" w:cs="TH SarabunPSK"/>
          <w:b/>
          <w:bCs/>
          <w:sz w:val="32"/>
          <w:szCs w:val="32"/>
          <w:cs/>
        </w:rPr>
        <w:tab/>
        <w:t>2.1 อาจารย์</w:t>
      </w:r>
    </w:p>
    <w:p w14:paraId="7B11E032" w14:textId="250A512D" w:rsidR="00405896" w:rsidRPr="00405896" w:rsidRDefault="00405896" w:rsidP="0040589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noProof/>
          <w:sz w:val="32"/>
          <w:szCs w:val="32"/>
        </w:rPr>
        <w:instrText>FORMTEXT</w:instrText>
      </w:r>
      <w:r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noProof/>
          <w:sz w:val="32"/>
          <w:szCs w:val="32"/>
          <w:cs/>
        </w:rPr>
      </w:r>
      <w:r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[คลิกพิมพ์]</w:t>
      </w:r>
      <w:r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</w:p>
    <w:p w14:paraId="1CC8BB85" w14:textId="38291FCF" w:rsidR="00405896" w:rsidRPr="00055D06" w:rsidRDefault="00405896" w:rsidP="0040589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55D06">
        <w:rPr>
          <w:rFonts w:ascii="TH SarabunPSK" w:hAnsi="TH SarabunPSK" w:cs="TH SarabunPSK"/>
          <w:b/>
          <w:bCs/>
          <w:sz w:val="32"/>
          <w:szCs w:val="32"/>
          <w:cs/>
        </w:rPr>
        <w:tab/>
        <w:t>2.2 หลักสูตร</w:t>
      </w:r>
    </w:p>
    <w:p w14:paraId="1CB60CC3" w14:textId="4118940C" w:rsidR="00405896" w:rsidRPr="00405896" w:rsidRDefault="00405896" w:rsidP="0040589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noProof/>
          <w:sz w:val="32"/>
          <w:szCs w:val="32"/>
        </w:rPr>
        <w:instrText>FORMTEXT</w:instrText>
      </w:r>
      <w:r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noProof/>
          <w:sz w:val="32"/>
          <w:szCs w:val="32"/>
          <w:cs/>
        </w:rPr>
      </w:r>
      <w:r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[คลิกพิมพ์]</w:t>
      </w:r>
      <w:r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</w:p>
    <w:p w14:paraId="241368C6" w14:textId="17B92A31" w:rsidR="00405896" w:rsidRPr="00055D06" w:rsidRDefault="00405896" w:rsidP="0040589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55D06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2.3 </w:t>
      </w:r>
      <w:r w:rsidRPr="00055D06">
        <w:rPr>
          <w:rFonts w:ascii="TH SarabunPSK" w:hAnsi="TH SarabunPSK" w:cs="TH SarabunPSK"/>
          <w:b/>
          <w:bCs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อาจเพิ่มเติมได้ตามข้อมูลหลักสูตร]"/>
            </w:textInput>
          </w:ffData>
        </w:fldChar>
      </w:r>
      <w:r w:rsidRPr="00055D06">
        <w:rPr>
          <w:rFonts w:ascii="TH SarabunPSK" w:hAnsi="TH SarabunPSK" w:cs="TH SarabunPSK"/>
          <w:b/>
          <w:bCs/>
          <w:noProof/>
          <w:sz w:val="32"/>
          <w:szCs w:val="32"/>
          <w:cs/>
        </w:rPr>
        <w:instrText xml:space="preserve"> </w:instrText>
      </w:r>
      <w:r w:rsidRPr="00055D06">
        <w:rPr>
          <w:rFonts w:ascii="TH SarabunPSK" w:hAnsi="TH SarabunPSK" w:cs="TH SarabunPSK"/>
          <w:b/>
          <w:bCs/>
          <w:noProof/>
          <w:sz w:val="32"/>
          <w:szCs w:val="32"/>
        </w:rPr>
        <w:instrText>FORMTEXT</w:instrText>
      </w:r>
      <w:r w:rsidRPr="00055D06">
        <w:rPr>
          <w:rFonts w:ascii="TH SarabunPSK" w:hAnsi="TH SarabunPSK" w:cs="TH SarabunPSK"/>
          <w:b/>
          <w:bCs/>
          <w:noProof/>
          <w:sz w:val="32"/>
          <w:szCs w:val="32"/>
          <w:cs/>
        </w:rPr>
        <w:instrText xml:space="preserve"> </w:instrText>
      </w:r>
      <w:r w:rsidRPr="00055D06">
        <w:rPr>
          <w:rFonts w:ascii="TH SarabunPSK" w:hAnsi="TH SarabunPSK" w:cs="TH SarabunPSK"/>
          <w:b/>
          <w:bCs/>
          <w:noProof/>
          <w:sz w:val="32"/>
          <w:szCs w:val="32"/>
          <w:cs/>
        </w:rPr>
      </w:r>
      <w:r w:rsidRPr="00055D06">
        <w:rPr>
          <w:rFonts w:ascii="TH SarabunPSK" w:hAnsi="TH SarabunPSK" w:cs="TH SarabunPSK"/>
          <w:b/>
          <w:bCs/>
          <w:noProof/>
          <w:sz w:val="32"/>
          <w:szCs w:val="32"/>
          <w:cs/>
        </w:rPr>
        <w:fldChar w:fldCharType="separate"/>
      </w:r>
      <w:r w:rsidRPr="00055D06">
        <w:rPr>
          <w:rFonts w:ascii="TH SarabunPSK" w:hAnsi="TH SarabunPSK" w:cs="TH SarabunPSK"/>
          <w:b/>
          <w:bCs/>
          <w:noProof/>
          <w:sz w:val="32"/>
          <w:szCs w:val="32"/>
          <w:cs/>
        </w:rPr>
        <w:t>[อาจเพิ่มเติมได้ตามข้อมูลหลักสูตร]</w:t>
      </w:r>
      <w:r w:rsidRPr="00055D06">
        <w:rPr>
          <w:rFonts w:ascii="TH SarabunPSK" w:hAnsi="TH SarabunPSK" w:cs="TH SarabunPSK"/>
          <w:b/>
          <w:bCs/>
          <w:noProof/>
          <w:sz w:val="32"/>
          <w:szCs w:val="32"/>
          <w:cs/>
        </w:rPr>
        <w:fldChar w:fldCharType="end"/>
      </w:r>
    </w:p>
    <w:p w14:paraId="06EF60CC" w14:textId="4981195D" w:rsidR="00405896" w:rsidRDefault="00405896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คลิกพิมพ์]"/>
            </w:textInput>
          </w:ffData>
        </w:fldChar>
      </w:r>
      <w:r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noProof/>
          <w:sz w:val="32"/>
          <w:szCs w:val="32"/>
        </w:rPr>
        <w:instrText>FORMTEXT</w:instrText>
      </w:r>
      <w:r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noProof/>
          <w:sz w:val="32"/>
          <w:szCs w:val="32"/>
          <w:cs/>
        </w:rPr>
      </w:r>
      <w:r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[คลิกพิมพ์]</w:t>
      </w:r>
      <w:r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</w:p>
    <w:p w14:paraId="57BED666" w14:textId="77777777" w:rsidR="00055D06" w:rsidRPr="00055D06" w:rsidRDefault="00055D06" w:rsidP="00455205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55D06">
        <w:rPr>
          <w:rFonts w:ascii="TH SarabunPSK" w:hAnsi="TH SarabunPSK" w:cs="TH SarabunPSK"/>
          <w:b/>
          <w:bCs/>
          <w:sz w:val="32"/>
          <w:szCs w:val="32"/>
          <w:cs/>
        </w:rPr>
        <w:t xml:space="preserve">3. การปรับปรุงและพัฒนาคุณภาพหลักสูตร </w:t>
      </w:r>
    </w:p>
    <w:p w14:paraId="0CDFE16E" w14:textId="4F33DD5F" w:rsidR="00055D06" w:rsidRDefault="00055D06" w:rsidP="00055D0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055D06">
        <w:rPr>
          <w:rFonts w:ascii="TH SarabunPSK" w:hAnsi="TH SarabunPSK" w:cs="TH SarabunPSK"/>
          <w:sz w:val="32"/>
          <w:szCs w:val="32"/>
          <w:cs/>
        </w:rPr>
        <w:tab/>
        <w:t>หลักสูตรมีการกำหนดวิธีการประเมินผลลัพธ์การเรียนรู้ ตลอดจนความพึงพอใจของผู้เรียนและผู้มีส่วนได้ส่วนเสีย นำข้อมูลการประเมินผลการจัดการศึกษา มาใช้ในการทบทวนการปรับปรุงและพัฒนาคุณภาพของหลักสูตรเพื่อให้ผู้เรียนบรรลุมาตรฐานผลลัพธ์การเรียนรู้</w:t>
      </w:r>
    </w:p>
    <w:p w14:paraId="48B06C60" w14:textId="77777777" w:rsidR="00055D06" w:rsidRPr="00055D06" w:rsidRDefault="00055D06" w:rsidP="00455205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55D06">
        <w:rPr>
          <w:rFonts w:ascii="TH SarabunPSK" w:hAnsi="TH SarabunPSK" w:cs="TH SarabunPSK"/>
          <w:b/>
          <w:bCs/>
          <w:sz w:val="32"/>
          <w:szCs w:val="32"/>
          <w:cs/>
        </w:rPr>
        <w:t>4. การบริหารความเสี่ยงและการจัดการข้อร้องเรียนในการดำเนินงาน</w:t>
      </w:r>
    </w:p>
    <w:p w14:paraId="333A8946" w14:textId="77777777" w:rsidR="00055D06" w:rsidRPr="00055D06" w:rsidRDefault="00055D06" w:rsidP="00055D0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55D06">
        <w:rPr>
          <w:rFonts w:ascii="TH SarabunPSK" w:hAnsi="TH SarabunPSK" w:cs="TH SarabunPSK"/>
          <w:b/>
          <w:bCs/>
          <w:sz w:val="32"/>
          <w:szCs w:val="32"/>
          <w:cs/>
        </w:rPr>
        <w:tab/>
        <w:t>4.1 การบริหารความเสี่ยงในการดำเนินงาน</w:t>
      </w:r>
    </w:p>
    <w:p w14:paraId="67B11992" w14:textId="563752F7" w:rsidR="00055D06" w:rsidRPr="00055D06" w:rsidRDefault="00055D06" w:rsidP="00055D0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055D06">
        <w:rPr>
          <w:rFonts w:ascii="TH SarabunPSK" w:hAnsi="TH SarabunPSK" w:cs="TH SarabunPSK"/>
          <w:sz w:val="32"/>
          <w:szCs w:val="32"/>
          <w:cs/>
        </w:rPr>
        <w:tab/>
        <w:t xml:space="preserve">การบริหารจัดการความเสี่ยงในการดำเนินการหลักสูตรคำนึงถึงวัตถุประสงค์ของหลักสูตรเป็นหลัก และให้ความสำคัญกับความต้องการของผู้มีส่วนได้ส่วนเสีย โดยเฉพาะความคาดหวังและความต้องการของนักศึกษาในอนาคต นักศึกษาปัจจุบัน ผู้ปกครอง ผู้ใช้บัณฑิต ศิษย์เก่า รวมถึงผลกระทบที่มีต่อ สังคม เศรษฐกิจ และสภาพแวดล้อม ทั้งนี้กระบวนการบริหารจัดการความเสี่ยงเป็นกระบวนการที่หลักสูตรดำเนินการอย่างต่อเนื่องประกอบด้วย 6 ขั้นตอน ได้แก่ </w:t>
      </w:r>
    </w:p>
    <w:p w14:paraId="102ED966" w14:textId="77777777" w:rsidR="00055D06" w:rsidRPr="00055D06" w:rsidRDefault="00055D06" w:rsidP="00055D0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055D06">
        <w:rPr>
          <w:rFonts w:ascii="TH SarabunPSK" w:hAnsi="TH SarabunPSK" w:cs="TH SarabunPSK"/>
          <w:sz w:val="32"/>
          <w:szCs w:val="32"/>
          <w:cs/>
        </w:rPr>
        <w:tab/>
      </w:r>
      <w:r w:rsidRPr="00055D06">
        <w:rPr>
          <w:rFonts w:ascii="TH SarabunPSK" w:hAnsi="TH SarabunPSK" w:cs="TH SarabunPSK"/>
          <w:sz w:val="32"/>
          <w:szCs w:val="32"/>
          <w:cs/>
        </w:rPr>
        <w:tab/>
      </w:r>
      <w:r w:rsidRPr="00055D06">
        <w:rPr>
          <w:rFonts w:ascii="TH SarabunPSK" w:hAnsi="TH SarabunPSK" w:cs="TH SarabunPSK"/>
          <w:sz w:val="32"/>
          <w:szCs w:val="32"/>
          <w:cs/>
        </w:rPr>
        <w:tab/>
        <w:t xml:space="preserve">1) ระบุความเสี่ยง </w:t>
      </w:r>
    </w:p>
    <w:p w14:paraId="7056CBFC" w14:textId="77777777" w:rsidR="00055D06" w:rsidRPr="00055D06" w:rsidRDefault="00055D06" w:rsidP="00055D0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055D06">
        <w:rPr>
          <w:rFonts w:ascii="TH SarabunPSK" w:hAnsi="TH SarabunPSK" w:cs="TH SarabunPSK"/>
          <w:sz w:val="32"/>
          <w:szCs w:val="32"/>
          <w:cs/>
        </w:rPr>
        <w:tab/>
      </w:r>
      <w:r w:rsidRPr="00055D06">
        <w:rPr>
          <w:rFonts w:ascii="TH SarabunPSK" w:hAnsi="TH SarabunPSK" w:cs="TH SarabunPSK"/>
          <w:sz w:val="32"/>
          <w:szCs w:val="32"/>
          <w:cs/>
        </w:rPr>
        <w:tab/>
      </w:r>
      <w:r w:rsidRPr="00055D06">
        <w:rPr>
          <w:rFonts w:ascii="TH SarabunPSK" w:hAnsi="TH SarabunPSK" w:cs="TH SarabunPSK"/>
          <w:sz w:val="32"/>
          <w:szCs w:val="32"/>
          <w:cs/>
        </w:rPr>
        <w:tab/>
        <w:t xml:space="preserve">2) ประเมินและวิเคราะห์ความเสี่ยง </w:t>
      </w:r>
    </w:p>
    <w:p w14:paraId="4CDC69A6" w14:textId="77777777" w:rsidR="00055D06" w:rsidRPr="00055D06" w:rsidRDefault="00055D06" w:rsidP="00055D0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055D06">
        <w:rPr>
          <w:rFonts w:ascii="TH SarabunPSK" w:hAnsi="TH SarabunPSK" w:cs="TH SarabunPSK"/>
          <w:sz w:val="32"/>
          <w:szCs w:val="32"/>
          <w:cs/>
        </w:rPr>
        <w:tab/>
      </w:r>
      <w:r w:rsidRPr="00055D06">
        <w:rPr>
          <w:rFonts w:ascii="TH SarabunPSK" w:hAnsi="TH SarabunPSK" w:cs="TH SarabunPSK"/>
          <w:sz w:val="32"/>
          <w:szCs w:val="32"/>
          <w:cs/>
        </w:rPr>
        <w:tab/>
      </w:r>
      <w:r w:rsidRPr="00055D06">
        <w:rPr>
          <w:rFonts w:ascii="TH SarabunPSK" w:hAnsi="TH SarabunPSK" w:cs="TH SarabunPSK"/>
          <w:sz w:val="32"/>
          <w:szCs w:val="32"/>
          <w:cs/>
        </w:rPr>
        <w:tab/>
        <w:t xml:space="preserve">3) กำหนดกิจกรรมควบคุมความเสี่ยง </w:t>
      </w:r>
    </w:p>
    <w:p w14:paraId="3ECDDCBF" w14:textId="77777777" w:rsidR="00055D06" w:rsidRPr="00055D06" w:rsidRDefault="00055D06" w:rsidP="00055D0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055D06">
        <w:rPr>
          <w:rFonts w:ascii="TH SarabunPSK" w:hAnsi="TH SarabunPSK" w:cs="TH SarabunPSK"/>
          <w:sz w:val="32"/>
          <w:szCs w:val="32"/>
          <w:cs/>
        </w:rPr>
        <w:tab/>
      </w:r>
      <w:r w:rsidRPr="00055D06">
        <w:rPr>
          <w:rFonts w:ascii="TH SarabunPSK" w:hAnsi="TH SarabunPSK" w:cs="TH SarabunPSK"/>
          <w:sz w:val="32"/>
          <w:szCs w:val="32"/>
          <w:cs/>
        </w:rPr>
        <w:tab/>
      </w:r>
      <w:r w:rsidRPr="00055D06">
        <w:rPr>
          <w:rFonts w:ascii="TH SarabunPSK" w:hAnsi="TH SarabunPSK" w:cs="TH SarabunPSK"/>
          <w:sz w:val="32"/>
          <w:szCs w:val="32"/>
          <w:cs/>
        </w:rPr>
        <w:tab/>
        <w:t xml:space="preserve">4) การจัดการความเสี่ยง </w:t>
      </w:r>
    </w:p>
    <w:p w14:paraId="7A9A6440" w14:textId="77777777" w:rsidR="00055D06" w:rsidRPr="00055D06" w:rsidRDefault="00055D06" w:rsidP="00055D0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055D06">
        <w:rPr>
          <w:rFonts w:ascii="TH SarabunPSK" w:hAnsi="TH SarabunPSK" w:cs="TH SarabunPSK"/>
          <w:sz w:val="32"/>
          <w:szCs w:val="32"/>
          <w:cs/>
        </w:rPr>
        <w:tab/>
      </w:r>
      <w:r w:rsidRPr="00055D06">
        <w:rPr>
          <w:rFonts w:ascii="TH SarabunPSK" w:hAnsi="TH SarabunPSK" w:cs="TH SarabunPSK"/>
          <w:sz w:val="32"/>
          <w:szCs w:val="32"/>
          <w:cs/>
        </w:rPr>
        <w:tab/>
      </w:r>
      <w:r w:rsidRPr="00055D06">
        <w:rPr>
          <w:rFonts w:ascii="TH SarabunPSK" w:hAnsi="TH SarabunPSK" w:cs="TH SarabunPSK"/>
          <w:sz w:val="32"/>
          <w:szCs w:val="32"/>
          <w:cs/>
        </w:rPr>
        <w:tab/>
        <w:t xml:space="preserve">5) สรุปผลการดำเนินงาน </w:t>
      </w:r>
    </w:p>
    <w:p w14:paraId="1004D56D" w14:textId="77777777" w:rsidR="00055D06" w:rsidRPr="00055D06" w:rsidRDefault="00055D06" w:rsidP="00055D0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055D06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055D06">
        <w:rPr>
          <w:rFonts w:ascii="TH SarabunPSK" w:hAnsi="TH SarabunPSK" w:cs="TH SarabunPSK"/>
          <w:sz w:val="32"/>
          <w:szCs w:val="32"/>
          <w:cs/>
        </w:rPr>
        <w:tab/>
      </w:r>
      <w:r w:rsidRPr="00055D06">
        <w:rPr>
          <w:rFonts w:ascii="TH SarabunPSK" w:hAnsi="TH SarabunPSK" w:cs="TH SarabunPSK"/>
          <w:sz w:val="32"/>
          <w:szCs w:val="32"/>
          <w:cs/>
        </w:rPr>
        <w:tab/>
        <w:t>6) การติดตามผล</w:t>
      </w:r>
    </w:p>
    <w:p w14:paraId="763E5507" w14:textId="6030F7F9" w:rsidR="00055D06" w:rsidRDefault="00055D06" w:rsidP="00055D0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055D06">
        <w:rPr>
          <w:rFonts w:ascii="TH SarabunPSK" w:hAnsi="TH SarabunPSK" w:cs="TH SarabunPSK"/>
          <w:sz w:val="32"/>
          <w:szCs w:val="32"/>
          <w:cs/>
        </w:rPr>
        <w:tab/>
      </w:r>
      <w:r w:rsidRPr="00055D06">
        <w:rPr>
          <w:rFonts w:ascii="TH SarabunPSK" w:hAnsi="TH SarabunPSK" w:cs="TH SarabunPSK"/>
          <w:sz w:val="32"/>
          <w:szCs w:val="32"/>
          <w:cs/>
        </w:rPr>
        <w:tab/>
        <w:t>โดยจากการวิเคราะห์ความเสี่ยงหลักสูตรพบความเสี่ยงที่อาจเกิดขึ้นและมีแนวทางการบริหารจัดการความเสี่ย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ดังนี้</w:t>
      </w:r>
    </w:p>
    <w:tbl>
      <w:tblPr>
        <w:tblStyle w:val="ac"/>
        <w:tblW w:w="10368" w:type="dxa"/>
        <w:jc w:val="center"/>
        <w:tblLook w:val="04A0" w:firstRow="1" w:lastRow="0" w:firstColumn="1" w:lastColumn="0" w:noHBand="0" w:noVBand="1"/>
      </w:tblPr>
      <w:tblGrid>
        <w:gridCol w:w="5184"/>
        <w:gridCol w:w="5184"/>
      </w:tblGrid>
      <w:tr w:rsidR="00055D06" w:rsidRPr="00055D06" w14:paraId="574CA722" w14:textId="77777777" w:rsidTr="00055D06">
        <w:trPr>
          <w:jc w:val="center"/>
        </w:trPr>
        <w:tc>
          <w:tcPr>
            <w:tcW w:w="5184" w:type="dxa"/>
          </w:tcPr>
          <w:p w14:paraId="5E61F45E" w14:textId="77777777" w:rsidR="00055D06" w:rsidRPr="00055D06" w:rsidRDefault="00055D06" w:rsidP="00055D0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55D0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ความเสี่ยงของหลักสูตร</w:t>
            </w:r>
          </w:p>
          <w:p w14:paraId="08821DA2" w14:textId="6EE8A36C" w:rsidR="00055D06" w:rsidRPr="00055D06" w:rsidRDefault="00055D06" w:rsidP="00055D0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i/>
                <w:iCs/>
                <w:sz w:val="28"/>
              </w:rPr>
            </w:pPr>
            <w:r w:rsidRPr="00055D06">
              <w:rPr>
                <w:rFonts w:ascii="TH SarabunPSK" w:hAnsi="TH SarabunPSK" w:cs="TH SarabunPSK"/>
                <w:i/>
                <w:iCs/>
                <w:color w:val="FF0000"/>
                <w:sz w:val="28"/>
                <w:cs/>
              </w:rPr>
              <w:t>(หลักสูตรสามารถเลือกความเสี่ยงจากตัวอย่างที่กำหนดให้ หรืออาจระบุความเสี่ยงเพิ่มเติมของหลักสูตร หากประเด็นใดไม่ใช่ความเสี่ยงของหลักสูตร ขอให้ลบออก)</w:t>
            </w:r>
          </w:p>
        </w:tc>
        <w:tc>
          <w:tcPr>
            <w:tcW w:w="5184" w:type="dxa"/>
          </w:tcPr>
          <w:p w14:paraId="02B79145" w14:textId="6D6A81F3" w:rsidR="00055D06" w:rsidRPr="00055D06" w:rsidRDefault="00055D06" w:rsidP="00055D0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55D0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แนวทางการบริหารจัดการความเสี่ยง</w:t>
            </w:r>
          </w:p>
        </w:tc>
      </w:tr>
      <w:tr w:rsidR="00055D06" w:rsidRPr="00055D06" w14:paraId="34B10663" w14:textId="77777777" w:rsidTr="00055D06">
        <w:trPr>
          <w:jc w:val="center"/>
        </w:trPr>
        <w:tc>
          <w:tcPr>
            <w:tcW w:w="5184" w:type="dxa"/>
          </w:tcPr>
          <w:p w14:paraId="37162455" w14:textId="217ED651" w:rsidR="00055D06" w:rsidRPr="00055D06" w:rsidRDefault="00055D06" w:rsidP="00055D0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055D06">
              <w:rPr>
                <w:rFonts w:ascii="TH SarabunPSK" w:hAnsi="TH SarabunPSK" w:cs="TH SarabunPSK"/>
                <w:sz w:val="28"/>
                <w:cs/>
              </w:rPr>
              <w:t xml:space="preserve">1) </w:t>
            </w:r>
            <w:r w:rsidRPr="00055D06">
              <w:rPr>
                <w:rFonts w:ascii="TH SarabunPSK" w:hAnsi="TH SarabunPSK" w:cs="TH SarabunPSK" w:hint="cs"/>
                <w:sz w:val="28"/>
                <w:cs/>
              </w:rPr>
              <w:t>ด้านนักศึกษา</w:t>
            </w:r>
          </w:p>
        </w:tc>
        <w:tc>
          <w:tcPr>
            <w:tcW w:w="5184" w:type="dxa"/>
          </w:tcPr>
          <w:p w14:paraId="677CAACA" w14:textId="77777777" w:rsidR="00055D06" w:rsidRPr="00055D06" w:rsidRDefault="00055D06" w:rsidP="00055D0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</w:tr>
      <w:tr w:rsidR="00055D06" w:rsidRPr="00055D06" w14:paraId="6F36147D" w14:textId="77777777" w:rsidTr="00055D06">
        <w:trPr>
          <w:jc w:val="center"/>
        </w:trPr>
        <w:tc>
          <w:tcPr>
            <w:tcW w:w="5184" w:type="dxa"/>
          </w:tcPr>
          <w:p w14:paraId="441C32DF" w14:textId="19F09C06" w:rsidR="00055D06" w:rsidRPr="00055D06" w:rsidRDefault="00055D06" w:rsidP="00055D0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055D06">
              <w:rPr>
                <w:rFonts w:ascii="TH SarabunPSK" w:hAnsi="TH SarabunPSK" w:cs="TH SarabunPSK"/>
                <w:sz w:val="28"/>
              </w:rPr>
              <w:t xml:space="preserve">2) </w:t>
            </w:r>
            <w:r w:rsidRPr="00055D06">
              <w:rPr>
                <w:rFonts w:ascii="TH SarabunPSK" w:hAnsi="TH SarabunPSK" w:cs="TH SarabunPSK" w:hint="cs"/>
                <w:sz w:val="28"/>
                <w:cs/>
              </w:rPr>
              <w:t>ด้านอาจารย์</w:t>
            </w:r>
          </w:p>
        </w:tc>
        <w:tc>
          <w:tcPr>
            <w:tcW w:w="5184" w:type="dxa"/>
          </w:tcPr>
          <w:p w14:paraId="08D85B60" w14:textId="77777777" w:rsidR="00055D06" w:rsidRPr="00055D06" w:rsidRDefault="00055D06" w:rsidP="00055D0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</w:tr>
      <w:tr w:rsidR="00055D06" w:rsidRPr="00055D06" w14:paraId="34822394" w14:textId="77777777" w:rsidTr="00055D06">
        <w:trPr>
          <w:jc w:val="center"/>
        </w:trPr>
        <w:tc>
          <w:tcPr>
            <w:tcW w:w="5184" w:type="dxa"/>
          </w:tcPr>
          <w:p w14:paraId="6A88A89B" w14:textId="3E9E474E" w:rsidR="00055D06" w:rsidRPr="00055D06" w:rsidRDefault="00055D06" w:rsidP="00055D0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055D06">
              <w:rPr>
                <w:rFonts w:ascii="TH SarabunPSK" w:hAnsi="TH SarabunPSK" w:cs="TH SarabunPSK"/>
                <w:sz w:val="28"/>
              </w:rPr>
              <w:t xml:space="preserve">3) </w:t>
            </w:r>
            <w:r w:rsidRPr="00055D06">
              <w:rPr>
                <w:rFonts w:ascii="TH SarabunPSK" w:hAnsi="TH SarabunPSK" w:cs="TH SarabunPSK" w:hint="cs"/>
                <w:sz w:val="28"/>
                <w:cs/>
              </w:rPr>
              <w:t>ด้านผลลัพธ์การเรียนรู้</w:t>
            </w:r>
          </w:p>
        </w:tc>
        <w:tc>
          <w:tcPr>
            <w:tcW w:w="5184" w:type="dxa"/>
          </w:tcPr>
          <w:p w14:paraId="17B9230B" w14:textId="77777777" w:rsidR="00055D06" w:rsidRPr="00055D06" w:rsidRDefault="00055D06" w:rsidP="00055D0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</w:tr>
      <w:tr w:rsidR="00055D06" w:rsidRPr="00055D06" w14:paraId="06F8B62C" w14:textId="77777777" w:rsidTr="00055D06">
        <w:trPr>
          <w:jc w:val="center"/>
        </w:trPr>
        <w:tc>
          <w:tcPr>
            <w:tcW w:w="5184" w:type="dxa"/>
          </w:tcPr>
          <w:p w14:paraId="0254F9AC" w14:textId="59224CDB" w:rsidR="00055D06" w:rsidRPr="00055D06" w:rsidRDefault="00055D06" w:rsidP="00055D0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055D06">
              <w:rPr>
                <w:rFonts w:ascii="TH SarabunPSK" w:hAnsi="TH SarabunPSK" w:cs="TH SarabunPSK"/>
                <w:sz w:val="28"/>
              </w:rPr>
              <w:t xml:space="preserve">4) </w:t>
            </w:r>
            <w:r w:rsidRPr="00055D06">
              <w:rPr>
                <w:rFonts w:ascii="TH SarabunPSK" w:hAnsi="TH SarabunPSK" w:cs="TH SarabunPSK"/>
                <w:sz w:val="28"/>
                <w:cs/>
              </w:rPr>
              <w:t>อื่น ๆ (โปรดระบุ)</w:t>
            </w:r>
          </w:p>
        </w:tc>
        <w:tc>
          <w:tcPr>
            <w:tcW w:w="5184" w:type="dxa"/>
          </w:tcPr>
          <w:p w14:paraId="10FAF794" w14:textId="77777777" w:rsidR="00055D06" w:rsidRPr="00055D06" w:rsidRDefault="00055D06" w:rsidP="00055D0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</w:tr>
    </w:tbl>
    <w:p w14:paraId="498A237B" w14:textId="53800823" w:rsidR="00055D06" w:rsidRDefault="00055D06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47B6BC58" w14:textId="0A599C94" w:rsidR="00055D06" w:rsidRPr="00055D06" w:rsidRDefault="00055D06" w:rsidP="00055D0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55D06">
        <w:rPr>
          <w:rFonts w:ascii="TH SarabunPSK" w:hAnsi="TH SarabunPSK" w:cs="TH SarabunPSK"/>
          <w:b/>
          <w:bCs/>
          <w:sz w:val="32"/>
          <w:szCs w:val="32"/>
          <w:cs/>
        </w:rPr>
        <w:tab/>
        <w:t>4.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055D06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การจัดการข้อร้องเรียนในการดำเนินงาน</w:t>
      </w:r>
    </w:p>
    <w:tbl>
      <w:tblPr>
        <w:tblStyle w:val="ac"/>
        <w:tblW w:w="10368" w:type="dxa"/>
        <w:jc w:val="center"/>
        <w:tblLook w:val="04A0" w:firstRow="1" w:lastRow="0" w:firstColumn="1" w:lastColumn="0" w:noHBand="0" w:noVBand="1"/>
      </w:tblPr>
      <w:tblGrid>
        <w:gridCol w:w="5184"/>
        <w:gridCol w:w="5184"/>
      </w:tblGrid>
      <w:tr w:rsidR="00055D06" w:rsidRPr="00055D06" w14:paraId="1DA0F232" w14:textId="77777777" w:rsidTr="00F614A2">
        <w:trPr>
          <w:jc w:val="center"/>
        </w:trPr>
        <w:tc>
          <w:tcPr>
            <w:tcW w:w="5184" w:type="dxa"/>
          </w:tcPr>
          <w:p w14:paraId="3EAD99D4" w14:textId="68FC1294" w:rsidR="00055D06" w:rsidRPr="00055D06" w:rsidRDefault="00055D06" w:rsidP="00055D0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i/>
                <w:iCs/>
                <w:sz w:val="28"/>
              </w:rPr>
            </w:pPr>
            <w:r w:rsidRPr="00055D06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ประเภทข้อร้องเรียน</w:t>
            </w:r>
          </w:p>
        </w:tc>
        <w:tc>
          <w:tcPr>
            <w:tcW w:w="5184" w:type="dxa"/>
          </w:tcPr>
          <w:p w14:paraId="24F31CB4" w14:textId="799E17C2" w:rsidR="00055D06" w:rsidRPr="00055D06" w:rsidRDefault="00627B08" w:rsidP="00F614A2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ช่องทางการร้องเรียน</w:t>
            </w:r>
          </w:p>
        </w:tc>
      </w:tr>
      <w:tr w:rsidR="00055D06" w:rsidRPr="00055D06" w14:paraId="157ACC79" w14:textId="77777777" w:rsidTr="00F614A2">
        <w:trPr>
          <w:jc w:val="center"/>
        </w:trPr>
        <w:tc>
          <w:tcPr>
            <w:tcW w:w="5184" w:type="dxa"/>
          </w:tcPr>
          <w:p w14:paraId="4278229C" w14:textId="05159F73" w:rsidR="00055D06" w:rsidRPr="00055D06" w:rsidRDefault="00055D06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055D06">
              <w:rPr>
                <w:rFonts w:ascii="TH SarabunPSK" w:hAnsi="TH SarabunPSK" w:cs="TH SarabunPSK"/>
                <w:sz w:val="28"/>
                <w:cs/>
              </w:rPr>
              <w:t>ข้อร้องเรียนของนักศึกษา/ผู้เรียน</w:t>
            </w:r>
          </w:p>
        </w:tc>
        <w:tc>
          <w:tcPr>
            <w:tcW w:w="5184" w:type="dxa"/>
          </w:tcPr>
          <w:p w14:paraId="55A8880B" w14:textId="424AA17F" w:rsidR="00055D06" w:rsidRPr="00055D06" w:rsidRDefault="00000000" w:rsidP="00055D0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Style w:val="a3"/>
                <w:rFonts w:ascii="TH SarabunPSK" w:hAnsi="TH SarabunPSK" w:cs="TH SarabunPSK"/>
                <w:b/>
                <w:bCs/>
                <w:color w:val="auto"/>
                <w:sz w:val="28"/>
              </w:rPr>
            </w:pPr>
            <w:sdt>
              <w:sdtPr>
                <w:rPr>
                  <w:rStyle w:val="a3"/>
                  <w:rFonts w:ascii="TH SarabunPSK" w:hAnsi="TH SarabunPSK" w:cs="TH SarabunPSK"/>
                  <w:color w:val="auto"/>
                  <w:sz w:val="28"/>
                  <w:cs/>
                </w:rPr>
                <w:id w:val="1241294226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Content>
                <w:r w:rsidR="00055D06" w:rsidRPr="00055D06">
                  <w:rPr>
                    <w:rStyle w:val="a3"/>
                    <w:rFonts w:ascii="TH SarabunPSK" w:hAnsi="TH SarabunPSK" w:cs="TH SarabunPSK"/>
                    <w:color w:val="auto"/>
                    <w:sz w:val="28"/>
                  </w:rPr>
                  <w:sym w:font="Wingdings 2" w:char="F0A3"/>
                </w:r>
              </w:sdtContent>
            </w:sdt>
            <w:r w:rsidR="00055D06" w:rsidRPr="00055D06">
              <w:rPr>
                <w:rStyle w:val="a3"/>
                <w:rFonts w:ascii="TH SarabunPSK" w:hAnsi="TH SarabunPSK" w:cs="TH SarabunPSK" w:hint="cs"/>
                <w:color w:val="auto"/>
                <w:sz w:val="28"/>
                <w:cs/>
              </w:rPr>
              <w:t xml:space="preserve"> </w:t>
            </w:r>
            <w:r w:rsidR="00055D06" w:rsidRPr="00055D06">
              <w:rPr>
                <w:rStyle w:val="a3"/>
                <w:rFonts w:ascii="TH SarabunPSK" w:hAnsi="TH SarabunPSK" w:cs="TH SarabunPSK"/>
                <w:color w:val="auto"/>
                <w:sz w:val="28"/>
                <w:cs/>
              </w:rPr>
              <w:t>ร้องเรียนด้วยตนเอง</w:t>
            </w:r>
          </w:p>
          <w:p w14:paraId="3D77E19E" w14:textId="3F223CDF" w:rsidR="00055D06" w:rsidRPr="00055D06" w:rsidRDefault="00000000" w:rsidP="00055D0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sdt>
              <w:sdtPr>
                <w:rPr>
                  <w:rStyle w:val="a3"/>
                  <w:rFonts w:ascii="TH SarabunPSK" w:hAnsi="TH SarabunPSK" w:cs="TH SarabunPSK"/>
                  <w:color w:val="auto"/>
                  <w:sz w:val="28"/>
                  <w:cs/>
                </w:rPr>
                <w:id w:val="958537335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Content>
                <w:r w:rsidR="00055D06" w:rsidRPr="00055D06">
                  <w:rPr>
                    <w:rStyle w:val="a3"/>
                    <w:rFonts w:ascii="TH SarabunPSK" w:hAnsi="TH SarabunPSK" w:cs="TH SarabunPSK"/>
                    <w:color w:val="auto"/>
                    <w:sz w:val="28"/>
                  </w:rPr>
                  <w:sym w:font="Wingdings 2" w:char="F0A3"/>
                </w:r>
              </w:sdtContent>
            </w:sdt>
            <w:r w:rsidR="00055D06" w:rsidRPr="00055D06">
              <w:rPr>
                <w:rStyle w:val="a3"/>
                <w:rFonts w:ascii="TH SarabunPSK" w:hAnsi="TH SarabunPSK" w:cs="TH SarabunPSK" w:hint="cs"/>
                <w:color w:val="auto"/>
                <w:sz w:val="28"/>
                <w:cs/>
              </w:rPr>
              <w:t xml:space="preserve"> </w:t>
            </w:r>
            <w:r w:rsidR="00055D06" w:rsidRPr="00055D06">
              <w:rPr>
                <w:rFonts w:ascii="TH SarabunPSK" w:hAnsi="TH SarabunPSK" w:cs="TH SarabunPSK"/>
                <w:sz w:val="28"/>
                <w:cs/>
              </w:rPr>
              <w:t>ทางโทรศัพท์</w:t>
            </w:r>
          </w:p>
          <w:p w14:paraId="3B173926" w14:textId="7410EF85" w:rsidR="00055D06" w:rsidRPr="00055D06" w:rsidRDefault="00000000" w:rsidP="00055D0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sdt>
              <w:sdtPr>
                <w:rPr>
                  <w:rStyle w:val="a3"/>
                  <w:rFonts w:ascii="TH SarabunPSK" w:hAnsi="TH SarabunPSK" w:cs="TH SarabunPSK"/>
                  <w:color w:val="auto"/>
                  <w:sz w:val="28"/>
                  <w:cs/>
                </w:rPr>
                <w:id w:val="-35582802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Content>
                <w:r w:rsidR="00055D06" w:rsidRPr="00055D06">
                  <w:rPr>
                    <w:rStyle w:val="a3"/>
                    <w:rFonts w:ascii="TH SarabunPSK" w:hAnsi="TH SarabunPSK" w:cs="TH SarabunPSK"/>
                    <w:color w:val="auto"/>
                    <w:sz w:val="28"/>
                  </w:rPr>
                  <w:sym w:font="Wingdings 2" w:char="F0A3"/>
                </w:r>
              </w:sdtContent>
            </w:sdt>
            <w:r w:rsidR="00055D06" w:rsidRPr="00055D06">
              <w:rPr>
                <w:rStyle w:val="a3"/>
                <w:rFonts w:ascii="TH SarabunPSK" w:hAnsi="TH SarabunPSK" w:cs="TH SarabunPSK" w:hint="cs"/>
                <w:color w:val="auto"/>
                <w:sz w:val="28"/>
                <w:cs/>
              </w:rPr>
              <w:t xml:space="preserve"> </w:t>
            </w:r>
            <w:r w:rsidR="00055D06" w:rsidRPr="00055D06">
              <w:rPr>
                <w:rFonts w:ascii="TH SarabunPSK" w:hAnsi="TH SarabunPSK" w:cs="TH SarabunPSK"/>
                <w:sz w:val="28"/>
                <w:cs/>
              </w:rPr>
              <w:t>ทางเว็บไซต์มหาวิทยาลัย</w:t>
            </w:r>
          </w:p>
          <w:p w14:paraId="7E45D127" w14:textId="1D01AA6D" w:rsidR="00055D06" w:rsidRPr="00055D06" w:rsidRDefault="00000000" w:rsidP="00055D0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Style w:val="a3"/>
                <w:rFonts w:ascii="TH SarabunPSK" w:hAnsi="TH SarabunPSK" w:cs="TH SarabunPSK"/>
                <w:color w:val="auto"/>
                <w:sz w:val="28"/>
              </w:rPr>
            </w:pPr>
            <w:sdt>
              <w:sdtPr>
                <w:rPr>
                  <w:rStyle w:val="a3"/>
                  <w:rFonts w:ascii="TH SarabunPSK" w:hAnsi="TH SarabunPSK" w:cs="TH SarabunPSK"/>
                  <w:color w:val="auto"/>
                  <w:sz w:val="28"/>
                  <w:cs/>
                </w:rPr>
                <w:id w:val="-2016061772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Content>
                <w:r w:rsidR="00055D06" w:rsidRPr="00055D06">
                  <w:rPr>
                    <w:rStyle w:val="a3"/>
                    <w:rFonts w:ascii="TH SarabunPSK" w:hAnsi="TH SarabunPSK" w:cs="TH SarabunPSK"/>
                    <w:color w:val="auto"/>
                    <w:sz w:val="28"/>
                  </w:rPr>
                  <w:sym w:font="Wingdings 2" w:char="F0A3"/>
                </w:r>
              </w:sdtContent>
            </w:sdt>
            <w:r w:rsidR="00055D06" w:rsidRPr="00055D06">
              <w:rPr>
                <w:rStyle w:val="a3"/>
                <w:rFonts w:ascii="TH SarabunPSK" w:hAnsi="TH SarabunPSK" w:cs="TH SarabunPSK" w:hint="cs"/>
                <w:color w:val="auto"/>
                <w:sz w:val="28"/>
                <w:cs/>
              </w:rPr>
              <w:t xml:space="preserve"> </w:t>
            </w:r>
            <w:r w:rsidR="00055D06" w:rsidRPr="00055D06">
              <w:rPr>
                <w:rStyle w:val="a3"/>
                <w:rFonts w:ascii="TH SarabunPSK" w:hAnsi="TH SarabunPSK" w:cs="TH SarabunPSK"/>
                <w:color w:val="auto"/>
                <w:sz w:val="28"/>
                <w:cs/>
              </w:rPr>
              <w:t>กล่องรับฟังความคิดเห็นของมหาวิทยาลัย</w:t>
            </w:r>
          </w:p>
          <w:p w14:paraId="15D4883A" w14:textId="6A222CC8" w:rsidR="00055D06" w:rsidRPr="00055D06" w:rsidRDefault="00000000" w:rsidP="00055D06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sdt>
              <w:sdtPr>
                <w:rPr>
                  <w:rStyle w:val="a3"/>
                  <w:rFonts w:ascii="TH SarabunPSK" w:hAnsi="TH SarabunPSK" w:cs="TH SarabunPSK"/>
                  <w:color w:val="auto"/>
                  <w:sz w:val="28"/>
                  <w:cs/>
                </w:rPr>
                <w:id w:val="-1360348825"/>
                <w14:checkbox>
                  <w14:checked w14:val="0"/>
                  <w14:checkedState w14:val="0052" w14:font="Wingdings 2"/>
                  <w14:uncheckedState w14:val="00A3" w14:font="Wingdings 2"/>
                </w14:checkbox>
              </w:sdtPr>
              <w:sdtContent>
                <w:r w:rsidR="00055D06" w:rsidRPr="00055D06">
                  <w:rPr>
                    <w:rStyle w:val="a3"/>
                    <w:rFonts w:ascii="TH SarabunPSK" w:hAnsi="TH SarabunPSK" w:cs="TH SarabunPSK"/>
                    <w:color w:val="auto"/>
                    <w:sz w:val="28"/>
                  </w:rPr>
                  <w:sym w:font="Wingdings 2" w:char="F0A3"/>
                </w:r>
              </w:sdtContent>
            </w:sdt>
            <w:r w:rsidR="00055D06" w:rsidRPr="00055D06">
              <w:rPr>
                <w:rStyle w:val="a3"/>
                <w:rFonts w:ascii="TH SarabunPSK" w:hAnsi="TH SarabunPSK" w:cs="TH SarabunPSK" w:hint="cs"/>
                <w:color w:val="auto"/>
                <w:sz w:val="28"/>
                <w:cs/>
              </w:rPr>
              <w:t xml:space="preserve"> </w:t>
            </w:r>
            <w:r w:rsidR="00055D06" w:rsidRPr="00055D06">
              <w:rPr>
                <w:rStyle w:val="a3"/>
                <w:rFonts w:ascii="TH SarabunPSK" w:hAnsi="TH SarabunPSK" w:cs="TH SarabunPSK"/>
                <w:color w:val="auto"/>
                <w:sz w:val="28"/>
                <w:cs/>
              </w:rPr>
              <w:t>จากช่องทางอื่น ๆ (โปรดระบุ)</w:t>
            </w:r>
          </w:p>
        </w:tc>
      </w:tr>
    </w:tbl>
    <w:p w14:paraId="71C51A7A" w14:textId="3195AC83" w:rsidR="00055D06" w:rsidRDefault="00055D06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5607F089" w14:textId="58F590E9" w:rsidR="00055D06" w:rsidRDefault="00055D06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055D06">
        <w:rPr>
          <w:rFonts w:ascii="TH SarabunPSK" w:hAnsi="TH SarabunPSK" w:cs="TH SarabunPSK"/>
          <w:b/>
          <w:bCs/>
          <w:sz w:val="32"/>
          <w:szCs w:val="32"/>
          <w:cs/>
        </w:rPr>
        <w:t>5. การเผยแพร่ข้อมูลของหลักสูตรแก่ผู้มีส่วนได้ส่วนเสีย</w:t>
      </w:r>
      <w:r w:rsidRPr="00055D0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55D06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 xml:space="preserve">(ทำสัญลักษณ์ </w:t>
      </w:r>
      <w:r w:rsidRPr="00055D06">
        <w:rPr>
          <w:rFonts w:ascii="TH SarabunPSK" w:hAnsi="TH SarabunPSK" w:cs="TH SarabunPSK"/>
          <w:i/>
          <w:iCs/>
          <w:color w:val="FF0000"/>
          <w:sz w:val="32"/>
          <w:szCs w:val="32"/>
        </w:rPr>
        <w:sym w:font="Wingdings 2" w:char="F050"/>
      </w:r>
      <w:r w:rsidRPr="00055D06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)</w:t>
      </w:r>
    </w:p>
    <w:tbl>
      <w:tblPr>
        <w:tblStyle w:val="ac"/>
        <w:tblW w:w="10359" w:type="dxa"/>
        <w:jc w:val="center"/>
        <w:tblLook w:val="04A0" w:firstRow="1" w:lastRow="0" w:firstColumn="1" w:lastColumn="0" w:noHBand="0" w:noVBand="1"/>
      </w:tblPr>
      <w:tblGrid>
        <w:gridCol w:w="2304"/>
        <w:gridCol w:w="1074"/>
        <w:gridCol w:w="720"/>
        <w:gridCol w:w="860"/>
        <w:gridCol w:w="864"/>
        <w:gridCol w:w="1081"/>
        <w:gridCol w:w="720"/>
        <w:gridCol w:w="1008"/>
        <w:gridCol w:w="1008"/>
        <w:gridCol w:w="720"/>
      </w:tblGrid>
      <w:tr w:rsidR="00AB2030" w:rsidRPr="00AB2030" w14:paraId="0D14E2FC" w14:textId="77777777" w:rsidTr="00AB2030">
        <w:trPr>
          <w:jc w:val="center"/>
        </w:trPr>
        <w:tc>
          <w:tcPr>
            <w:tcW w:w="2304" w:type="dxa"/>
            <w:vMerge w:val="restart"/>
            <w:vAlign w:val="center"/>
          </w:tcPr>
          <w:p w14:paraId="5DD95453" w14:textId="03C6F5AC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B2030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5319" w:type="dxa"/>
            <w:gridSpan w:val="6"/>
            <w:vAlign w:val="center"/>
          </w:tcPr>
          <w:p w14:paraId="6E3EC8E1" w14:textId="4CF415D5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B2030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การใช้สื่ออิเล็กทรอนิกส์</w:t>
            </w:r>
          </w:p>
        </w:tc>
        <w:tc>
          <w:tcPr>
            <w:tcW w:w="2736" w:type="dxa"/>
            <w:gridSpan w:val="3"/>
            <w:vAlign w:val="center"/>
          </w:tcPr>
          <w:p w14:paraId="33C7A515" w14:textId="2C1E0B8A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B2030">
              <w:rPr>
                <w:rFonts w:ascii="TH SarabunPSK" w:hAnsi="TH SarabunPSK" w:cs="TH SarabunPSK"/>
                <w:b/>
                <w:bCs/>
                <w:sz w:val="28"/>
                <w:cs/>
              </w:rPr>
              <w:t>สื่อสิ่งพิมพ์</w:t>
            </w:r>
          </w:p>
        </w:tc>
      </w:tr>
      <w:tr w:rsidR="00AB2030" w:rsidRPr="00AB2030" w14:paraId="16783076" w14:textId="77777777" w:rsidTr="00AB2030">
        <w:trPr>
          <w:jc w:val="center"/>
        </w:trPr>
        <w:tc>
          <w:tcPr>
            <w:tcW w:w="2304" w:type="dxa"/>
            <w:vMerge/>
            <w:vAlign w:val="center"/>
          </w:tcPr>
          <w:p w14:paraId="0377B418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74" w:type="dxa"/>
            <w:vAlign w:val="center"/>
          </w:tcPr>
          <w:p w14:paraId="08467BA4" w14:textId="77AEF51E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B2030">
              <w:rPr>
                <w:rFonts w:ascii="TH SarabunPSK" w:hAnsi="TH SarabunPSK" w:cs="TH SarabunPSK"/>
                <w:b/>
                <w:bCs/>
                <w:sz w:val="28"/>
              </w:rPr>
              <w:t>Facebook</w:t>
            </w:r>
          </w:p>
        </w:tc>
        <w:tc>
          <w:tcPr>
            <w:tcW w:w="720" w:type="dxa"/>
            <w:vAlign w:val="center"/>
          </w:tcPr>
          <w:p w14:paraId="3FC0D2D1" w14:textId="0DFE7371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B2030">
              <w:rPr>
                <w:rFonts w:ascii="TH SarabunPSK" w:hAnsi="TH SarabunPSK" w:cs="TH SarabunPSK"/>
                <w:b/>
                <w:bCs/>
                <w:sz w:val="28"/>
              </w:rPr>
              <w:t>Line</w:t>
            </w:r>
          </w:p>
        </w:tc>
        <w:tc>
          <w:tcPr>
            <w:tcW w:w="860" w:type="dxa"/>
            <w:vAlign w:val="center"/>
          </w:tcPr>
          <w:p w14:paraId="13EFBE37" w14:textId="759F6D1F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B2030">
              <w:rPr>
                <w:rFonts w:ascii="TH SarabunPSK" w:hAnsi="TH SarabunPSK" w:cs="TH SarabunPSK"/>
                <w:b/>
                <w:bCs/>
                <w:sz w:val="28"/>
              </w:rPr>
              <w:t>Google Forms</w:t>
            </w:r>
            <w:hyperlink r:id="rId18" w:history="1"/>
          </w:p>
        </w:tc>
        <w:tc>
          <w:tcPr>
            <w:tcW w:w="864" w:type="dxa"/>
            <w:vAlign w:val="center"/>
          </w:tcPr>
          <w:p w14:paraId="002A2B83" w14:textId="5B25BE99" w:rsidR="00AB2030" w:rsidRPr="00AB2030" w:rsidRDefault="00AB2030" w:rsidP="00AB203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B2030">
              <w:rPr>
                <w:rFonts w:ascii="TH SarabunPSK" w:hAnsi="TH SarabunPSK" w:cs="TH SarabunPSK"/>
                <w:b/>
                <w:bCs/>
                <w:sz w:val="28"/>
              </w:rPr>
              <w:t>Email</w:t>
            </w:r>
          </w:p>
          <w:p w14:paraId="02B1B23C" w14:textId="74EDA026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81" w:type="dxa"/>
            <w:vAlign w:val="center"/>
          </w:tcPr>
          <w:p w14:paraId="1DFD20DF" w14:textId="19558CB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B2030">
              <w:rPr>
                <w:rFonts w:ascii="TH SarabunPSK" w:hAnsi="TH SarabunPSK" w:cs="TH SarabunPSK"/>
                <w:b/>
                <w:bCs/>
                <w:sz w:val="28"/>
              </w:rPr>
              <w:t>Instagram</w:t>
            </w:r>
          </w:p>
        </w:tc>
        <w:tc>
          <w:tcPr>
            <w:tcW w:w="720" w:type="dxa"/>
            <w:vAlign w:val="center"/>
          </w:tcPr>
          <w:p w14:paraId="07E2595C" w14:textId="02040ACC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B2030">
              <w:rPr>
                <w:rFonts w:ascii="TH SarabunPSK" w:hAnsi="TH SarabunPSK" w:cs="TH SarabunPSK"/>
                <w:b/>
                <w:bCs/>
                <w:sz w:val="28"/>
                <w:cs/>
              </w:rPr>
              <w:t>อื่น ๆ</w:t>
            </w:r>
          </w:p>
        </w:tc>
        <w:tc>
          <w:tcPr>
            <w:tcW w:w="1008" w:type="dxa"/>
            <w:vAlign w:val="center"/>
          </w:tcPr>
          <w:p w14:paraId="5BF9A07F" w14:textId="701EDE11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B2030">
              <w:rPr>
                <w:rFonts w:ascii="TH SarabunPSK" w:hAnsi="TH SarabunPSK" w:cs="TH SarabunPSK"/>
                <w:b/>
                <w:bCs/>
                <w:sz w:val="28"/>
                <w:cs/>
              </w:rPr>
              <w:t>จดหมาย</w:t>
            </w:r>
          </w:p>
        </w:tc>
        <w:tc>
          <w:tcPr>
            <w:tcW w:w="1008" w:type="dxa"/>
            <w:vAlign w:val="center"/>
          </w:tcPr>
          <w:p w14:paraId="6045680B" w14:textId="6B3A279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B2030">
              <w:rPr>
                <w:rFonts w:ascii="TH SarabunPSK" w:hAnsi="TH SarabunPSK" w:cs="TH SarabunPSK"/>
                <w:b/>
                <w:bCs/>
                <w:sz w:val="28"/>
                <w:cs/>
              </w:rPr>
              <w:t>บันทึกข้อความ</w:t>
            </w:r>
          </w:p>
        </w:tc>
        <w:tc>
          <w:tcPr>
            <w:tcW w:w="720" w:type="dxa"/>
            <w:vAlign w:val="center"/>
          </w:tcPr>
          <w:p w14:paraId="7D4D385D" w14:textId="310DAE8A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B2030">
              <w:rPr>
                <w:rFonts w:ascii="TH SarabunPSK" w:hAnsi="TH SarabunPSK" w:cs="TH SarabunPSK"/>
                <w:b/>
                <w:bCs/>
                <w:sz w:val="28"/>
                <w:cs/>
              </w:rPr>
              <w:t>อื่น ๆ</w:t>
            </w:r>
          </w:p>
        </w:tc>
      </w:tr>
      <w:tr w:rsidR="00AB2030" w:rsidRPr="00AB2030" w14:paraId="70D0AF87" w14:textId="77777777" w:rsidTr="00AB2030">
        <w:trPr>
          <w:jc w:val="center"/>
        </w:trPr>
        <w:tc>
          <w:tcPr>
            <w:tcW w:w="2304" w:type="dxa"/>
          </w:tcPr>
          <w:p w14:paraId="3FD504D3" w14:textId="6A70BF98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AB203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1. นักศึกษาปัจจุบัน</w:t>
            </w:r>
          </w:p>
        </w:tc>
        <w:tc>
          <w:tcPr>
            <w:tcW w:w="1074" w:type="dxa"/>
            <w:vAlign w:val="center"/>
          </w:tcPr>
          <w:p w14:paraId="6A26F508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20" w:type="dxa"/>
            <w:vAlign w:val="center"/>
          </w:tcPr>
          <w:p w14:paraId="739320B3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60" w:type="dxa"/>
            <w:vAlign w:val="center"/>
          </w:tcPr>
          <w:p w14:paraId="6E5A6956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64" w:type="dxa"/>
            <w:vAlign w:val="center"/>
          </w:tcPr>
          <w:p w14:paraId="1D880141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81" w:type="dxa"/>
            <w:vAlign w:val="center"/>
          </w:tcPr>
          <w:p w14:paraId="05A4DB94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20" w:type="dxa"/>
            <w:vAlign w:val="center"/>
          </w:tcPr>
          <w:p w14:paraId="208882C0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08" w:type="dxa"/>
            <w:vAlign w:val="center"/>
          </w:tcPr>
          <w:p w14:paraId="300CCC41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08" w:type="dxa"/>
            <w:vAlign w:val="center"/>
          </w:tcPr>
          <w:p w14:paraId="76049E8B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20" w:type="dxa"/>
            <w:vAlign w:val="center"/>
          </w:tcPr>
          <w:p w14:paraId="2A433EE5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AB2030" w:rsidRPr="00AB2030" w14:paraId="56FB9376" w14:textId="77777777" w:rsidTr="00AB2030">
        <w:trPr>
          <w:jc w:val="center"/>
        </w:trPr>
        <w:tc>
          <w:tcPr>
            <w:tcW w:w="2304" w:type="dxa"/>
          </w:tcPr>
          <w:p w14:paraId="62D31404" w14:textId="02731B3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AB2030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2. </w:t>
            </w:r>
            <w:r w:rsidRPr="00AB203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บัณฑิต</w:t>
            </w:r>
            <w:r w:rsidRPr="00AB2030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AB203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ศิษย์เก่า</w:t>
            </w:r>
          </w:p>
        </w:tc>
        <w:tc>
          <w:tcPr>
            <w:tcW w:w="1074" w:type="dxa"/>
            <w:vAlign w:val="center"/>
          </w:tcPr>
          <w:p w14:paraId="56B3D9D5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20" w:type="dxa"/>
            <w:vAlign w:val="center"/>
          </w:tcPr>
          <w:p w14:paraId="4CB8AE4C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60" w:type="dxa"/>
            <w:vAlign w:val="center"/>
          </w:tcPr>
          <w:p w14:paraId="6403855B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64" w:type="dxa"/>
            <w:vAlign w:val="center"/>
          </w:tcPr>
          <w:p w14:paraId="761FD58A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81" w:type="dxa"/>
            <w:vAlign w:val="center"/>
          </w:tcPr>
          <w:p w14:paraId="3E4FF509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20" w:type="dxa"/>
            <w:vAlign w:val="center"/>
          </w:tcPr>
          <w:p w14:paraId="1C78354F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08" w:type="dxa"/>
            <w:vAlign w:val="center"/>
          </w:tcPr>
          <w:p w14:paraId="4AA1E5C6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08" w:type="dxa"/>
            <w:vAlign w:val="center"/>
          </w:tcPr>
          <w:p w14:paraId="3FF8C11C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20" w:type="dxa"/>
            <w:vAlign w:val="center"/>
          </w:tcPr>
          <w:p w14:paraId="45152364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AB2030" w:rsidRPr="00AB2030" w14:paraId="242F7B72" w14:textId="77777777" w:rsidTr="00AB2030">
        <w:trPr>
          <w:jc w:val="center"/>
        </w:trPr>
        <w:tc>
          <w:tcPr>
            <w:tcW w:w="2304" w:type="dxa"/>
          </w:tcPr>
          <w:p w14:paraId="19B9A67F" w14:textId="14E7BD2A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AB2030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3. </w:t>
            </w:r>
            <w:r w:rsidRPr="00AB203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ผู้ใช้บัณฑิต</w:t>
            </w:r>
            <w:r w:rsidRPr="00AB2030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AB203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นายจ้าง</w:t>
            </w:r>
          </w:p>
        </w:tc>
        <w:tc>
          <w:tcPr>
            <w:tcW w:w="1074" w:type="dxa"/>
            <w:vAlign w:val="center"/>
          </w:tcPr>
          <w:p w14:paraId="0235153B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20" w:type="dxa"/>
            <w:vAlign w:val="center"/>
          </w:tcPr>
          <w:p w14:paraId="497C29A9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60" w:type="dxa"/>
            <w:vAlign w:val="center"/>
          </w:tcPr>
          <w:p w14:paraId="3B571F33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64" w:type="dxa"/>
            <w:vAlign w:val="center"/>
          </w:tcPr>
          <w:p w14:paraId="1854BA1A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81" w:type="dxa"/>
            <w:vAlign w:val="center"/>
          </w:tcPr>
          <w:p w14:paraId="0574315E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20" w:type="dxa"/>
            <w:vAlign w:val="center"/>
          </w:tcPr>
          <w:p w14:paraId="5596A648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08" w:type="dxa"/>
            <w:vAlign w:val="center"/>
          </w:tcPr>
          <w:p w14:paraId="0F760EC5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08" w:type="dxa"/>
            <w:vAlign w:val="center"/>
          </w:tcPr>
          <w:p w14:paraId="3F2163A6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20" w:type="dxa"/>
            <w:vAlign w:val="center"/>
          </w:tcPr>
          <w:p w14:paraId="7EF8A71A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AB2030" w:rsidRPr="00AB2030" w14:paraId="6066A76E" w14:textId="77777777" w:rsidTr="00AB2030">
        <w:trPr>
          <w:jc w:val="center"/>
        </w:trPr>
        <w:tc>
          <w:tcPr>
            <w:tcW w:w="2304" w:type="dxa"/>
          </w:tcPr>
          <w:p w14:paraId="0E35B55B" w14:textId="6B7843EF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AB2030">
              <w:rPr>
                <w:rStyle w:val="a3"/>
                <w:rFonts w:ascii="TH SarabunPSK" w:hAnsi="TH SarabunPSK" w:cs="TH SarabunPSK"/>
                <w:color w:val="000000" w:themeColor="text1"/>
                <w:sz w:val="28"/>
              </w:rPr>
              <w:t xml:space="preserve">4. </w:t>
            </w:r>
            <w:r w:rsidRPr="00AB2030">
              <w:rPr>
                <w:rStyle w:val="a3"/>
                <w:rFonts w:ascii="TH SarabunPSK" w:hAnsi="TH SarabunPSK" w:cs="TH SarabunPSK"/>
                <w:color w:val="000000" w:themeColor="text1"/>
                <w:sz w:val="28"/>
                <w:cs/>
              </w:rPr>
              <w:t>นักเรียน</w:t>
            </w:r>
            <w:r>
              <w:rPr>
                <w:rStyle w:val="a3"/>
                <w:rFonts w:ascii="TH SarabunPSK" w:hAnsi="TH SarabunPSK" w:cs="TH SarabunPSK" w:hint="cs"/>
                <w:color w:val="000000" w:themeColor="text1"/>
                <w:sz w:val="28"/>
                <w:cs/>
              </w:rPr>
              <w:t>ก</w:t>
            </w:r>
            <w:r w:rsidRPr="00AB2030">
              <w:rPr>
                <w:rStyle w:val="a3"/>
                <w:rFonts w:ascii="TH SarabunPSK" w:hAnsi="TH SarabunPSK" w:cs="TH SarabunPSK"/>
                <w:color w:val="000000" w:themeColor="text1"/>
                <w:sz w:val="28"/>
                <w:cs/>
              </w:rPr>
              <w:t>ลุ่มเป้าหมาย</w:t>
            </w:r>
          </w:p>
        </w:tc>
        <w:tc>
          <w:tcPr>
            <w:tcW w:w="1074" w:type="dxa"/>
            <w:vAlign w:val="center"/>
          </w:tcPr>
          <w:p w14:paraId="3D7B25D9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20" w:type="dxa"/>
            <w:vAlign w:val="center"/>
          </w:tcPr>
          <w:p w14:paraId="3867BBBE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60" w:type="dxa"/>
            <w:vAlign w:val="center"/>
          </w:tcPr>
          <w:p w14:paraId="7E9A2D8E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64" w:type="dxa"/>
            <w:vAlign w:val="center"/>
          </w:tcPr>
          <w:p w14:paraId="7BD29000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81" w:type="dxa"/>
            <w:vAlign w:val="center"/>
          </w:tcPr>
          <w:p w14:paraId="57EB5419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20" w:type="dxa"/>
            <w:vAlign w:val="center"/>
          </w:tcPr>
          <w:p w14:paraId="7A0625E9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08" w:type="dxa"/>
            <w:vAlign w:val="center"/>
          </w:tcPr>
          <w:p w14:paraId="58E94BE3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08" w:type="dxa"/>
            <w:vAlign w:val="center"/>
          </w:tcPr>
          <w:p w14:paraId="09112134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20" w:type="dxa"/>
            <w:vAlign w:val="center"/>
          </w:tcPr>
          <w:p w14:paraId="71338448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AB2030" w:rsidRPr="00AB2030" w14:paraId="0AC688C9" w14:textId="77777777" w:rsidTr="00AB2030">
        <w:trPr>
          <w:jc w:val="center"/>
        </w:trPr>
        <w:tc>
          <w:tcPr>
            <w:tcW w:w="2304" w:type="dxa"/>
          </w:tcPr>
          <w:p w14:paraId="502F60D9" w14:textId="4511ED8D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AB2030">
              <w:rPr>
                <w:rStyle w:val="a3"/>
                <w:rFonts w:ascii="TH SarabunPSK" w:hAnsi="TH SarabunPSK" w:cs="TH SarabunPSK"/>
                <w:color w:val="000000" w:themeColor="text1"/>
                <w:sz w:val="28"/>
              </w:rPr>
              <w:t xml:space="preserve">5. </w:t>
            </w:r>
            <w:r w:rsidRPr="00AB2030">
              <w:rPr>
                <w:rStyle w:val="a3"/>
                <w:rFonts w:ascii="TH SarabunPSK" w:hAnsi="TH SarabunPSK" w:cs="TH SarabunPSK"/>
                <w:color w:val="000000" w:themeColor="text1"/>
                <w:sz w:val="28"/>
                <w:cs/>
              </w:rPr>
              <w:t>อาจารย์</w:t>
            </w:r>
          </w:p>
        </w:tc>
        <w:tc>
          <w:tcPr>
            <w:tcW w:w="1074" w:type="dxa"/>
            <w:vAlign w:val="center"/>
          </w:tcPr>
          <w:p w14:paraId="44A33AED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20" w:type="dxa"/>
            <w:vAlign w:val="center"/>
          </w:tcPr>
          <w:p w14:paraId="4518649F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60" w:type="dxa"/>
            <w:vAlign w:val="center"/>
          </w:tcPr>
          <w:p w14:paraId="53D90F63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64" w:type="dxa"/>
            <w:vAlign w:val="center"/>
          </w:tcPr>
          <w:p w14:paraId="49302AD2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81" w:type="dxa"/>
            <w:vAlign w:val="center"/>
          </w:tcPr>
          <w:p w14:paraId="57E79CAB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20" w:type="dxa"/>
            <w:vAlign w:val="center"/>
          </w:tcPr>
          <w:p w14:paraId="6B7238EA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08" w:type="dxa"/>
            <w:vAlign w:val="center"/>
          </w:tcPr>
          <w:p w14:paraId="17FE5F53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08" w:type="dxa"/>
            <w:vAlign w:val="center"/>
          </w:tcPr>
          <w:p w14:paraId="149B9F70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20" w:type="dxa"/>
            <w:vAlign w:val="center"/>
          </w:tcPr>
          <w:p w14:paraId="31404C94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AB2030" w:rsidRPr="00AB2030" w14:paraId="30D6DCCD" w14:textId="77777777" w:rsidTr="00AB2030">
        <w:trPr>
          <w:jc w:val="center"/>
        </w:trPr>
        <w:tc>
          <w:tcPr>
            <w:tcW w:w="2304" w:type="dxa"/>
          </w:tcPr>
          <w:p w14:paraId="2064F7F9" w14:textId="5BD31542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AB2030">
              <w:rPr>
                <w:rStyle w:val="a3"/>
                <w:rFonts w:ascii="TH SarabunPSK" w:hAnsi="TH SarabunPSK" w:cs="TH SarabunPSK"/>
                <w:color w:val="000000" w:themeColor="text1"/>
                <w:sz w:val="28"/>
              </w:rPr>
              <w:t xml:space="preserve">6. </w:t>
            </w:r>
            <w:r w:rsidRPr="00AB2030">
              <w:rPr>
                <w:rStyle w:val="a3"/>
                <w:rFonts w:ascii="TH SarabunPSK" w:hAnsi="TH SarabunPSK" w:cs="TH SarabunPSK"/>
                <w:color w:val="000000" w:themeColor="text1"/>
                <w:sz w:val="28"/>
                <w:cs/>
              </w:rPr>
              <w:t>องค์กรวิชาชีพ (ถ้ามี)</w:t>
            </w:r>
          </w:p>
        </w:tc>
        <w:tc>
          <w:tcPr>
            <w:tcW w:w="1074" w:type="dxa"/>
            <w:vAlign w:val="center"/>
          </w:tcPr>
          <w:p w14:paraId="5C89BF28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20" w:type="dxa"/>
            <w:vAlign w:val="center"/>
          </w:tcPr>
          <w:p w14:paraId="2B77481C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60" w:type="dxa"/>
            <w:vAlign w:val="center"/>
          </w:tcPr>
          <w:p w14:paraId="1A162733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64" w:type="dxa"/>
            <w:vAlign w:val="center"/>
          </w:tcPr>
          <w:p w14:paraId="5EEA9EE0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81" w:type="dxa"/>
            <w:vAlign w:val="center"/>
          </w:tcPr>
          <w:p w14:paraId="69DDDEEC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20" w:type="dxa"/>
            <w:vAlign w:val="center"/>
          </w:tcPr>
          <w:p w14:paraId="7FBE04FB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08" w:type="dxa"/>
            <w:vAlign w:val="center"/>
          </w:tcPr>
          <w:p w14:paraId="37D21E0D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08" w:type="dxa"/>
            <w:vAlign w:val="center"/>
          </w:tcPr>
          <w:p w14:paraId="12D79EC9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20" w:type="dxa"/>
            <w:vAlign w:val="center"/>
          </w:tcPr>
          <w:p w14:paraId="74F33220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AB2030" w:rsidRPr="00AB2030" w14:paraId="1D38752E" w14:textId="77777777" w:rsidTr="00AB2030">
        <w:trPr>
          <w:jc w:val="center"/>
        </w:trPr>
        <w:tc>
          <w:tcPr>
            <w:tcW w:w="2304" w:type="dxa"/>
          </w:tcPr>
          <w:p w14:paraId="7A41E83B" w14:textId="4BE3796A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AB2030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7. </w:t>
            </w:r>
            <w:r w:rsidRPr="00AB203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อื่น ๆ</w:t>
            </w:r>
          </w:p>
        </w:tc>
        <w:tc>
          <w:tcPr>
            <w:tcW w:w="1074" w:type="dxa"/>
            <w:vAlign w:val="center"/>
          </w:tcPr>
          <w:p w14:paraId="4D770DF4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20" w:type="dxa"/>
            <w:vAlign w:val="center"/>
          </w:tcPr>
          <w:p w14:paraId="6B5F207B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60" w:type="dxa"/>
            <w:vAlign w:val="center"/>
          </w:tcPr>
          <w:p w14:paraId="3B6DFC87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64" w:type="dxa"/>
            <w:vAlign w:val="center"/>
          </w:tcPr>
          <w:p w14:paraId="057DABFA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81" w:type="dxa"/>
            <w:vAlign w:val="center"/>
          </w:tcPr>
          <w:p w14:paraId="413B3CA2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20" w:type="dxa"/>
            <w:vAlign w:val="center"/>
          </w:tcPr>
          <w:p w14:paraId="1891F024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08" w:type="dxa"/>
            <w:vAlign w:val="center"/>
          </w:tcPr>
          <w:p w14:paraId="31B64E06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08" w:type="dxa"/>
            <w:vAlign w:val="center"/>
          </w:tcPr>
          <w:p w14:paraId="39DC17D1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20" w:type="dxa"/>
            <w:vAlign w:val="center"/>
          </w:tcPr>
          <w:p w14:paraId="4B8A8C62" w14:textId="77777777" w:rsidR="00AB2030" w:rsidRPr="00AB2030" w:rsidRDefault="00AB2030" w:rsidP="00AB2030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14:paraId="6385FA4C" w14:textId="77777777" w:rsidR="00055D06" w:rsidRPr="00234E12" w:rsidRDefault="00055D06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5352FA69" w14:textId="752E2A46" w:rsidR="00405896" w:rsidRDefault="00405896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0718B1C6" w14:textId="5968B399" w:rsidR="00AB2030" w:rsidRDefault="00AB2030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73956DFD" w14:textId="77777777" w:rsidR="00455205" w:rsidRDefault="00455205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6D3222A5" w14:textId="77777777" w:rsidR="00455205" w:rsidRDefault="00455205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20BED70A" w14:textId="374DDEBB" w:rsidR="00AB2030" w:rsidRPr="00AB2030" w:rsidRDefault="00AB2030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B2030">
        <w:rPr>
          <w:rFonts w:ascii="TH SarabunPSK" w:hAnsi="TH SarabunPSK" w:cs="TH SarabunPSK"/>
          <w:b/>
          <w:bCs/>
          <w:sz w:val="32"/>
          <w:szCs w:val="32"/>
          <w:cs/>
        </w:rPr>
        <w:t>6. แนวทางปฏิบัติในการพัฒนาหลักสูตร</w:t>
      </w:r>
    </w:p>
    <w:p w14:paraId="7CC7CE65" w14:textId="204FDD44" w:rsidR="00AB2030" w:rsidRPr="00AB2030" w:rsidRDefault="00AB2030" w:rsidP="00AB203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AB2030">
        <w:rPr>
          <w:rFonts w:ascii="TH SarabunPSK" w:hAnsi="TH SarabunPSK" w:cs="TH SarabunPSK"/>
          <w:sz w:val="32"/>
          <w:szCs w:val="32"/>
          <w:cs/>
        </w:rPr>
        <w:t>หลักสูตรมีแนวปฏิบัติตามการพัฒนาหลักสูตร ดังนี้</w:t>
      </w:r>
    </w:p>
    <w:p w14:paraId="1845E471" w14:textId="77777777" w:rsidR="00AB2030" w:rsidRPr="00AB2030" w:rsidRDefault="00AB2030" w:rsidP="00AB203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AB2030">
        <w:rPr>
          <w:rFonts w:ascii="TH SarabunPSK" w:hAnsi="TH SarabunPSK" w:cs="TH SarabunPSK"/>
          <w:sz w:val="32"/>
          <w:szCs w:val="32"/>
          <w:cs/>
        </w:rPr>
        <w:tab/>
        <w:t>6.1 หลักสูตรมีระบบการบริหารคุณภาพที่มุ่งเน้นผลลัพธ์การเรียนรู้และตัววัดผลลัพธ์ มีการออกแบบหลักสูตรให้มีคุณภาพและตอบสนองต่อความต้องการของผู้มีส่วนได้ส่วนเสีย</w:t>
      </w:r>
    </w:p>
    <w:p w14:paraId="19A643D9" w14:textId="4C597E52" w:rsidR="006849D7" w:rsidRDefault="00AB2030" w:rsidP="00AB2030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AB2030">
        <w:rPr>
          <w:rFonts w:ascii="TH SarabunPSK" w:hAnsi="TH SarabunPSK" w:cs="TH SarabunPSK"/>
          <w:sz w:val="32"/>
          <w:szCs w:val="32"/>
          <w:cs/>
        </w:rPr>
        <w:tab/>
        <w:t xml:space="preserve"> 6.2 หลักสูตรมีกลไกการพัฒนาหลักสูตรให้สอดคล้องกับการศึกษาที่มุ่งผลลัพธ์ (</w:t>
      </w:r>
      <w:r w:rsidRPr="00AB2030">
        <w:rPr>
          <w:rFonts w:ascii="TH SarabunPSK" w:hAnsi="TH SarabunPSK" w:cs="TH SarabunPSK"/>
          <w:sz w:val="32"/>
          <w:szCs w:val="32"/>
        </w:rPr>
        <w:t xml:space="preserve">Outcome-based education : OBE)  </w:t>
      </w:r>
      <w:r w:rsidRPr="00AB2030">
        <w:rPr>
          <w:rFonts w:ascii="TH SarabunPSK" w:hAnsi="TH SarabunPSK" w:cs="TH SarabunPSK"/>
          <w:sz w:val="32"/>
          <w:szCs w:val="32"/>
          <w:cs/>
        </w:rPr>
        <w:t xml:space="preserve">และรองรับการประเมินคุณภาพการศึกษาระดับหลักสูตรตามเกณฑ์ </w:t>
      </w:r>
      <w:r w:rsidRPr="00AB2030">
        <w:rPr>
          <w:rFonts w:ascii="TH SarabunPSK" w:hAnsi="TH SarabunPSK" w:cs="TH SarabunPSK"/>
          <w:sz w:val="32"/>
          <w:szCs w:val="32"/>
        </w:rPr>
        <w:t xml:space="preserve">AUN-QA </w:t>
      </w:r>
      <w:r w:rsidRPr="00AB2030">
        <w:rPr>
          <w:rFonts w:ascii="TH SarabunPSK" w:hAnsi="TH SarabunPSK" w:cs="TH SarabunPSK"/>
          <w:sz w:val="32"/>
          <w:szCs w:val="32"/>
          <w:cs/>
        </w:rPr>
        <w:t>รวมทั้งการรับรองมาตรฐานการอุดมศึกษา (</w:t>
      </w:r>
      <w:r w:rsidRPr="00AB2030">
        <w:rPr>
          <w:rFonts w:ascii="TH SarabunPSK" w:hAnsi="TH SarabunPSK" w:cs="TH SarabunPSK"/>
          <w:sz w:val="32"/>
          <w:szCs w:val="32"/>
        </w:rPr>
        <w:t>Backward Curriculum Design)</w:t>
      </w:r>
    </w:p>
    <w:p w14:paraId="0D2D90D1" w14:textId="281949B7" w:rsidR="00AB2030" w:rsidRDefault="00AB2030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4CDA9568" w14:textId="2E343261" w:rsidR="00F21037" w:rsidRPr="00AB2030" w:rsidRDefault="00F21037" w:rsidP="00F21037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AB2030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ระบบกลไกในการพัฒนาหลักสูตร</w:t>
      </w:r>
    </w:p>
    <w:p w14:paraId="14CF50C0" w14:textId="4E58BD50" w:rsidR="00112EA2" w:rsidRDefault="00DB68B9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lastRenderedPageBreak/>
        <w:drawing>
          <wp:inline distT="0" distB="0" distL="0" distR="0" wp14:anchorId="3D6385AC" wp14:editId="37BDBE9B">
            <wp:extent cx="5274310" cy="6388100"/>
            <wp:effectExtent l="0" t="0" r="2540" b="0"/>
            <wp:docPr id="7" name="รูปภาพ 7" descr="รูปภาพประกอบด้วย ข้อความ, ตัวอักษร, ภาพหน้าจอ, ขนาน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7" descr="รูปภาพประกอบด้วย ข้อความ, ตัวอักษร, ภาพหน้าจอ, ขนาน&#10;&#10;คำอธิบายที่สร้างโดยอัตโนมัติ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38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10E73" w14:textId="344CABC7" w:rsidR="004E312F" w:rsidRDefault="00DB68B9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lastRenderedPageBreak/>
        <w:drawing>
          <wp:inline distT="0" distB="0" distL="0" distR="0" wp14:anchorId="7C66B7DF" wp14:editId="6E5E6E63">
            <wp:extent cx="5274310" cy="8148320"/>
            <wp:effectExtent l="0" t="0" r="2540" b="5080"/>
            <wp:docPr id="9" name="รูปภาพ 9" descr="รูปภาพประกอบด้วย ข้อความ, ภาพหน้าจอ, ใบเสร็จรับเงิน, ตัวอักษร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รูปภาพ 9" descr="รูปภาพประกอบด้วย ข้อความ, ภาพหน้าจอ, ใบเสร็จรับเงิน, ตัวอักษร&#10;&#10;คำอธิบายที่สร้างโดยอัตโนมัติ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87F0F" w14:textId="6A8DACCE" w:rsidR="00FA68A9" w:rsidRDefault="00FA68A9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br w:type="page"/>
      </w:r>
    </w:p>
    <w:p w14:paraId="28286F96" w14:textId="5CEB0B9D" w:rsidR="00AB2030" w:rsidRPr="00E47C26" w:rsidRDefault="00E47C26" w:rsidP="00E47C26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sz w:val="36"/>
          <w:szCs w:val="36"/>
        </w:rPr>
      </w:pPr>
      <w:bookmarkStart w:id="6" w:name="_Hlk179946514"/>
      <w:r w:rsidRPr="00E47C26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Pr="00E47C26">
        <w:rPr>
          <w:rFonts w:ascii="TH SarabunPSK" w:hAnsi="TH SarabunPSK" w:cs="TH SarabunPSK" w:hint="cs"/>
          <w:b/>
          <w:bCs/>
          <w:sz w:val="36"/>
          <w:szCs w:val="36"/>
          <w:cs/>
        </w:rPr>
        <w:t>9</w:t>
      </w:r>
      <w:r w:rsidRPr="00E47C26">
        <w:rPr>
          <w:rFonts w:ascii="TH SarabunPSK" w:hAnsi="TH SarabunPSK" w:cs="TH SarabunPSK"/>
          <w:b/>
          <w:bCs/>
          <w:sz w:val="36"/>
          <w:szCs w:val="36"/>
          <w:cs/>
        </w:rPr>
        <w:t xml:space="preserve"> การประกันคุณภาพหลักสูตร</w:t>
      </w:r>
      <w:bookmarkEnd w:id="6"/>
    </w:p>
    <w:p w14:paraId="1A7F4DD9" w14:textId="3A3AEFDA" w:rsidR="00AB2030" w:rsidRDefault="00AB2030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021045FB" w14:textId="7D7CD72F" w:rsidR="00C46324" w:rsidRPr="001136C4" w:rsidRDefault="00D559F3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136C4">
        <w:rPr>
          <w:rFonts w:ascii="TH SarabunPSK" w:hAnsi="TH SarabunPSK" w:cs="TH SarabunPSK"/>
          <w:b/>
          <w:bCs/>
          <w:sz w:val="32"/>
          <w:szCs w:val="32"/>
          <w:cs/>
        </w:rPr>
        <w:t>1. ระบบการประกันคุณภาพหลักสูตร</w:t>
      </w:r>
    </w:p>
    <w:p w14:paraId="3C35AC1F" w14:textId="317C262F" w:rsidR="00D559F3" w:rsidRDefault="00D559F3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D559F3">
        <w:rPr>
          <w:rFonts w:ascii="TH SarabunPSK" w:hAnsi="TH SarabunPSK" w:cs="TH SarabunPSK"/>
          <w:sz w:val="32"/>
          <w:szCs w:val="32"/>
          <w:cs/>
        </w:rPr>
        <w:t>หลักสูตรดำเนินการตามระบบการประกันคุณภาพของหลักสูตร ที่สภามหาวิทยาลัย</w:t>
      </w:r>
      <w:r>
        <w:rPr>
          <w:rFonts w:ascii="TH SarabunPSK" w:hAnsi="TH SarabunPSK" w:cs="TH SarabunPSK" w:hint="cs"/>
          <w:sz w:val="32"/>
          <w:szCs w:val="32"/>
          <w:cs/>
        </w:rPr>
        <w:t>ราชภัฏ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>สุราษฎร์ธานี</w:t>
      </w:r>
      <w:r w:rsidRPr="00D559F3">
        <w:rPr>
          <w:rFonts w:ascii="TH SarabunPSK" w:hAnsi="TH SarabunPSK" w:cs="TH SarabunPSK"/>
          <w:sz w:val="32"/>
          <w:szCs w:val="32"/>
          <w:cs/>
        </w:rPr>
        <w:t xml:space="preserve">กำหนด ทั้งนี้ เป็นไปตามประกาศคณะกรรมการมาตรฐานการอุดมศึกษา เรื่อง 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D559F3">
        <w:rPr>
          <w:rFonts w:ascii="TH SarabunPSK" w:hAnsi="TH SarabunPSK" w:cs="TH SarabunPSK"/>
          <w:sz w:val="32"/>
          <w:szCs w:val="32"/>
          <w:cs/>
        </w:rPr>
        <w:t xml:space="preserve">เกณฑ์มาตรฐานหลักสูตรระดับปริญญาตรี พ.ศ. 2565 โดยมีระบบการประกันคุณภาพการศึกษาภายใน ระดับหลักสูตร ประกอบด้วย 2 องค์ประกอบ คือ </w:t>
      </w:r>
    </w:p>
    <w:p w14:paraId="7C21371F" w14:textId="77777777" w:rsidR="00D559F3" w:rsidRDefault="00D559F3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D559F3">
        <w:rPr>
          <w:rFonts w:ascii="TH SarabunPSK" w:hAnsi="TH SarabunPSK" w:cs="TH SarabunPSK"/>
          <w:sz w:val="32"/>
          <w:szCs w:val="32"/>
          <w:cs/>
        </w:rPr>
        <w:t>องค์ประกอบที่ 1 การกำกับมาตรฐานหลักสูตร และ</w:t>
      </w:r>
    </w:p>
    <w:p w14:paraId="1A4CFF0B" w14:textId="77777777" w:rsidR="00D559F3" w:rsidRDefault="00D559F3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D559F3">
        <w:rPr>
          <w:rFonts w:ascii="TH SarabunPSK" w:hAnsi="TH SarabunPSK" w:cs="TH SarabunPSK"/>
          <w:sz w:val="32"/>
          <w:szCs w:val="32"/>
          <w:cs/>
        </w:rPr>
        <w:t xml:space="preserve">องค์ประกอบที่ 2 ระบบ </w:t>
      </w:r>
      <w:r w:rsidRPr="00D559F3">
        <w:rPr>
          <w:rFonts w:ascii="TH SarabunPSK" w:hAnsi="TH SarabunPSK" w:cs="TH SarabunPSK"/>
          <w:sz w:val="32"/>
          <w:szCs w:val="32"/>
        </w:rPr>
        <w:t xml:space="preserve">AUN-QA Version </w:t>
      </w:r>
      <w:r w:rsidRPr="00D559F3">
        <w:rPr>
          <w:rFonts w:ascii="TH SarabunPSK" w:hAnsi="TH SarabunPSK" w:cs="TH SarabunPSK"/>
          <w:sz w:val="32"/>
          <w:szCs w:val="32"/>
          <w:cs/>
        </w:rPr>
        <w:t xml:space="preserve">4.0 ประกอบด้วย 8 </w:t>
      </w:r>
      <w:r w:rsidRPr="00D559F3">
        <w:rPr>
          <w:rFonts w:ascii="TH SarabunPSK" w:hAnsi="TH SarabunPSK" w:cs="TH SarabunPSK"/>
          <w:sz w:val="32"/>
          <w:szCs w:val="32"/>
        </w:rPr>
        <w:t xml:space="preserve">Criterion </w:t>
      </w:r>
      <w:r w:rsidRPr="00D559F3">
        <w:rPr>
          <w:rFonts w:ascii="TH SarabunPSK" w:hAnsi="TH SarabunPSK" w:cs="TH SarabunPSK"/>
          <w:sz w:val="32"/>
          <w:szCs w:val="32"/>
          <w:cs/>
        </w:rPr>
        <w:t xml:space="preserve">ดังนี้ </w:t>
      </w:r>
    </w:p>
    <w:p w14:paraId="4A9F9EB9" w14:textId="77777777" w:rsidR="00582D61" w:rsidRDefault="00582D61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582D61">
        <w:rPr>
          <w:rFonts w:ascii="TH SarabunPSK" w:hAnsi="TH SarabunPSK" w:cs="TH SarabunPSK"/>
          <w:sz w:val="32"/>
          <w:szCs w:val="32"/>
          <w:cs/>
        </w:rPr>
        <w:t>1) ผลลัพธ์การเรียนรู้ที่คาดหวัง</w:t>
      </w:r>
    </w:p>
    <w:p w14:paraId="77F814D2" w14:textId="77777777" w:rsidR="00582D61" w:rsidRDefault="00582D61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582D61">
        <w:rPr>
          <w:rFonts w:ascii="TH SarabunPSK" w:hAnsi="TH SarabunPSK" w:cs="TH SarabunPSK"/>
          <w:sz w:val="32"/>
          <w:szCs w:val="32"/>
          <w:cs/>
        </w:rPr>
        <w:t>2) โครงสร้างและเนื้อหาของหลักสูตร</w:t>
      </w:r>
    </w:p>
    <w:p w14:paraId="07203ACA" w14:textId="77777777" w:rsidR="00582D61" w:rsidRDefault="00582D61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582D61">
        <w:rPr>
          <w:rFonts w:ascii="TH SarabunPSK" w:hAnsi="TH SarabunPSK" w:cs="TH SarabunPSK"/>
          <w:sz w:val="32"/>
          <w:szCs w:val="32"/>
          <w:cs/>
        </w:rPr>
        <w:t>3) แนวทางการจัดการเรียนการสอน</w:t>
      </w:r>
    </w:p>
    <w:p w14:paraId="305C0C2A" w14:textId="77777777" w:rsidR="00582D61" w:rsidRDefault="00582D61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582D61">
        <w:rPr>
          <w:rFonts w:ascii="TH SarabunPSK" w:hAnsi="TH SarabunPSK" w:cs="TH SarabunPSK"/>
          <w:sz w:val="32"/>
          <w:szCs w:val="32"/>
          <w:cs/>
        </w:rPr>
        <w:t>4) การประเมินผู้เรียน</w:t>
      </w:r>
    </w:p>
    <w:p w14:paraId="6743B258" w14:textId="77777777" w:rsidR="00582D61" w:rsidRDefault="00582D61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582D61">
        <w:rPr>
          <w:rFonts w:ascii="TH SarabunPSK" w:hAnsi="TH SarabunPSK" w:cs="TH SarabunPSK"/>
          <w:sz w:val="32"/>
          <w:szCs w:val="32"/>
          <w:cs/>
        </w:rPr>
        <w:t>5) บุคลากรสายวิชาการ</w:t>
      </w:r>
    </w:p>
    <w:p w14:paraId="34FBB776" w14:textId="77777777" w:rsidR="00582D61" w:rsidRDefault="00582D61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582D61">
        <w:rPr>
          <w:rFonts w:ascii="TH SarabunPSK" w:hAnsi="TH SarabunPSK" w:cs="TH SarabunPSK"/>
          <w:sz w:val="32"/>
          <w:szCs w:val="32"/>
          <w:cs/>
        </w:rPr>
        <w:t>6) การบริการและการช่วยเหลือผู้เรียน</w:t>
      </w:r>
    </w:p>
    <w:p w14:paraId="3ACF45ED" w14:textId="77777777" w:rsidR="00582D61" w:rsidRDefault="00582D61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582D61">
        <w:rPr>
          <w:rFonts w:ascii="TH SarabunPSK" w:hAnsi="TH SarabunPSK" w:cs="TH SarabunPSK"/>
          <w:sz w:val="32"/>
          <w:szCs w:val="32"/>
          <w:cs/>
        </w:rPr>
        <w:t>7) สิ่งอำนวยความสะดวกและโครงสร้างพื้นฐาน</w:t>
      </w:r>
    </w:p>
    <w:p w14:paraId="06BF856B" w14:textId="219630FA" w:rsidR="00C46324" w:rsidRDefault="00582D61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582D61">
        <w:rPr>
          <w:rFonts w:ascii="TH SarabunPSK" w:hAnsi="TH SarabunPSK" w:cs="TH SarabunPSK"/>
          <w:sz w:val="32"/>
          <w:szCs w:val="32"/>
          <w:cs/>
        </w:rPr>
        <w:t>8) ผลผลิตและผลลัพธ์</w:t>
      </w:r>
    </w:p>
    <w:p w14:paraId="00369849" w14:textId="77777777" w:rsidR="00582D61" w:rsidRDefault="00582D61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Style w:val="ac"/>
        <w:tblW w:w="10374" w:type="dxa"/>
        <w:jc w:val="center"/>
        <w:tblLook w:val="04A0" w:firstRow="1" w:lastRow="0" w:firstColumn="1" w:lastColumn="0" w:noHBand="0" w:noVBand="1"/>
      </w:tblPr>
      <w:tblGrid>
        <w:gridCol w:w="2324"/>
        <w:gridCol w:w="4025"/>
        <w:gridCol w:w="4025"/>
      </w:tblGrid>
      <w:tr w:rsidR="00D559F3" w:rsidRPr="003648F6" w14:paraId="313E4E18" w14:textId="77777777" w:rsidTr="00C22653">
        <w:trPr>
          <w:tblHeader/>
          <w:jc w:val="center"/>
        </w:trPr>
        <w:tc>
          <w:tcPr>
            <w:tcW w:w="2324" w:type="dxa"/>
          </w:tcPr>
          <w:p w14:paraId="66D98131" w14:textId="7AEA71BC" w:rsidR="00D559F3" w:rsidRPr="003648F6" w:rsidRDefault="00E9487B" w:rsidP="00F614A2">
            <w:pPr>
              <w:tabs>
                <w:tab w:val="left" w:pos="213"/>
                <w:tab w:val="left" w:pos="425"/>
                <w:tab w:val="left" w:pos="638"/>
                <w:tab w:val="left" w:pos="864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384"/>
                <w:tab w:val="left" w:pos="3615"/>
                <w:tab w:val="left" w:pos="3827"/>
                <w:tab w:val="left" w:pos="4040"/>
                <w:tab w:val="left" w:pos="4253"/>
                <w:tab w:val="left" w:pos="4464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3648F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เกณฑ์</w:t>
            </w:r>
          </w:p>
        </w:tc>
        <w:tc>
          <w:tcPr>
            <w:tcW w:w="4025" w:type="dxa"/>
          </w:tcPr>
          <w:p w14:paraId="413E2B1D" w14:textId="44475E30" w:rsidR="00D559F3" w:rsidRPr="003648F6" w:rsidRDefault="00E9487B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3648F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การดำเนินงาน</w:t>
            </w:r>
          </w:p>
        </w:tc>
        <w:tc>
          <w:tcPr>
            <w:tcW w:w="4025" w:type="dxa"/>
          </w:tcPr>
          <w:p w14:paraId="0908CA1C" w14:textId="45F5A214" w:rsidR="00D559F3" w:rsidRPr="003648F6" w:rsidRDefault="00E9487B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3648F6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หลักฐาน/ข้อมูลสารสนเทศ</w:t>
            </w:r>
          </w:p>
        </w:tc>
      </w:tr>
      <w:tr w:rsidR="00582D61" w:rsidRPr="003648F6" w14:paraId="74C8F0F4" w14:textId="77777777" w:rsidTr="00C22653">
        <w:trPr>
          <w:jc w:val="center"/>
        </w:trPr>
        <w:tc>
          <w:tcPr>
            <w:tcW w:w="2324" w:type="dxa"/>
            <w:vMerge w:val="restart"/>
          </w:tcPr>
          <w:p w14:paraId="3E46B1DB" w14:textId="3CE358DC" w:rsidR="00582D61" w:rsidRPr="003648F6" w:rsidRDefault="00582D61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3648F6">
              <w:rPr>
                <w:rFonts w:ascii="TH SarabunPSK" w:hAnsi="TH SarabunPSK" w:cs="TH SarabunPSK"/>
                <w:color w:val="000000" w:themeColor="text1"/>
                <w:sz w:val="28"/>
              </w:rPr>
              <w:t>C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1. ผลลัพธ์การเรียนรู้ที่คาดหวัง</w:t>
            </w:r>
          </w:p>
        </w:tc>
        <w:tc>
          <w:tcPr>
            <w:tcW w:w="4025" w:type="dxa"/>
          </w:tcPr>
          <w:p w14:paraId="3921EECF" w14:textId="74889C2B" w:rsidR="00582D61" w:rsidRPr="003648F6" w:rsidRDefault="00582D61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3648F6">
              <w:rPr>
                <w:rFonts w:ascii="TH SarabunPSK" w:hAnsi="TH SarabunPSK" w:cs="TH SarabunPSK"/>
                <w:color w:val="000000" w:themeColor="text1"/>
                <w:sz w:val="28"/>
              </w:rPr>
              <w:t>R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1.1 การนำวิสัยทัศน์ พันธกิจ ของคณะและมหาวิทยาลัย มาใช้ในการกำหนดผลลัพธ์ การเรียนรู้ของหลักสูตร (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</w:rPr>
              <w:t>PLOs)</w:t>
            </w:r>
          </w:p>
        </w:tc>
        <w:tc>
          <w:tcPr>
            <w:tcW w:w="4025" w:type="dxa"/>
            <w:vMerge w:val="restart"/>
          </w:tcPr>
          <w:p w14:paraId="6ABAFDA2" w14:textId="5C60AC82" w:rsidR="00582D61" w:rsidRPr="003648F6" w:rsidRDefault="00582D61" w:rsidP="00582D61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3648F6">
              <w:rPr>
                <w:rFonts w:ascii="TH SarabunPSK" w:hAnsi="TH SarabunPSK" w:cs="TH SarabunPSK"/>
                <w:sz w:val="28"/>
              </w:rPr>
              <w:sym w:font="Wingdings 2" w:char="F097"/>
            </w:r>
            <w:r w:rsidRPr="003648F6">
              <w:rPr>
                <w:rFonts w:ascii="TH SarabunPSK" w:hAnsi="TH SarabunPSK" w:cs="TH SarabunPSK"/>
                <w:sz w:val="28"/>
              </w:rPr>
              <w:t xml:space="preserve"> 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 xml:space="preserve">หมวดที่ </w:t>
            </w:r>
            <w:r w:rsidRPr="003648F6">
              <w:rPr>
                <w:rFonts w:ascii="TH SarabunPSK" w:hAnsi="TH SarabunPSK" w:cs="TH SarabunPSK"/>
                <w:sz w:val="28"/>
              </w:rPr>
              <w:t xml:space="preserve">2 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>ปรัชญา วัตถุประสงค์ และผลลัพธ์การเรียนรู้</w:t>
            </w:r>
          </w:p>
          <w:p w14:paraId="22A1130F" w14:textId="77777777" w:rsidR="00582D61" w:rsidRPr="003648F6" w:rsidRDefault="00582D61" w:rsidP="00582D61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3648F6">
              <w:rPr>
                <w:rFonts w:ascii="TH SarabunPSK" w:hAnsi="TH SarabunPSK" w:cs="TH SarabunPSK"/>
                <w:sz w:val="28"/>
                <w:cs/>
              </w:rPr>
              <w:t xml:space="preserve">ข้อ </w:t>
            </w:r>
            <w:r w:rsidRPr="003648F6">
              <w:rPr>
                <w:rFonts w:ascii="TH SarabunPSK" w:hAnsi="TH SarabunPSK" w:cs="TH SarabunPSK"/>
                <w:sz w:val="28"/>
              </w:rPr>
              <w:t xml:space="preserve">4.2 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>ความเชื่อมโยงระหว่างผลลัพธ์การเรียนรู้ของหลักสูตร (</w:t>
            </w:r>
            <w:r w:rsidRPr="003648F6">
              <w:rPr>
                <w:rFonts w:ascii="TH SarabunPSK" w:hAnsi="TH SarabunPSK" w:cs="TH SarabunPSK"/>
                <w:sz w:val="28"/>
              </w:rPr>
              <w:t xml:space="preserve">PLOs) 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>และความต้องการของผู้มีส่วนได้ส่วนเสีย</w:t>
            </w:r>
            <w:r w:rsidRPr="003648F6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14:paraId="65D34347" w14:textId="44858F47" w:rsidR="00582D61" w:rsidRPr="003648F6" w:rsidRDefault="00582D61" w:rsidP="00582D61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3648F6">
              <w:rPr>
                <w:rFonts w:ascii="TH SarabunPSK" w:hAnsi="TH SarabunPSK" w:cs="TH SarabunPSK"/>
                <w:sz w:val="28"/>
              </w:rPr>
              <w:sym w:font="Wingdings 2" w:char="F097"/>
            </w:r>
            <w:r w:rsidRPr="003648F6">
              <w:rPr>
                <w:rFonts w:ascii="TH SarabunPSK" w:hAnsi="TH SarabunPSK" w:cs="TH SarabunPSK"/>
                <w:sz w:val="28"/>
              </w:rPr>
              <w:t xml:space="preserve"> 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>ภาคผนวก ฉ รายงานสรุปผลการศึกษาความต้องการของผู้มีส่วนได้ส่วนเสีย</w:t>
            </w:r>
          </w:p>
        </w:tc>
      </w:tr>
      <w:tr w:rsidR="00582D61" w:rsidRPr="003648F6" w14:paraId="2C3D3D77" w14:textId="77777777" w:rsidTr="00C22653">
        <w:trPr>
          <w:jc w:val="center"/>
        </w:trPr>
        <w:tc>
          <w:tcPr>
            <w:tcW w:w="2324" w:type="dxa"/>
            <w:vMerge/>
          </w:tcPr>
          <w:p w14:paraId="5EED0CC1" w14:textId="77777777" w:rsidR="00582D61" w:rsidRPr="003648F6" w:rsidRDefault="00582D61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4025" w:type="dxa"/>
          </w:tcPr>
          <w:p w14:paraId="470F3522" w14:textId="097DEB65" w:rsidR="00582D61" w:rsidRPr="003648F6" w:rsidRDefault="00582D61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648F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R1.4 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การนำความต้องการของผู้มีส่วนได้ส่วนเสียภายนอก (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External Stakeholder) 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มาใช้ในการกำหนดผลลัพธ์การเรียนรู้ของหลักสูตร (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</w:rPr>
              <w:t>PLOs)</w:t>
            </w:r>
          </w:p>
        </w:tc>
        <w:tc>
          <w:tcPr>
            <w:tcW w:w="4025" w:type="dxa"/>
            <w:vMerge/>
          </w:tcPr>
          <w:p w14:paraId="2D763E35" w14:textId="566A379E" w:rsidR="00582D61" w:rsidRPr="003648F6" w:rsidRDefault="00582D61" w:rsidP="00582D61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</w:p>
        </w:tc>
      </w:tr>
      <w:tr w:rsidR="00582D61" w:rsidRPr="003648F6" w14:paraId="38171DAA" w14:textId="77777777" w:rsidTr="00C22653">
        <w:trPr>
          <w:jc w:val="center"/>
        </w:trPr>
        <w:tc>
          <w:tcPr>
            <w:tcW w:w="2324" w:type="dxa"/>
            <w:vMerge w:val="restart"/>
          </w:tcPr>
          <w:p w14:paraId="62523CD9" w14:textId="41EC7683" w:rsidR="00582D61" w:rsidRPr="003648F6" w:rsidRDefault="00582D61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648F6">
              <w:rPr>
                <w:rFonts w:ascii="TH SarabunPSK" w:hAnsi="TH SarabunPSK" w:cs="TH SarabunPSK"/>
                <w:color w:val="000000" w:themeColor="text1"/>
                <w:sz w:val="28"/>
              </w:rPr>
              <w:t>C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2. โครงสร้างและเนื้อหาของหลักสูตร</w:t>
            </w:r>
          </w:p>
        </w:tc>
        <w:tc>
          <w:tcPr>
            <w:tcW w:w="4025" w:type="dxa"/>
          </w:tcPr>
          <w:p w14:paraId="07F53730" w14:textId="1ABCF65C" w:rsidR="00582D61" w:rsidRPr="003648F6" w:rsidRDefault="00582D61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3648F6">
              <w:rPr>
                <w:rFonts w:ascii="TH SarabunPSK" w:hAnsi="TH SarabunPSK" w:cs="TH SarabunPSK"/>
                <w:color w:val="000000" w:themeColor="text1"/>
                <w:sz w:val="28"/>
              </w:rPr>
              <w:t>R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2.2 การนำผลลัพธ์การเรียนรู้ของหลักสูตร (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PLOs) 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มาใช้ในการออกแบบโครงสร้างหลักสูตร รายวิชา 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Mapping 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และอื่นๆ ที่เกี่ยวข้อง</w:t>
            </w:r>
          </w:p>
        </w:tc>
        <w:tc>
          <w:tcPr>
            <w:tcW w:w="4025" w:type="dxa"/>
          </w:tcPr>
          <w:p w14:paraId="08E56B14" w14:textId="77777777" w:rsidR="00582D61" w:rsidRPr="003648F6" w:rsidRDefault="00582D61" w:rsidP="00582D61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3648F6">
              <w:rPr>
                <w:rFonts w:ascii="TH SarabunPSK" w:hAnsi="TH SarabunPSK" w:cs="TH SarabunPSK"/>
                <w:sz w:val="28"/>
              </w:rPr>
              <w:sym w:font="Wingdings 2" w:char="F097"/>
            </w:r>
            <w:r w:rsidRPr="003648F6">
              <w:rPr>
                <w:rFonts w:ascii="TH SarabunPSK" w:hAnsi="TH SarabunPSK" w:cs="TH SarabunPSK"/>
                <w:sz w:val="28"/>
              </w:rPr>
              <w:t xml:space="preserve"> 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>หมวดที่ 3 โครงสร้างหลักสูตร รายวิชาและหน่วยกิต</w:t>
            </w:r>
          </w:p>
          <w:p w14:paraId="6449A645" w14:textId="77777777" w:rsidR="00582D61" w:rsidRPr="003648F6" w:rsidRDefault="00582D61" w:rsidP="00582D61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3648F6">
              <w:rPr>
                <w:rFonts w:ascii="TH SarabunPSK" w:hAnsi="TH SarabunPSK" w:cs="TH SarabunPSK"/>
                <w:sz w:val="28"/>
                <w:cs/>
              </w:rPr>
              <w:t>ข้อ 2. จำนวนหน่วยกิตและโครงสร้างหลักสูตร</w:t>
            </w:r>
          </w:p>
          <w:p w14:paraId="787C9442" w14:textId="77777777" w:rsidR="00582D61" w:rsidRPr="003648F6" w:rsidRDefault="00582D61" w:rsidP="00582D61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3648F6">
              <w:rPr>
                <w:rFonts w:ascii="TH SarabunPSK" w:hAnsi="TH SarabunPSK" w:cs="TH SarabunPSK"/>
                <w:sz w:val="28"/>
              </w:rPr>
              <w:sym w:font="Wingdings 2" w:char="F097"/>
            </w:r>
            <w:r w:rsidRPr="003648F6">
              <w:rPr>
                <w:rFonts w:ascii="TH SarabunPSK" w:hAnsi="TH SarabunPSK" w:cs="TH SarabunPSK"/>
                <w:sz w:val="28"/>
              </w:rPr>
              <w:t xml:space="preserve"> 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>หมวดที่ 3 โครงสร้างหลักสูตร รายวิชาและหน่วยกิต</w:t>
            </w:r>
          </w:p>
          <w:p w14:paraId="6552E48F" w14:textId="5E509718" w:rsidR="00582D61" w:rsidRPr="003648F6" w:rsidRDefault="00582D61" w:rsidP="00582D61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3648F6">
              <w:rPr>
                <w:rFonts w:ascii="TH SarabunPSK" w:hAnsi="TH SarabunPSK" w:cs="TH SarabunPSK"/>
                <w:sz w:val="28"/>
                <w:cs/>
              </w:rPr>
              <w:t>ข้อ 6. แผนที่แสดงการกระจายความสอดคล้องของผลลัพธ์การเรียนรู้ของหลักสูตรสู่รายวิชา (</w:t>
            </w:r>
            <w:r w:rsidRPr="003648F6">
              <w:rPr>
                <w:rFonts w:ascii="TH SarabunPSK" w:hAnsi="TH SarabunPSK" w:cs="TH SarabunPSK"/>
                <w:sz w:val="28"/>
              </w:rPr>
              <w:t>Curriculum Mapping)</w:t>
            </w:r>
          </w:p>
        </w:tc>
      </w:tr>
      <w:tr w:rsidR="00582D61" w:rsidRPr="003648F6" w14:paraId="68B39BD7" w14:textId="77777777" w:rsidTr="00C22653">
        <w:trPr>
          <w:jc w:val="center"/>
        </w:trPr>
        <w:tc>
          <w:tcPr>
            <w:tcW w:w="2324" w:type="dxa"/>
            <w:vMerge/>
          </w:tcPr>
          <w:p w14:paraId="2697089A" w14:textId="77777777" w:rsidR="00582D61" w:rsidRPr="003648F6" w:rsidRDefault="00582D61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4025" w:type="dxa"/>
          </w:tcPr>
          <w:p w14:paraId="0B31CE25" w14:textId="714A9484" w:rsidR="00582D61" w:rsidRPr="003648F6" w:rsidRDefault="00582D61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648F6">
              <w:rPr>
                <w:rFonts w:ascii="TH SarabunPSK" w:hAnsi="TH SarabunPSK" w:cs="TH SarabunPSK"/>
                <w:color w:val="000000" w:themeColor="text1"/>
                <w:sz w:val="28"/>
              </w:rPr>
              <w:t>R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2.5 โครงสร้างหลักสูตร มีการจัดลำดับรายวิชาอย่างเป็นระบบและเหมาะสม</w:t>
            </w:r>
          </w:p>
        </w:tc>
        <w:tc>
          <w:tcPr>
            <w:tcW w:w="4025" w:type="dxa"/>
          </w:tcPr>
          <w:p w14:paraId="7340ACF2" w14:textId="77777777" w:rsidR="003648F6" w:rsidRPr="003648F6" w:rsidRDefault="003648F6" w:rsidP="003648F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3648F6">
              <w:rPr>
                <w:rFonts w:ascii="TH SarabunPSK" w:hAnsi="TH SarabunPSK" w:cs="TH SarabunPSK"/>
                <w:sz w:val="28"/>
              </w:rPr>
              <w:sym w:font="Wingdings 2" w:char="F097"/>
            </w:r>
            <w:r w:rsidRPr="003648F6">
              <w:rPr>
                <w:rFonts w:ascii="TH SarabunPSK" w:hAnsi="TH SarabunPSK" w:cs="TH SarabunPSK"/>
                <w:sz w:val="28"/>
              </w:rPr>
              <w:t xml:space="preserve"> 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>หมวดที่ 3 โครงสร้างหลักสูตร รายวิชาและหน่วยกิต</w:t>
            </w:r>
          </w:p>
          <w:p w14:paraId="10BE1EE3" w14:textId="1337C211" w:rsidR="00582D61" w:rsidRPr="003648F6" w:rsidRDefault="003648F6" w:rsidP="003648F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648F6">
              <w:rPr>
                <w:rFonts w:ascii="TH SarabunPSK" w:hAnsi="TH SarabunPSK" w:cs="TH SarabunPSK" w:hint="cs"/>
                <w:sz w:val="28"/>
                <w:cs/>
              </w:rPr>
              <w:t xml:space="preserve">ข้อ </w:t>
            </w:r>
            <w:r w:rsidRPr="003648F6">
              <w:rPr>
                <w:rFonts w:ascii="TH SarabunPSK" w:hAnsi="TH SarabunPSK" w:cs="TH SarabunPSK"/>
                <w:sz w:val="28"/>
              </w:rPr>
              <w:t>3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3648F6">
              <w:rPr>
                <w:rFonts w:ascii="TH SarabunPSK" w:hAnsi="TH SarabunPSK" w:cs="TH SarabunPSK" w:hint="cs"/>
                <w:sz w:val="28"/>
                <w:cs/>
              </w:rPr>
              <w:t>รายวิชาในหมวดต่างๆ</w:t>
            </w:r>
            <w:r w:rsidRPr="003648F6">
              <w:rPr>
                <w:rFonts w:ascii="TH SarabunPSK" w:hAnsi="TH SarabunPSK" w:cs="TH SarabunPSK"/>
                <w:sz w:val="28"/>
              </w:rPr>
              <w:t xml:space="preserve"> </w:t>
            </w:r>
            <w:r w:rsidRPr="003648F6">
              <w:rPr>
                <w:rFonts w:ascii="TH SarabunPSK" w:hAnsi="TH SarabunPSK" w:cs="TH SarabunPSK" w:hint="cs"/>
                <w:sz w:val="28"/>
                <w:cs/>
              </w:rPr>
              <w:t>ที่แสดงการจัดกลุ่มวิชาต่างๆ</w:t>
            </w:r>
          </w:p>
        </w:tc>
      </w:tr>
      <w:tr w:rsidR="00582D61" w:rsidRPr="003648F6" w14:paraId="27F3D40A" w14:textId="77777777" w:rsidTr="00C22653">
        <w:trPr>
          <w:jc w:val="center"/>
        </w:trPr>
        <w:tc>
          <w:tcPr>
            <w:tcW w:w="2324" w:type="dxa"/>
            <w:vMerge/>
          </w:tcPr>
          <w:p w14:paraId="351059CF" w14:textId="77777777" w:rsidR="00582D61" w:rsidRPr="003648F6" w:rsidRDefault="00582D61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4025" w:type="dxa"/>
          </w:tcPr>
          <w:p w14:paraId="4F523323" w14:textId="117F0FD8" w:rsidR="00582D61" w:rsidRPr="003648F6" w:rsidRDefault="00582D61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648F6">
              <w:rPr>
                <w:rFonts w:ascii="TH SarabunPSK" w:hAnsi="TH SarabunPSK" w:cs="TH SarabunPSK"/>
                <w:color w:val="000000" w:themeColor="text1"/>
                <w:sz w:val="28"/>
              </w:rPr>
              <w:t>R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2.6 มีรายวิชาเลือกให้ผู้เรียนเลือกได้ตามสนใจ เพื่อสร้างความเชี่ยวชาญแก่ผู้เรียน</w:t>
            </w:r>
          </w:p>
        </w:tc>
        <w:tc>
          <w:tcPr>
            <w:tcW w:w="4025" w:type="dxa"/>
          </w:tcPr>
          <w:p w14:paraId="56FFDF1E" w14:textId="77777777" w:rsidR="003648F6" w:rsidRPr="003648F6" w:rsidRDefault="003648F6" w:rsidP="003648F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3648F6">
              <w:rPr>
                <w:rFonts w:ascii="TH SarabunPSK" w:hAnsi="TH SarabunPSK" w:cs="TH SarabunPSK"/>
                <w:sz w:val="28"/>
              </w:rPr>
              <w:sym w:font="Wingdings 2" w:char="F097"/>
            </w:r>
            <w:r w:rsidRPr="003648F6">
              <w:rPr>
                <w:rFonts w:ascii="TH SarabunPSK" w:hAnsi="TH SarabunPSK" w:cs="TH SarabunPSK"/>
                <w:sz w:val="28"/>
              </w:rPr>
              <w:t xml:space="preserve"> 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>หมวดที่ 3 โครงสร้างหลักสูตร รายวิชาและหน่วยกิต</w:t>
            </w:r>
          </w:p>
          <w:p w14:paraId="311F6FF8" w14:textId="77777777" w:rsidR="003648F6" w:rsidRPr="003648F6" w:rsidRDefault="003648F6" w:rsidP="003648F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3648F6">
              <w:rPr>
                <w:rFonts w:ascii="TH SarabunPSK" w:hAnsi="TH SarabunPSK" w:cs="TH SarabunPSK" w:hint="cs"/>
                <w:sz w:val="28"/>
                <w:cs/>
              </w:rPr>
              <w:t xml:space="preserve">ข้อ </w:t>
            </w:r>
            <w:r w:rsidRPr="003648F6">
              <w:rPr>
                <w:rFonts w:ascii="TH SarabunPSK" w:hAnsi="TH SarabunPSK" w:cs="TH SarabunPSK"/>
                <w:sz w:val="28"/>
              </w:rPr>
              <w:t>3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3648F6">
              <w:rPr>
                <w:rFonts w:ascii="TH SarabunPSK" w:hAnsi="TH SarabunPSK" w:cs="TH SarabunPSK" w:hint="cs"/>
                <w:sz w:val="28"/>
                <w:cs/>
              </w:rPr>
              <w:t xml:space="preserve">รายวิชาในหมวดต่างๆ ที่แสดงข้อมูลกลุ่มวิชาเลือก </w:t>
            </w:r>
          </w:p>
          <w:p w14:paraId="1E17506B" w14:textId="77777777" w:rsidR="003648F6" w:rsidRPr="003648F6" w:rsidRDefault="003648F6" w:rsidP="003648F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3648F6">
              <w:rPr>
                <w:rFonts w:ascii="TH SarabunPSK" w:hAnsi="TH SarabunPSK" w:cs="TH SarabunPSK"/>
                <w:sz w:val="28"/>
              </w:rPr>
              <w:sym w:font="Wingdings 2" w:char="F097"/>
            </w:r>
            <w:r w:rsidRPr="003648F6">
              <w:rPr>
                <w:rFonts w:ascii="TH SarabunPSK" w:hAnsi="TH SarabunPSK" w:cs="TH SarabunPSK"/>
                <w:sz w:val="28"/>
              </w:rPr>
              <w:t xml:space="preserve"> 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>หมวดที่ 3 โครงสร้างหลักสูตร รายวิชาและหน่วยกิต</w:t>
            </w:r>
          </w:p>
          <w:p w14:paraId="1F80B6DC" w14:textId="7F74CBBE" w:rsidR="00582D61" w:rsidRPr="003648F6" w:rsidRDefault="003648F6" w:rsidP="003648F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648F6">
              <w:rPr>
                <w:rFonts w:ascii="TH SarabunPSK" w:hAnsi="TH SarabunPSK" w:cs="TH SarabunPSK" w:hint="cs"/>
                <w:sz w:val="28"/>
                <w:cs/>
              </w:rPr>
              <w:t xml:space="preserve">ข้อ </w:t>
            </w:r>
            <w:r w:rsidRPr="003648F6">
              <w:rPr>
                <w:rFonts w:ascii="TH SarabunPSK" w:hAnsi="TH SarabunPSK" w:cs="TH SarabunPSK"/>
                <w:sz w:val="28"/>
              </w:rPr>
              <w:t xml:space="preserve">5. </w:t>
            </w:r>
            <w:r w:rsidRPr="003648F6">
              <w:rPr>
                <w:rFonts w:ascii="TH SarabunPSK" w:hAnsi="TH SarabunPSK" w:cs="TH SarabunPSK" w:hint="cs"/>
                <w:sz w:val="28"/>
                <w:cs/>
              </w:rPr>
              <w:t>การจัดแผนการเรียน</w:t>
            </w:r>
          </w:p>
        </w:tc>
      </w:tr>
      <w:tr w:rsidR="00582D61" w:rsidRPr="003648F6" w14:paraId="64BD65BE" w14:textId="77777777" w:rsidTr="00C22653">
        <w:trPr>
          <w:jc w:val="center"/>
        </w:trPr>
        <w:tc>
          <w:tcPr>
            <w:tcW w:w="2324" w:type="dxa"/>
            <w:vMerge/>
          </w:tcPr>
          <w:p w14:paraId="1EE38E65" w14:textId="77777777" w:rsidR="00582D61" w:rsidRPr="003648F6" w:rsidRDefault="00582D61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4025" w:type="dxa"/>
          </w:tcPr>
          <w:p w14:paraId="1ADA8CFD" w14:textId="5D999B03" w:rsidR="00582D61" w:rsidRPr="003648F6" w:rsidRDefault="00582D61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648F6">
              <w:rPr>
                <w:rFonts w:ascii="TH SarabunPSK" w:hAnsi="TH SarabunPSK" w:cs="TH SarabunPSK"/>
                <w:color w:val="000000" w:themeColor="text1"/>
                <w:sz w:val="28"/>
              </w:rPr>
              <w:t>R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2.7 มีการทบทวนหลักสูตรเป็นระยะๆ เพื่อให้มั่นใจว่ามีความทันสมัย เป็นปัจจุบัน และสอดคล้องกับภาคอุตสาหกรรม (การทำงานจริง)</w:t>
            </w:r>
          </w:p>
        </w:tc>
        <w:tc>
          <w:tcPr>
            <w:tcW w:w="4025" w:type="dxa"/>
          </w:tcPr>
          <w:p w14:paraId="7EE8E25C" w14:textId="77777777" w:rsidR="003648F6" w:rsidRPr="003648F6" w:rsidRDefault="003648F6" w:rsidP="003648F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3648F6">
              <w:rPr>
                <w:rFonts w:ascii="TH SarabunPSK" w:hAnsi="TH SarabunPSK" w:cs="TH SarabunPSK"/>
                <w:sz w:val="28"/>
              </w:rPr>
              <w:sym w:font="Wingdings 2" w:char="F097"/>
            </w:r>
            <w:r w:rsidRPr="003648F6">
              <w:rPr>
                <w:rFonts w:ascii="TH SarabunPSK" w:hAnsi="TH SarabunPSK" w:cs="TH SarabunPSK"/>
                <w:sz w:val="28"/>
              </w:rPr>
              <w:t xml:space="preserve"> 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>หมวดที่ 7 การประเมินผลการศึกษาและการสำเร็จการ</w:t>
            </w:r>
            <w:r w:rsidRPr="003648F6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>ศึกษา ข้อ 2. กระบวนการทวนสอบมาตรฐานผลสัมฤทธิ์ของนักศึกษา</w:t>
            </w:r>
          </w:p>
          <w:p w14:paraId="4740F0F6" w14:textId="77777777" w:rsidR="003648F6" w:rsidRPr="003648F6" w:rsidRDefault="003648F6" w:rsidP="003648F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3648F6">
              <w:rPr>
                <w:rFonts w:ascii="TH SarabunPSK" w:hAnsi="TH SarabunPSK" w:cs="TH SarabunPSK"/>
                <w:sz w:val="28"/>
              </w:rPr>
              <w:sym w:font="Wingdings 2" w:char="F097"/>
            </w:r>
            <w:r w:rsidRPr="003648F6">
              <w:rPr>
                <w:rFonts w:ascii="TH SarabunPSK" w:hAnsi="TH SarabunPSK" w:cs="TH SarabunPSK"/>
                <w:sz w:val="28"/>
              </w:rPr>
              <w:t xml:space="preserve"> 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>หมวดที่ 8 ระบบและกลไกการพัฒนาหรือปรับปรุงหลักสูตรและการบริหารคุณภาพ</w:t>
            </w:r>
          </w:p>
          <w:p w14:paraId="2168EBDB" w14:textId="77777777" w:rsidR="003648F6" w:rsidRPr="003648F6" w:rsidRDefault="003648F6" w:rsidP="003648F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3648F6">
              <w:rPr>
                <w:rFonts w:ascii="TH SarabunPSK" w:hAnsi="TH SarabunPSK" w:cs="TH SarabunPSK" w:hint="cs"/>
                <w:sz w:val="28"/>
                <w:cs/>
              </w:rPr>
              <w:t xml:space="preserve">ข้อ </w:t>
            </w:r>
            <w:r w:rsidRPr="003648F6">
              <w:rPr>
                <w:rFonts w:ascii="TH SarabunPSK" w:hAnsi="TH SarabunPSK" w:cs="TH SarabunPSK"/>
                <w:sz w:val="28"/>
              </w:rPr>
              <w:t xml:space="preserve">1. </w:t>
            </w:r>
            <w:r w:rsidRPr="003648F6">
              <w:rPr>
                <w:rFonts w:ascii="TH SarabunPSK" w:hAnsi="TH SarabunPSK" w:cs="TH SarabunPSK" w:hint="cs"/>
                <w:sz w:val="28"/>
                <w:cs/>
              </w:rPr>
              <w:t>การวางแผนคุณภาพ ข้อ</w:t>
            </w:r>
            <w:r w:rsidRPr="003648F6">
              <w:rPr>
                <w:rFonts w:ascii="TH SarabunPSK" w:hAnsi="TH SarabunPSK" w:cs="TH SarabunPSK"/>
                <w:sz w:val="28"/>
              </w:rPr>
              <w:t xml:space="preserve"> 2. </w:t>
            </w:r>
            <w:r w:rsidRPr="003648F6">
              <w:rPr>
                <w:rFonts w:ascii="TH SarabunPSK" w:hAnsi="TH SarabunPSK" w:cs="TH SarabunPSK" w:hint="cs"/>
                <w:sz w:val="28"/>
                <w:cs/>
              </w:rPr>
              <w:t xml:space="preserve">การควบคุมคุณภาพ </w:t>
            </w:r>
          </w:p>
          <w:p w14:paraId="4D5F86A6" w14:textId="512CE5E8" w:rsidR="00582D61" w:rsidRPr="003648F6" w:rsidRDefault="003648F6" w:rsidP="003648F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648F6">
              <w:rPr>
                <w:rFonts w:ascii="TH SarabunPSK" w:hAnsi="TH SarabunPSK" w:cs="TH SarabunPSK" w:hint="cs"/>
                <w:sz w:val="28"/>
                <w:cs/>
              </w:rPr>
              <w:t xml:space="preserve">และข้อ </w:t>
            </w:r>
            <w:r w:rsidRPr="003648F6">
              <w:rPr>
                <w:rFonts w:ascii="TH SarabunPSK" w:hAnsi="TH SarabunPSK" w:cs="TH SarabunPSK"/>
                <w:sz w:val="28"/>
              </w:rPr>
              <w:t xml:space="preserve">3. 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>การปรับปรุงและพัฒนาคุณภาพหลักสูตร</w:t>
            </w:r>
          </w:p>
        </w:tc>
      </w:tr>
      <w:tr w:rsidR="00500701" w:rsidRPr="003648F6" w14:paraId="6DB3FA8F" w14:textId="77777777" w:rsidTr="00C22653">
        <w:trPr>
          <w:jc w:val="center"/>
        </w:trPr>
        <w:tc>
          <w:tcPr>
            <w:tcW w:w="2324" w:type="dxa"/>
          </w:tcPr>
          <w:p w14:paraId="0EC6BD8C" w14:textId="06D73D56" w:rsidR="00500701" w:rsidRPr="003648F6" w:rsidRDefault="003648F6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648F6">
              <w:rPr>
                <w:rFonts w:ascii="TH SarabunPSK" w:hAnsi="TH SarabunPSK" w:cs="TH SarabunPSK"/>
                <w:color w:val="000000" w:themeColor="text1"/>
                <w:sz w:val="28"/>
              </w:rPr>
              <w:t>C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3. แนวทางการจัดการเรียนการสอน</w:t>
            </w:r>
          </w:p>
        </w:tc>
        <w:tc>
          <w:tcPr>
            <w:tcW w:w="4025" w:type="dxa"/>
          </w:tcPr>
          <w:p w14:paraId="79626F4F" w14:textId="628C110D" w:rsidR="00500701" w:rsidRPr="003648F6" w:rsidRDefault="003648F6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648F6">
              <w:rPr>
                <w:rFonts w:ascii="TH SarabunPSK" w:hAnsi="TH SarabunPSK" w:cs="TH SarabunPSK"/>
                <w:color w:val="000000" w:themeColor="text1"/>
                <w:sz w:val="28"/>
              </w:rPr>
              <w:t>R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3.3 มีการจัดกิจกรรมการเรียนการสอ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น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ที่หลากหลาย ยึดหยุ่นสอดคล้องกับผู้เรียน</w:t>
            </w:r>
          </w:p>
        </w:tc>
        <w:tc>
          <w:tcPr>
            <w:tcW w:w="4025" w:type="dxa"/>
          </w:tcPr>
          <w:p w14:paraId="62A8E5D1" w14:textId="77777777" w:rsidR="003648F6" w:rsidRPr="003648F6" w:rsidRDefault="003648F6" w:rsidP="003648F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3648F6">
              <w:rPr>
                <w:rFonts w:ascii="TH SarabunPSK" w:hAnsi="TH SarabunPSK" w:cs="TH SarabunPSK"/>
                <w:sz w:val="28"/>
              </w:rPr>
              <w:sym w:font="Wingdings 2" w:char="F097"/>
            </w:r>
            <w:r w:rsidRPr="003648F6">
              <w:rPr>
                <w:rFonts w:ascii="TH SarabunPSK" w:hAnsi="TH SarabunPSK" w:cs="TH SarabunPSK"/>
                <w:sz w:val="28"/>
              </w:rPr>
              <w:t xml:space="preserve"> 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 xml:space="preserve">หมวดที่ </w:t>
            </w:r>
            <w:r w:rsidRPr="003648F6">
              <w:rPr>
                <w:rFonts w:ascii="TH SarabunPSK" w:hAnsi="TH SarabunPSK" w:cs="TH SarabunPSK"/>
                <w:sz w:val="28"/>
              </w:rPr>
              <w:t xml:space="preserve">4 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>การจัดกระบวนการเรียนรู้ การวัดและการประเมินผลการศึกษา</w:t>
            </w:r>
            <w:r w:rsidRPr="003648F6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14:paraId="50552687" w14:textId="048578DE" w:rsidR="00500701" w:rsidRPr="003648F6" w:rsidRDefault="003648F6" w:rsidP="003648F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648F6">
              <w:rPr>
                <w:rFonts w:ascii="TH SarabunPSK" w:hAnsi="TH SarabunPSK" w:cs="TH SarabunPSK" w:hint="cs"/>
                <w:sz w:val="28"/>
                <w:cs/>
              </w:rPr>
              <w:t xml:space="preserve">ข้อ </w:t>
            </w:r>
            <w:r w:rsidRPr="003648F6">
              <w:rPr>
                <w:rFonts w:ascii="TH SarabunPSK" w:hAnsi="TH SarabunPSK" w:cs="TH SarabunPSK"/>
                <w:sz w:val="28"/>
              </w:rPr>
              <w:t xml:space="preserve">1. 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>การจัดกระบวนการเรียนรู้ การวัดและการประเมินผลการศึกษา</w:t>
            </w:r>
          </w:p>
        </w:tc>
      </w:tr>
      <w:tr w:rsidR="003648F6" w:rsidRPr="003648F6" w14:paraId="69C392C6" w14:textId="77777777" w:rsidTr="00C22653">
        <w:trPr>
          <w:jc w:val="center"/>
        </w:trPr>
        <w:tc>
          <w:tcPr>
            <w:tcW w:w="2324" w:type="dxa"/>
            <w:vMerge w:val="restart"/>
          </w:tcPr>
          <w:p w14:paraId="3AA95064" w14:textId="27516F72" w:rsidR="003648F6" w:rsidRPr="003648F6" w:rsidRDefault="003648F6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648F6">
              <w:rPr>
                <w:rFonts w:ascii="TH SarabunPSK" w:hAnsi="TH SarabunPSK" w:cs="TH SarabunPSK"/>
                <w:color w:val="000000" w:themeColor="text1"/>
                <w:sz w:val="28"/>
              </w:rPr>
              <w:t>C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4. การประเมินผู้เรียน</w:t>
            </w:r>
          </w:p>
        </w:tc>
        <w:tc>
          <w:tcPr>
            <w:tcW w:w="4025" w:type="dxa"/>
          </w:tcPr>
          <w:p w14:paraId="0C7DE2A6" w14:textId="4311F3C3" w:rsidR="003648F6" w:rsidRPr="003648F6" w:rsidRDefault="003648F6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648F6">
              <w:rPr>
                <w:rFonts w:ascii="TH SarabunPSK" w:hAnsi="TH SarabunPSK" w:cs="TH SarabunPSK"/>
                <w:color w:val="000000" w:themeColor="text1"/>
                <w:sz w:val="28"/>
              </w:rPr>
              <w:t>R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4.1 มีวิธีการประเมินผู้เรียนที่หลากหลายและสอดคล้องกันอย่างสร้างสรรค์เพื่อให้ผู้เรียนบรรลุผลการเรียนรู้ของรายวิชา (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</w:rPr>
              <w:t>CLOs)</w:t>
            </w:r>
          </w:p>
        </w:tc>
        <w:tc>
          <w:tcPr>
            <w:tcW w:w="4025" w:type="dxa"/>
          </w:tcPr>
          <w:p w14:paraId="06F9E088" w14:textId="77777777" w:rsidR="003648F6" w:rsidRDefault="003648F6" w:rsidP="003648F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28"/>
              </w:rPr>
            </w:pPr>
            <w:r w:rsidRPr="00922666">
              <w:rPr>
                <w:rFonts w:ascii="TH SarabunPSK" w:hAnsi="TH SarabunPSK" w:cs="TH SarabunPSK"/>
                <w:szCs w:val="24"/>
              </w:rPr>
              <w:sym w:font="Wingdings 2" w:char="F097"/>
            </w:r>
            <w:r w:rsidRPr="00922666">
              <w:rPr>
                <w:rFonts w:ascii="TH SarabunPSK" w:hAnsi="TH SarabunPSK" w:cs="TH SarabunPSK"/>
                <w:sz w:val="28"/>
              </w:rPr>
              <w:t xml:space="preserve"> </w:t>
            </w:r>
            <w:r w:rsidRPr="00324CF2">
              <w:rPr>
                <w:rFonts w:ascii="TH SarabunPSK" w:hAnsi="TH SarabunPSK" w:cs="TH SarabunPSK"/>
                <w:sz w:val="28"/>
                <w:cs/>
              </w:rPr>
              <w:t xml:space="preserve">หมวดที่ </w:t>
            </w:r>
            <w:r w:rsidRPr="00324CF2">
              <w:rPr>
                <w:rFonts w:ascii="TH SarabunPSK" w:hAnsi="TH SarabunPSK" w:cs="TH SarabunPSK"/>
                <w:sz w:val="28"/>
              </w:rPr>
              <w:t xml:space="preserve">4 </w:t>
            </w:r>
            <w:r w:rsidRPr="00324CF2">
              <w:rPr>
                <w:rFonts w:ascii="TH SarabunPSK" w:hAnsi="TH SarabunPSK" w:cs="TH SarabunPSK"/>
                <w:sz w:val="28"/>
                <w:cs/>
              </w:rPr>
              <w:t>การจัดกระบวนการเรียนรู้ การวัดและการประเมินผลการศึกษา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</w:p>
          <w:p w14:paraId="546CB75F" w14:textId="3B2765D2" w:rsidR="003648F6" w:rsidRPr="003648F6" w:rsidRDefault="003648F6" w:rsidP="003648F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ข้อ </w:t>
            </w:r>
            <w:r>
              <w:rPr>
                <w:rFonts w:ascii="TH SarabunPSK" w:hAnsi="TH SarabunPSK" w:cs="TH SarabunPSK"/>
                <w:sz w:val="28"/>
              </w:rPr>
              <w:t xml:space="preserve">1. </w:t>
            </w:r>
            <w:r w:rsidRPr="00926282">
              <w:rPr>
                <w:rFonts w:ascii="TH SarabunPSK" w:hAnsi="TH SarabunPSK" w:cs="TH SarabunPSK"/>
                <w:sz w:val="28"/>
                <w:cs/>
              </w:rPr>
              <w:t>การจัดกระบวนการเรียนรู้ การวัดและการประเมินผลการศึกษา</w:t>
            </w:r>
          </w:p>
        </w:tc>
      </w:tr>
      <w:tr w:rsidR="003648F6" w:rsidRPr="003648F6" w14:paraId="4CAC7473" w14:textId="77777777" w:rsidTr="00C22653">
        <w:trPr>
          <w:jc w:val="center"/>
        </w:trPr>
        <w:tc>
          <w:tcPr>
            <w:tcW w:w="2324" w:type="dxa"/>
            <w:vMerge/>
          </w:tcPr>
          <w:p w14:paraId="456A74DA" w14:textId="77777777" w:rsidR="003648F6" w:rsidRPr="003648F6" w:rsidRDefault="003648F6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4025" w:type="dxa"/>
          </w:tcPr>
          <w:p w14:paraId="20119DB9" w14:textId="320A3332" w:rsidR="003648F6" w:rsidRPr="003648F6" w:rsidRDefault="003648F6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648F6">
              <w:rPr>
                <w:rFonts w:ascii="TH SarabunPSK" w:hAnsi="TH SarabunPSK" w:cs="TH SarabunPSK"/>
                <w:color w:val="000000" w:themeColor="text1"/>
                <w:sz w:val="28"/>
              </w:rPr>
              <w:t>R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4.7 การประเมินผู้เรียน มีการทบทวนและปรับปรุงอย่างต่อเนื่อง เพื่อให้มั่นใจว่ามีความสอดคล้องกับความต้องการของภาคอุตสาหกรรม (การทำงานจริง)</w:t>
            </w:r>
          </w:p>
        </w:tc>
        <w:tc>
          <w:tcPr>
            <w:tcW w:w="4025" w:type="dxa"/>
          </w:tcPr>
          <w:p w14:paraId="5D8FD399" w14:textId="77777777" w:rsidR="003648F6" w:rsidRPr="003648F6" w:rsidRDefault="003648F6" w:rsidP="003648F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3648F6">
              <w:rPr>
                <w:rFonts w:ascii="TH SarabunPSK" w:hAnsi="TH SarabunPSK" w:cs="TH SarabunPSK"/>
                <w:sz w:val="28"/>
              </w:rPr>
              <w:sym w:font="Wingdings 2" w:char="F097"/>
            </w:r>
            <w:r w:rsidRPr="003648F6">
              <w:rPr>
                <w:rFonts w:ascii="TH SarabunPSK" w:hAnsi="TH SarabunPSK" w:cs="TH SarabunPSK"/>
                <w:sz w:val="28"/>
              </w:rPr>
              <w:t xml:space="preserve"> 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>หมวดที่ 7 การประเมินผลการศึกษาและการสำเร็จการ</w:t>
            </w:r>
            <w:r w:rsidRPr="003648F6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>ศึกษา ข้อ 2. กระบวนการทวนสอบมาตรฐานผลสัมฤทธิ์ของนักศึกษา</w:t>
            </w:r>
          </w:p>
          <w:p w14:paraId="71B589FE" w14:textId="77777777" w:rsidR="003648F6" w:rsidRPr="003648F6" w:rsidRDefault="003648F6" w:rsidP="003648F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3648F6">
              <w:rPr>
                <w:rFonts w:ascii="TH SarabunPSK" w:hAnsi="TH SarabunPSK" w:cs="TH SarabunPSK"/>
                <w:sz w:val="28"/>
              </w:rPr>
              <w:sym w:font="Wingdings 2" w:char="F097"/>
            </w:r>
            <w:r w:rsidRPr="003648F6">
              <w:rPr>
                <w:rFonts w:ascii="TH SarabunPSK" w:hAnsi="TH SarabunPSK" w:cs="TH SarabunPSK"/>
                <w:sz w:val="28"/>
              </w:rPr>
              <w:t xml:space="preserve"> 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>หมวดที่ 8 ระบบและกลไกการพัฒนาหรือปรับปรุงหลักสูตรและการบริหารคุณภาพ</w:t>
            </w:r>
          </w:p>
          <w:p w14:paraId="5C7BC750" w14:textId="77777777" w:rsidR="003648F6" w:rsidRPr="003648F6" w:rsidRDefault="003648F6" w:rsidP="003648F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3648F6">
              <w:rPr>
                <w:rFonts w:ascii="TH SarabunPSK" w:hAnsi="TH SarabunPSK" w:cs="TH SarabunPSK" w:hint="cs"/>
                <w:sz w:val="28"/>
                <w:cs/>
              </w:rPr>
              <w:t xml:space="preserve">ข้อ </w:t>
            </w:r>
            <w:r w:rsidRPr="003648F6">
              <w:rPr>
                <w:rFonts w:ascii="TH SarabunPSK" w:hAnsi="TH SarabunPSK" w:cs="TH SarabunPSK"/>
                <w:sz w:val="28"/>
              </w:rPr>
              <w:t xml:space="preserve">1. </w:t>
            </w:r>
            <w:r w:rsidRPr="003648F6">
              <w:rPr>
                <w:rFonts w:ascii="TH SarabunPSK" w:hAnsi="TH SarabunPSK" w:cs="TH SarabunPSK" w:hint="cs"/>
                <w:sz w:val="28"/>
                <w:cs/>
              </w:rPr>
              <w:t>การวางแผนคุณภาพ ข้อ</w:t>
            </w:r>
            <w:r w:rsidRPr="003648F6">
              <w:rPr>
                <w:rFonts w:ascii="TH SarabunPSK" w:hAnsi="TH SarabunPSK" w:cs="TH SarabunPSK"/>
                <w:sz w:val="28"/>
              </w:rPr>
              <w:t xml:space="preserve"> 2. </w:t>
            </w:r>
            <w:r w:rsidRPr="003648F6">
              <w:rPr>
                <w:rFonts w:ascii="TH SarabunPSK" w:hAnsi="TH SarabunPSK" w:cs="TH SarabunPSK" w:hint="cs"/>
                <w:sz w:val="28"/>
                <w:cs/>
              </w:rPr>
              <w:t xml:space="preserve">การควบคุมคุณภาพ </w:t>
            </w:r>
          </w:p>
          <w:p w14:paraId="5EDC8378" w14:textId="139A3396" w:rsidR="003648F6" w:rsidRPr="003648F6" w:rsidRDefault="003648F6" w:rsidP="003648F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648F6">
              <w:rPr>
                <w:rFonts w:ascii="TH SarabunPSK" w:hAnsi="TH SarabunPSK" w:cs="TH SarabunPSK" w:hint="cs"/>
                <w:sz w:val="28"/>
                <w:cs/>
              </w:rPr>
              <w:t xml:space="preserve">และข้อ </w:t>
            </w:r>
            <w:r w:rsidRPr="003648F6">
              <w:rPr>
                <w:rFonts w:ascii="TH SarabunPSK" w:hAnsi="TH SarabunPSK" w:cs="TH SarabunPSK"/>
                <w:sz w:val="28"/>
              </w:rPr>
              <w:t xml:space="preserve">3. 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>การปรับปรุงและพัฒนาคุณภาพหลักสูตร</w:t>
            </w:r>
          </w:p>
        </w:tc>
      </w:tr>
      <w:tr w:rsidR="003648F6" w:rsidRPr="003648F6" w14:paraId="1CAB3F96" w14:textId="77777777" w:rsidTr="00C22653">
        <w:trPr>
          <w:jc w:val="center"/>
        </w:trPr>
        <w:tc>
          <w:tcPr>
            <w:tcW w:w="2324" w:type="dxa"/>
            <w:vMerge w:val="restart"/>
          </w:tcPr>
          <w:p w14:paraId="174905CC" w14:textId="691BE027" w:rsidR="003648F6" w:rsidRPr="003648F6" w:rsidRDefault="003648F6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648F6">
              <w:rPr>
                <w:rFonts w:ascii="TH SarabunPSK" w:hAnsi="TH SarabunPSK" w:cs="TH SarabunPSK"/>
                <w:color w:val="000000" w:themeColor="text1"/>
                <w:sz w:val="28"/>
              </w:rPr>
              <w:lastRenderedPageBreak/>
              <w:t>C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5. บุคลากรสายวิชาการ</w:t>
            </w:r>
          </w:p>
        </w:tc>
        <w:tc>
          <w:tcPr>
            <w:tcW w:w="4025" w:type="dxa"/>
          </w:tcPr>
          <w:p w14:paraId="67702FFC" w14:textId="5AC4B8D6" w:rsidR="003648F6" w:rsidRPr="003648F6" w:rsidRDefault="003648F6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648F6">
              <w:rPr>
                <w:rFonts w:ascii="TH SarabunPSK" w:hAnsi="TH SarabunPSK" w:cs="TH SarabunPSK"/>
                <w:color w:val="000000" w:themeColor="text1"/>
                <w:sz w:val="28"/>
              </w:rPr>
              <w:t>R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5.1 การวางแผนพัฒนาอาจารย์ เพื่อให้มั่นใจว่ามีคุณภาพและปริมาณที่เหมาะสมกับความต้องการด้านการศึกษา การวิจัย และการบริการทางวิชาการ</w:t>
            </w:r>
          </w:p>
        </w:tc>
        <w:tc>
          <w:tcPr>
            <w:tcW w:w="4025" w:type="dxa"/>
            <w:vMerge w:val="restart"/>
          </w:tcPr>
          <w:p w14:paraId="579041EE" w14:textId="77777777" w:rsidR="003648F6" w:rsidRPr="003648F6" w:rsidRDefault="003648F6" w:rsidP="003648F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3648F6">
              <w:rPr>
                <w:rFonts w:ascii="TH SarabunPSK" w:hAnsi="TH SarabunPSK" w:cs="TH SarabunPSK"/>
                <w:sz w:val="28"/>
              </w:rPr>
              <w:sym w:font="Wingdings 2" w:char="F097"/>
            </w:r>
            <w:r w:rsidRPr="003648F6">
              <w:rPr>
                <w:rFonts w:ascii="TH SarabunPSK" w:hAnsi="TH SarabunPSK" w:cs="TH SarabunPSK"/>
                <w:sz w:val="28"/>
              </w:rPr>
              <w:t xml:space="preserve"> 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 xml:space="preserve">หมวดที่ </w:t>
            </w:r>
            <w:r w:rsidRPr="003648F6">
              <w:rPr>
                <w:rFonts w:ascii="TH SarabunPSK" w:hAnsi="TH SarabunPSK" w:cs="TH SarabunPSK"/>
                <w:sz w:val="28"/>
              </w:rPr>
              <w:t xml:space="preserve">5 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>ความพร้อมและศักยภาพในการบริหารจัดการหลักสูตร</w:t>
            </w:r>
            <w:r w:rsidRPr="003648F6">
              <w:rPr>
                <w:rFonts w:ascii="TH SarabunPSK" w:hAnsi="TH SarabunPSK" w:cs="TH SarabunPSK"/>
                <w:sz w:val="28"/>
              </w:rPr>
              <w:t xml:space="preserve"> </w:t>
            </w:r>
            <w:r w:rsidRPr="003648F6">
              <w:rPr>
                <w:rFonts w:ascii="TH SarabunPSK" w:hAnsi="TH SarabunPSK" w:cs="TH SarabunPSK" w:hint="cs"/>
                <w:sz w:val="28"/>
                <w:cs/>
              </w:rPr>
              <w:t xml:space="preserve">ข้อ </w:t>
            </w:r>
            <w:r w:rsidRPr="003648F6">
              <w:rPr>
                <w:rFonts w:ascii="TH SarabunPSK" w:hAnsi="TH SarabunPSK" w:cs="TH SarabunPSK"/>
                <w:sz w:val="28"/>
              </w:rPr>
              <w:t xml:space="preserve">1. 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>การบริหารและพัฒนาอาจารย์</w:t>
            </w:r>
            <w:r w:rsidRPr="003648F6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14:paraId="543E2917" w14:textId="77777777" w:rsidR="003648F6" w:rsidRPr="003648F6" w:rsidRDefault="003648F6" w:rsidP="003648F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3648F6">
              <w:rPr>
                <w:rFonts w:ascii="TH SarabunPSK" w:hAnsi="TH SarabunPSK" w:cs="TH SarabunPSK"/>
                <w:sz w:val="28"/>
              </w:rPr>
              <w:sym w:font="Wingdings 2" w:char="F097"/>
            </w:r>
            <w:r w:rsidRPr="003648F6">
              <w:rPr>
                <w:rFonts w:ascii="TH SarabunPSK" w:hAnsi="TH SarabunPSK" w:cs="TH SarabunPSK"/>
                <w:sz w:val="28"/>
              </w:rPr>
              <w:t xml:space="preserve"> 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>หมวดที่ 8 ระบบและกลไกการพัฒนาหรือปรับปรุงหลักสูตรและการบริหารคุณภาพ</w:t>
            </w:r>
          </w:p>
          <w:p w14:paraId="6FBB4B31" w14:textId="77777777" w:rsidR="003648F6" w:rsidRPr="003648F6" w:rsidRDefault="003648F6" w:rsidP="003648F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3648F6">
              <w:rPr>
                <w:rFonts w:ascii="TH SarabunPSK" w:hAnsi="TH SarabunPSK" w:cs="TH SarabunPSK" w:hint="cs"/>
                <w:sz w:val="28"/>
                <w:cs/>
              </w:rPr>
              <w:t xml:space="preserve">ข้อ </w:t>
            </w:r>
            <w:r w:rsidRPr="003648F6">
              <w:rPr>
                <w:rFonts w:ascii="TH SarabunPSK" w:hAnsi="TH SarabunPSK" w:cs="TH SarabunPSK"/>
                <w:sz w:val="28"/>
              </w:rPr>
              <w:t xml:space="preserve">1. </w:t>
            </w:r>
            <w:r w:rsidRPr="003648F6">
              <w:rPr>
                <w:rFonts w:ascii="TH SarabunPSK" w:hAnsi="TH SarabunPSK" w:cs="TH SarabunPSK" w:hint="cs"/>
                <w:sz w:val="28"/>
                <w:cs/>
              </w:rPr>
              <w:t>การวางแผนคุณภาพ ข้อ</w:t>
            </w:r>
            <w:r w:rsidRPr="003648F6">
              <w:rPr>
                <w:rFonts w:ascii="TH SarabunPSK" w:hAnsi="TH SarabunPSK" w:cs="TH SarabunPSK"/>
                <w:sz w:val="28"/>
              </w:rPr>
              <w:t xml:space="preserve"> 2. </w:t>
            </w:r>
            <w:r w:rsidRPr="003648F6">
              <w:rPr>
                <w:rFonts w:ascii="TH SarabunPSK" w:hAnsi="TH SarabunPSK" w:cs="TH SarabunPSK" w:hint="cs"/>
                <w:sz w:val="28"/>
                <w:cs/>
              </w:rPr>
              <w:t xml:space="preserve">การควบคุมคุณภาพ </w:t>
            </w:r>
          </w:p>
          <w:p w14:paraId="55EDBE52" w14:textId="7F408FF5" w:rsidR="003648F6" w:rsidRPr="003648F6" w:rsidRDefault="003648F6" w:rsidP="003648F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648F6">
              <w:rPr>
                <w:rFonts w:ascii="TH SarabunPSK" w:hAnsi="TH SarabunPSK" w:cs="TH SarabunPSK" w:hint="cs"/>
                <w:sz w:val="28"/>
                <w:cs/>
              </w:rPr>
              <w:t xml:space="preserve">และข้อ </w:t>
            </w:r>
            <w:r w:rsidRPr="003648F6">
              <w:rPr>
                <w:rFonts w:ascii="TH SarabunPSK" w:hAnsi="TH SarabunPSK" w:cs="TH SarabunPSK"/>
                <w:sz w:val="28"/>
              </w:rPr>
              <w:t xml:space="preserve">3. 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>การปรับปรุงและพัฒนาคุณภาพหลักสูตร</w:t>
            </w:r>
          </w:p>
        </w:tc>
      </w:tr>
      <w:tr w:rsidR="003648F6" w:rsidRPr="003648F6" w14:paraId="504C2612" w14:textId="77777777" w:rsidTr="00C22653">
        <w:trPr>
          <w:jc w:val="center"/>
        </w:trPr>
        <w:tc>
          <w:tcPr>
            <w:tcW w:w="2324" w:type="dxa"/>
            <w:vMerge/>
          </w:tcPr>
          <w:p w14:paraId="2FBA4C4B" w14:textId="77777777" w:rsidR="003648F6" w:rsidRPr="003648F6" w:rsidRDefault="003648F6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4025" w:type="dxa"/>
          </w:tcPr>
          <w:p w14:paraId="190D986A" w14:textId="3DE442F0" w:rsidR="003648F6" w:rsidRPr="003648F6" w:rsidRDefault="003648F6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648F6">
              <w:rPr>
                <w:rFonts w:ascii="TH SarabunPSK" w:hAnsi="TH SarabunPSK" w:cs="TH SarabunPSK"/>
                <w:color w:val="000000" w:themeColor="text1"/>
                <w:sz w:val="28"/>
              </w:rPr>
              <w:t>R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5.7 การวางแผนด้านการฝึกอบรมและการพัฒนาอาจารย์อย่างเหมาะสม เพื่อตอบสนองความต้องการที่หลักสูตรกำหนด</w:t>
            </w:r>
          </w:p>
        </w:tc>
        <w:tc>
          <w:tcPr>
            <w:tcW w:w="4025" w:type="dxa"/>
            <w:vMerge/>
          </w:tcPr>
          <w:p w14:paraId="399CD2B4" w14:textId="15E6FB89" w:rsidR="003648F6" w:rsidRPr="003648F6" w:rsidRDefault="003648F6" w:rsidP="00E9487B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</w:tr>
      <w:tr w:rsidR="00E9487B" w:rsidRPr="003648F6" w14:paraId="4F320662" w14:textId="77777777" w:rsidTr="00C22653">
        <w:trPr>
          <w:jc w:val="center"/>
        </w:trPr>
        <w:tc>
          <w:tcPr>
            <w:tcW w:w="2324" w:type="dxa"/>
          </w:tcPr>
          <w:p w14:paraId="7C5A6167" w14:textId="42CAF018" w:rsidR="00E9487B" w:rsidRPr="003648F6" w:rsidRDefault="003648F6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648F6">
              <w:rPr>
                <w:rFonts w:ascii="TH SarabunPSK" w:hAnsi="TH SarabunPSK" w:cs="TH SarabunPSK"/>
                <w:color w:val="000000" w:themeColor="text1"/>
                <w:sz w:val="28"/>
              </w:rPr>
              <w:t>C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6. การบริการและการช่วยเหลือผู้เรียน</w:t>
            </w:r>
          </w:p>
        </w:tc>
        <w:tc>
          <w:tcPr>
            <w:tcW w:w="4025" w:type="dxa"/>
          </w:tcPr>
          <w:p w14:paraId="3257B7A3" w14:textId="5F3C488B" w:rsidR="00E9487B" w:rsidRPr="003648F6" w:rsidRDefault="003648F6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648F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R6.1 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การกำหนดนโยบายการรับผู้เรียน เกณฑ์การรับเข้า และขั้นตอนการรับเข้าเรียนในหลักสูตรอย่างชัดเจน</w:t>
            </w:r>
          </w:p>
        </w:tc>
        <w:tc>
          <w:tcPr>
            <w:tcW w:w="4025" w:type="dxa"/>
          </w:tcPr>
          <w:p w14:paraId="6A2CAE92" w14:textId="0604C196" w:rsidR="00E9487B" w:rsidRPr="003648F6" w:rsidRDefault="003648F6" w:rsidP="003648F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3648F6">
              <w:rPr>
                <w:rFonts w:ascii="TH SarabunPSK" w:hAnsi="TH SarabunPSK" w:cs="TH SarabunPSK"/>
                <w:sz w:val="28"/>
              </w:rPr>
              <w:sym w:font="Wingdings 2" w:char="F097"/>
            </w:r>
            <w:r w:rsidRPr="003648F6">
              <w:rPr>
                <w:rFonts w:ascii="TH SarabunPSK" w:hAnsi="TH SarabunPSK" w:cs="TH SarabunPSK"/>
                <w:sz w:val="28"/>
              </w:rPr>
              <w:t xml:space="preserve"> 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>หมวดที่ 6 คุณสมบัติของผู้เข้าศึกษา การรับเข้าศึกษาแผนรับนักศึกษาและผู้สำเร็จการศึกษา</w:t>
            </w:r>
          </w:p>
        </w:tc>
      </w:tr>
      <w:tr w:rsidR="003648F6" w:rsidRPr="003648F6" w14:paraId="1BC2B581" w14:textId="77777777" w:rsidTr="00C22653">
        <w:trPr>
          <w:jc w:val="center"/>
        </w:trPr>
        <w:tc>
          <w:tcPr>
            <w:tcW w:w="2324" w:type="dxa"/>
            <w:vMerge w:val="restart"/>
          </w:tcPr>
          <w:p w14:paraId="5F04E501" w14:textId="414E5092" w:rsidR="003648F6" w:rsidRPr="003648F6" w:rsidRDefault="003648F6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648F6">
              <w:rPr>
                <w:rFonts w:ascii="TH SarabunPSK" w:hAnsi="TH SarabunPSK" w:cs="TH SarabunPSK"/>
                <w:color w:val="000000" w:themeColor="text1"/>
                <w:sz w:val="28"/>
              </w:rPr>
              <w:t>C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7. สิ่งอำนวยความสะดวกและโครงสร้างพื้นฐาน</w:t>
            </w:r>
          </w:p>
        </w:tc>
        <w:tc>
          <w:tcPr>
            <w:tcW w:w="4025" w:type="dxa"/>
          </w:tcPr>
          <w:p w14:paraId="59D252EB" w14:textId="75B5BE65" w:rsidR="003648F6" w:rsidRPr="003648F6" w:rsidRDefault="003648F6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3648F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R7.1 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มีทรัพยากรทางกายภาพและสิ่งอำนวยความสะดวกที่ใช้ในหลักสูตร รวมถึงเครื่องมือ วัสดุอุปกรณ์และเทคโนโลยีสารสนเทศต่างๆ อย่างเพียงพอ</w:t>
            </w:r>
          </w:p>
        </w:tc>
        <w:tc>
          <w:tcPr>
            <w:tcW w:w="4025" w:type="dxa"/>
            <w:vMerge w:val="restart"/>
          </w:tcPr>
          <w:p w14:paraId="6633D616" w14:textId="77777777" w:rsidR="003648F6" w:rsidRPr="003648F6" w:rsidRDefault="003648F6" w:rsidP="003648F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28"/>
              </w:rPr>
            </w:pPr>
            <w:r w:rsidRPr="003648F6">
              <w:rPr>
                <w:rFonts w:ascii="TH SarabunPSK" w:hAnsi="TH SarabunPSK" w:cs="TH SarabunPSK"/>
                <w:sz w:val="28"/>
              </w:rPr>
              <w:sym w:font="Wingdings 2" w:char="F097"/>
            </w:r>
            <w:r w:rsidRPr="003648F6">
              <w:rPr>
                <w:rFonts w:ascii="TH SarabunPSK" w:hAnsi="TH SarabunPSK" w:cs="TH SarabunPSK"/>
                <w:sz w:val="28"/>
              </w:rPr>
              <w:t xml:space="preserve"> 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 xml:space="preserve">หมวดที่ </w:t>
            </w:r>
            <w:r w:rsidRPr="003648F6">
              <w:rPr>
                <w:rFonts w:ascii="TH SarabunPSK" w:hAnsi="TH SarabunPSK" w:cs="TH SarabunPSK"/>
                <w:sz w:val="28"/>
              </w:rPr>
              <w:t xml:space="preserve">5 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>ความพร้อมและศักยภาพในการบริหารจัดการหลักสูตร</w:t>
            </w:r>
          </w:p>
          <w:p w14:paraId="74C3EF5D" w14:textId="6DA8EAF2" w:rsidR="003648F6" w:rsidRPr="003648F6" w:rsidRDefault="003648F6" w:rsidP="003648F6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3648F6">
              <w:rPr>
                <w:rFonts w:ascii="TH SarabunPSK" w:hAnsi="TH SarabunPSK" w:cs="TH SarabunPSK" w:hint="cs"/>
                <w:sz w:val="28"/>
                <w:cs/>
              </w:rPr>
              <w:t xml:space="preserve">ข้อ </w:t>
            </w:r>
            <w:r w:rsidRPr="003648F6">
              <w:rPr>
                <w:rFonts w:ascii="TH SarabunPSK" w:hAnsi="TH SarabunPSK" w:cs="TH SarabunPSK"/>
                <w:sz w:val="28"/>
              </w:rPr>
              <w:t xml:space="preserve">2 </w:t>
            </w:r>
            <w:r w:rsidRPr="003648F6">
              <w:rPr>
                <w:rFonts w:ascii="TH SarabunPSK" w:hAnsi="TH SarabunPSK" w:cs="TH SarabunPSK"/>
                <w:sz w:val="28"/>
                <w:cs/>
              </w:rPr>
              <w:t>ความพร้อมด้านสิ่งสนับสนุนการเรียนรู้</w:t>
            </w:r>
          </w:p>
        </w:tc>
      </w:tr>
      <w:tr w:rsidR="003648F6" w:rsidRPr="003648F6" w14:paraId="202BDBCB" w14:textId="77777777" w:rsidTr="00C22653">
        <w:trPr>
          <w:jc w:val="center"/>
        </w:trPr>
        <w:tc>
          <w:tcPr>
            <w:tcW w:w="2324" w:type="dxa"/>
            <w:vMerge/>
          </w:tcPr>
          <w:p w14:paraId="20EA7227" w14:textId="77777777" w:rsidR="003648F6" w:rsidRPr="003648F6" w:rsidRDefault="003648F6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4025" w:type="dxa"/>
          </w:tcPr>
          <w:p w14:paraId="5D2A0527" w14:textId="224B539E" w:rsidR="003648F6" w:rsidRPr="003648F6" w:rsidRDefault="003648F6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3648F6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R7.2 </w:t>
            </w:r>
            <w:r w:rsidRPr="003648F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มีห้องปฏิบัติการ เครื่องมือและอุปกรณ์ที่ทันสมัย พร้อมใช้งานและมีความเพียงพอ</w:t>
            </w:r>
          </w:p>
        </w:tc>
        <w:tc>
          <w:tcPr>
            <w:tcW w:w="4025" w:type="dxa"/>
            <w:vMerge/>
          </w:tcPr>
          <w:p w14:paraId="301491D8" w14:textId="54134DEB" w:rsidR="003648F6" w:rsidRPr="003648F6" w:rsidRDefault="003648F6" w:rsidP="00E9487B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</w:tr>
    </w:tbl>
    <w:p w14:paraId="3C5B99DD" w14:textId="212A9837" w:rsidR="00D559F3" w:rsidRPr="00582D61" w:rsidRDefault="00D559F3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7A1E4327" w14:textId="7FDE0E8B" w:rsidR="00D559F3" w:rsidRDefault="001136C4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1136C4">
        <w:rPr>
          <w:rFonts w:ascii="TH SarabunPSK" w:hAnsi="TH SarabunPSK" w:cs="TH SarabunPSK" w:hint="cs"/>
          <w:b/>
          <w:bCs/>
          <w:sz w:val="32"/>
          <w:szCs w:val="32"/>
          <w:cs/>
        </w:rPr>
        <w:t>2. ผลการดำเนินงานที่ผ่านมา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136C4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(เฉพาะหลักสูตรปรับปรุง</w:t>
      </w:r>
      <w:r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 xml:space="preserve"> ถ้าเป็นหลักสูตรใหม่ให้ลบออก</w:t>
      </w:r>
      <w:r w:rsidRPr="001136C4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)</w:t>
      </w:r>
    </w:p>
    <w:p w14:paraId="73C15B4F" w14:textId="3E3BAC5A" w:rsidR="00D559F3" w:rsidRPr="001136C4" w:rsidRDefault="001136C4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หลักสูตร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หลักสูตร"/>
            </w:textInput>
          </w:ffData>
        </w:fldCha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ชื่อหลักสูตร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สาขาวิชา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สาขาวิชา"/>
            </w:textInput>
          </w:ffData>
        </w:fldCha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ชื่อสาขาวิชา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หลักสูตร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ใหม่/ปรับปรุง"/>
            </w:textInput>
          </w:ffData>
        </w:fldCha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ใหม่/ปรับปรุง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พ.ศ. 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25XX"/>
            </w:textInput>
          </w:ffData>
        </w:fldCha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25</w: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w:t>XX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268C139F" w14:textId="2F50A768" w:rsidR="00D559F3" w:rsidRPr="001136C4" w:rsidRDefault="001136C4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1136C4">
        <w:rPr>
          <w:rFonts w:ascii="TH SarabunPSK" w:hAnsi="TH SarabunPSK" w:cs="TH SarabunPSK"/>
          <w:b/>
          <w:bCs/>
          <w:sz w:val="32"/>
          <w:szCs w:val="32"/>
          <w:cs/>
        </w:rPr>
        <w:t>2.1 ข้อมูลจำนวนนักศึกษาในหลักสูตรย้อนหลัง 5 ปี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1136C4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(ถ้าไม่มีข้อมูลให้ใส่เครื่องหมาย –)</w:t>
      </w:r>
    </w:p>
    <w:tbl>
      <w:tblPr>
        <w:tblW w:w="1020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5"/>
        <w:gridCol w:w="1134"/>
        <w:gridCol w:w="1134"/>
        <w:gridCol w:w="1134"/>
        <w:gridCol w:w="1134"/>
        <w:gridCol w:w="1134"/>
      </w:tblGrid>
      <w:tr w:rsidR="001136C4" w:rsidRPr="004113A0" w14:paraId="62EEF365" w14:textId="77777777" w:rsidTr="00F614A2">
        <w:trPr>
          <w:tblHeader/>
          <w:jc w:val="center"/>
        </w:trPr>
        <w:tc>
          <w:tcPr>
            <w:tcW w:w="4535" w:type="dxa"/>
            <w:vMerge w:val="restart"/>
            <w:vAlign w:val="center"/>
          </w:tcPr>
          <w:p w14:paraId="3920D47C" w14:textId="77777777" w:rsidR="001136C4" w:rsidRPr="004113A0" w:rsidRDefault="001136C4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รายการ</w:t>
            </w:r>
          </w:p>
        </w:tc>
        <w:tc>
          <w:tcPr>
            <w:tcW w:w="5670" w:type="dxa"/>
            <w:gridSpan w:val="5"/>
          </w:tcPr>
          <w:p w14:paraId="3B8470FA" w14:textId="77777777" w:rsidR="001136C4" w:rsidRPr="004113A0" w:rsidRDefault="001136C4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ปีการศึกษา</w:t>
            </w:r>
          </w:p>
        </w:tc>
      </w:tr>
      <w:tr w:rsidR="001136C4" w:rsidRPr="004113A0" w14:paraId="3868D2E1" w14:textId="77777777" w:rsidTr="00F614A2">
        <w:trPr>
          <w:tblHeader/>
          <w:jc w:val="center"/>
        </w:trPr>
        <w:tc>
          <w:tcPr>
            <w:tcW w:w="4535" w:type="dxa"/>
            <w:vMerge/>
          </w:tcPr>
          <w:p w14:paraId="03FC5BF6" w14:textId="77777777" w:rsidR="001136C4" w:rsidRPr="004113A0" w:rsidRDefault="001136C4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</w:tcPr>
          <w:p w14:paraId="03609FEC" w14:textId="343D0328" w:rsidR="001136C4" w:rsidRPr="001136C4" w:rsidRDefault="001136C4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136C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5XX"/>
                  </w:textInput>
                </w:ffData>
              </w:fldChar>
            </w:r>
            <w:r w:rsidRPr="001136C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136C4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136C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136C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136C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136C4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25</w:t>
            </w:r>
            <w:r w:rsidRPr="001136C4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XX</w:t>
            </w:r>
            <w:r w:rsidRPr="001136C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34" w:type="dxa"/>
          </w:tcPr>
          <w:p w14:paraId="2CE3D303" w14:textId="44982894" w:rsidR="001136C4" w:rsidRPr="00EA38ED" w:rsidRDefault="001136C4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136C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5XX"/>
                  </w:textInput>
                </w:ffData>
              </w:fldChar>
            </w:r>
            <w:r w:rsidRPr="001136C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136C4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136C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136C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136C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136C4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25</w:t>
            </w:r>
            <w:r w:rsidRPr="001136C4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XX</w:t>
            </w:r>
            <w:r w:rsidRPr="001136C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34" w:type="dxa"/>
          </w:tcPr>
          <w:p w14:paraId="3B22EF5C" w14:textId="3FFCC6A9" w:rsidR="001136C4" w:rsidRPr="00EA38ED" w:rsidRDefault="001136C4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136C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5XX"/>
                  </w:textInput>
                </w:ffData>
              </w:fldChar>
            </w:r>
            <w:r w:rsidRPr="001136C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136C4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136C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136C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136C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136C4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25</w:t>
            </w:r>
            <w:r w:rsidRPr="001136C4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XX</w:t>
            </w:r>
            <w:r w:rsidRPr="001136C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34" w:type="dxa"/>
          </w:tcPr>
          <w:p w14:paraId="46456B06" w14:textId="0CAB92DD" w:rsidR="001136C4" w:rsidRPr="00EA38ED" w:rsidRDefault="001136C4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136C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5XX"/>
                  </w:textInput>
                </w:ffData>
              </w:fldChar>
            </w:r>
            <w:r w:rsidRPr="001136C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136C4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136C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136C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136C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136C4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25</w:t>
            </w:r>
            <w:r w:rsidRPr="001136C4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XX</w:t>
            </w:r>
            <w:r w:rsidRPr="001136C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34" w:type="dxa"/>
          </w:tcPr>
          <w:p w14:paraId="70278D68" w14:textId="26008495" w:rsidR="001136C4" w:rsidRPr="00EA38ED" w:rsidRDefault="001136C4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136C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5XX"/>
                  </w:textInput>
                </w:ffData>
              </w:fldChar>
            </w:r>
            <w:r w:rsidRPr="001136C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136C4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1136C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1136C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1136C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1136C4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25</w:t>
            </w:r>
            <w:r w:rsidRPr="001136C4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XX</w:t>
            </w:r>
            <w:r w:rsidRPr="001136C4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1136C4" w:rsidRPr="004113A0" w14:paraId="66ACCC62" w14:textId="77777777" w:rsidTr="00F614A2">
        <w:trPr>
          <w:jc w:val="center"/>
        </w:trPr>
        <w:tc>
          <w:tcPr>
            <w:tcW w:w="4535" w:type="dxa"/>
          </w:tcPr>
          <w:p w14:paraId="286EE492" w14:textId="5CA84728" w:rsidR="001136C4" w:rsidRPr="006A56E1" w:rsidRDefault="001136C4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bookmarkStart w:id="7" w:name="_Hlk176894408"/>
            <w:r w:rsidRPr="006A56E1">
              <w:rPr>
                <w:rFonts w:ascii="TH SarabunPSK" w:hAnsi="TH SarabunPSK" w:cs="TH SarabunPSK"/>
                <w:sz w:val="28"/>
              </w:rPr>
              <w:t>1.</w:t>
            </w:r>
            <w:r w:rsidRPr="006A56E1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6A56E1">
              <w:rPr>
                <w:rFonts w:ascii="TH SarabunPSK" w:hAnsi="TH SarabunPSK" w:cs="TH SarabunPSK" w:hint="cs"/>
                <w:sz w:val="28"/>
                <w:cs/>
                <w:lang w:val="en-GB"/>
              </w:rPr>
              <w:t>จำนวนนักศึกษาที่หลักสูตรเปิดรับ</w:t>
            </w:r>
            <w:bookmarkEnd w:id="7"/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</w:t>
            </w:r>
            <w:r w:rsidRPr="001136C4">
              <w:rPr>
                <w:rFonts w:ascii="TH SarabunPSK" w:hAnsi="TH SarabunPSK" w:cs="TH SarabunPSK"/>
                <w:i/>
                <w:iCs/>
                <w:color w:val="FF0000"/>
                <w:sz w:val="28"/>
                <w:cs/>
                <w:lang w:val="en-GB"/>
              </w:rPr>
              <w:t>(</w:t>
            </w:r>
            <w:r w:rsidRPr="001136C4">
              <w:rPr>
                <w:rFonts w:ascii="TH SarabunPSK" w:hAnsi="TH SarabunPSK" w:cs="TH SarabunPSK" w:hint="cs"/>
                <w:i/>
                <w:iCs/>
                <w:color w:val="FF0000"/>
                <w:sz w:val="28"/>
                <w:cs/>
                <w:lang w:val="en-GB"/>
              </w:rPr>
              <w:t>แผนรับนักศึกษา</w:t>
            </w:r>
            <w:r w:rsidRPr="001136C4">
              <w:rPr>
                <w:rFonts w:ascii="TH SarabunPSK" w:hAnsi="TH SarabunPSK" w:cs="TH SarabunPSK"/>
                <w:i/>
                <w:iCs/>
                <w:color w:val="FF0000"/>
                <w:sz w:val="28"/>
                <w:cs/>
                <w:lang w:val="en-GB"/>
              </w:rPr>
              <w:t>)</w:t>
            </w:r>
          </w:p>
        </w:tc>
        <w:tc>
          <w:tcPr>
            <w:tcW w:w="1134" w:type="dxa"/>
          </w:tcPr>
          <w:p w14:paraId="41437EEB" w14:textId="77777777" w:rsidR="001136C4" w:rsidRPr="001136C4" w:rsidRDefault="001136C4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134" w:type="dxa"/>
          </w:tcPr>
          <w:p w14:paraId="5568DAF5" w14:textId="77777777" w:rsidR="001136C4" w:rsidRPr="001136C4" w:rsidRDefault="001136C4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134" w:type="dxa"/>
          </w:tcPr>
          <w:p w14:paraId="32A4BDD3" w14:textId="77777777" w:rsidR="001136C4" w:rsidRPr="001136C4" w:rsidRDefault="001136C4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134" w:type="dxa"/>
          </w:tcPr>
          <w:p w14:paraId="751312CD" w14:textId="77777777" w:rsidR="001136C4" w:rsidRPr="001136C4" w:rsidRDefault="001136C4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134" w:type="dxa"/>
          </w:tcPr>
          <w:p w14:paraId="77C549CA" w14:textId="77777777" w:rsidR="001136C4" w:rsidRPr="001136C4" w:rsidRDefault="001136C4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1136C4" w:rsidRPr="004113A0" w14:paraId="717A5C38" w14:textId="77777777" w:rsidTr="00F614A2">
        <w:trPr>
          <w:jc w:val="center"/>
        </w:trPr>
        <w:tc>
          <w:tcPr>
            <w:tcW w:w="4535" w:type="dxa"/>
          </w:tcPr>
          <w:p w14:paraId="0E29AB23" w14:textId="77777777" w:rsidR="001136C4" w:rsidRPr="006A56E1" w:rsidRDefault="001136C4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bookmarkStart w:id="8" w:name="_Hlk176895776"/>
            <w:r>
              <w:rPr>
                <w:rFonts w:ascii="TH SarabunPSK" w:hAnsi="TH SarabunPSK" w:cs="TH SarabunPSK" w:hint="cs"/>
                <w:sz w:val="28"/>
                <w:cs/>
              </w:rPr>
              <w:t>2</w:t>
            </w:r>
            <w:r w:rsidRPr="006A56E1">
              <w:rPr>
                <w:rFonts w:ascii="TH SarabunPSK" w:hAnsi="TH SarabunPSK" w:cs="TH SarabunPSK"/>
                <w:sz w:val="28"/>
              </w:rPr>
              <w:t>.</w:t>
            </w:r>
            <w:r w:rsidRPr="006A56E1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6A56E1">
              <w:rPr>
                <w:rFonts w:ascii="TH SarabunPSK" w:hAnsi="TH SarabunPSK" w:cs="TH SarabunPSK" w:hint="cs"/>
                <w:sz w:val="28"/>
                <w:cs/>
                <w:lang w:val="en-GB"/>
              </w:rPr>
              <w:t>จำนวนนักศึกษาแรกเข้า</w:t>
            </w:r>
            <w:bookmarkEnd w:id="8"/>
          </w:p>
        </w:tc>
        <w:tc>
          <w:tcPr>
            <w:tcW w:w="1134" w:type="dxa"/>
          </w:tcPr>
          <w:p w14:paraId="6F9727E4" w14:textId="77777777" w:rsidR="001136C4" w:rsidRPr="001136C4" w:rsidRDefault="001136C4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</w:tcPr>
          <w:p w14:paraId="14E24F4A" w14:textId="77777777" w:rsidR="001136C4" w:rsidRPr="001136C4" w:rsidRDefault="001136C4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</w:tcPr>
          <w:p w14:paraId="49088E4B" w14:textId="77777777" w:rsidR="001136C4" w:rsidRPr="001136C4" w:rsidRDefault="001136C4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</w:tcPr>
          <w:p w14:paraId="6847A6DD" w14:textId="77777777" w:rsidR="001136C4" w:rsidRPr="001136C4" w:rsidRDefault="001136C4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</w:tcPr>
          <w:p w14:paraId="1FD96166" w14:textId="77777777" w:rsidR="001136C4" w:rsidRPr="001136C4" w:rsidRDefault="001136C4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</w:tr>
      <w:tr w:rsidR="001136C4" w:rsidRPr="004113A0" w14:paraId="7D18B73B" w14:textId="77777777" w:rsidTr="00F614A2">
        <w:trPr>
          <w:jc w:val="center"/>
        </w:trPr>
        <w:tc>
          <w:tcPr>
            <w:tcW w:w="4535" w:type="dxa"/>
          </w:tcPr>
          <w:p w14:paraId="7E30CC32" w14:textId="77777777" w:rsidR="001136C4" w:rsidRPr="006A56E1" w:rsidRDefault="001136C4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  <w:lang w:val="en-GB"/>
              </w:rPr>
              <w:t>3</w:t>
            </w:r>
            <w:r w:rsidRPr="006A56E1">
              <w:rPr>
                <w:rFonts w:ascii="TH SarabunPSK" w:hAnsi="TH SarabunPSK" w:cs="TH SarabunPSK"/>
                <w:sz w:val="28"/>
                <w:lang w:val="en-GB"/>
              </w:rPr>
              <w:t>.</w:t>
            </w:r>
            <w:r w:rsidRPr="006A56E1">
              <w:rPr>
                <w:rFonts w:ascii="TH SarabunPSK" w:hAnsi="TH SarabunPSK" w:cs="TH SarabunPSK" w:hint="cs"/>
                <w:sz w:val="28"/>
                <w:cs/>
                <w:lang w:val="en-GB"/>
              </w:rPr>
              <w:t xml:space="preserve"> จำนวนนักศึกษาออกกลางคัน</w:t>
            </w:r>
          </w:p>
        </w:tc>
        <w:tc>
          <w:tcPr>
            <w:tcW w:w="1134" w:type="dxa"/>
          </w:tcPr>
          <w:p w14:paraId="3116A41C" w14:textId="77777777" w:rsidR="001136C4" w:rsidRPr="001136C4" w:rsidRDefault="001136C4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134" w:type="dxa"/>
          </w:tcPr>
          <w:p w14:paraId="4CA28915" w14:textId="77777777" w:rsidR="001136C4" w:rsidRPr="001136C4" w:rsidRDefault="001136C4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134" w:type="dxa"/>
          </w:tcPr>
          <w:p w14:paraId="1271CC57" w14:textId="77777777" w:rsidR="001136C4" w:rsidRPr="001136C4" w:rsidRDefault="001136C4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134" w:type="dxa"/>
          </w:tcPr>
          <w:p w14:paraId="32B8D3B0" w14:textId="77777777" w:rsidR="001136C4" w:rsidRPr="001136C4" w:rsidRDefault="001136C4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134" w:type="dxa"/>
          </w:tcPr>
          <w:p w14:paraId="779DD59C" w14:textId="77777777" w:rsidR="001136C4" w:rsidRPr="001136C4" w:rsidRDefault="001136C4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</w:tbl>
    <w:p w14:paraId="70F26F38" w14:textId="194573B3" w:rsidR="00AB2030" w:rsidRDefault="00AB2030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5D87599B" w14:textId="06EEF6B4" w:rsidR="002355BC" w:rsidRDefault="003648F6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3648F6">
        <w:rPr>
          <w:rFonts w:ascii="TH SarabunPSK" w:hAnsi="TH SarabunPSK" w:cs="TH SarabunPSK"/>
          <w:sz w:val="32"/>
          <w:szCs w:val="32"/>
          <w:cs/>
        </w:rPr>
        <w:t xml:space="preserve">ข้อมูลจำนวนนักศึกษาในหลักสูตรย้อนหลัง 5 ปี </w:t>
      </w:r>
      <w:r w:rsidRPr="003648F6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 xml:space="preserve">(แสดงกราฟ พร้อมทั้งอธิบายผลการดำเนินงานที่ผ่านมาของข้อมูลจำนวนนักศึกษาในหลักสูตรย้อนหลัง 5 ปี ตามกระบวนการ </w:t>
      </w:r>
      <w:r w:rsidRPr="003648F6">
        <w:rPr>
          <w:rFonts w:ascii="TH SarabunPSK" w:hAnsi="TH SarabunPSK" w:cs="TH SarabunPSK"/>
          <w:i/>
          <w:iCs/>
          <w:color w:val="FF0000"/>
          <w:sz w:val="32"/>
          <w:szCs w:val="32"/>
        </w:rPr>
        <w:t>PDCA)</w:t>
      </w:r>
    </w:p>
    <w:p w14:paraId="4503454F" w14:textId="77777777" w:rsidR="003648F6" w:rsidRDefault="003648F6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19A0549F" w14:textId="16C87719" w:rsidR="002355BC" w:rsidRDefault="00C22653" w:rsidP="00C22653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ind w:right="-19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C2265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2.2 </w:t>
      </w:r>
      <w:r w:rsidRPr="00C22653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ผลการประเมินความพึงพอใจของผู้มีส่วนได้ส่วนเสีย</w:t>
      </w:r>
      <w:r w:rsidRPr="00C2265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136C4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(ถ้าไม่มีข้อมูลให้ใส่เครื่องหมาย –)</w:t>
      </w:r>
    </w:p>
    <w:tbl>
      <w:tblPr>
        <w:tblW w:w="1020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5"/>
        <w:gridCol w:w="1134"/>
        <w:gridCol w:w="1134"/>
        <w:gridCol w:w="1134"/>
        <w:gridCol w:w="1134"/>
        <w:gridCol w:w="1134"/>
      </w:tblGrid>
      <w:tr w:rsidR="00C22653" w:rsidRPr="00C22653" w14:paraId="3BC449CE" w14:textId="77777777" w:rsidTr="00F614A2">
        <w:trPr>
          <w:tblHeader/>
          <w:jc w:val="center"/>
        </w:trPr>
        <w:tc>
          <w:tcPr>
            <w:tcW w:w="4535" w:type="dxa"/>
            <w:vMerge w:val="restart"/>
            <w:vAlign w:val="center"/>
          </w:tcPr>
          <w:p w14:paraId="345FAA0E" w14:textId="77777777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22653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รายการ</w:t>
            </w:r>
          </w:p>
        </w:tc>
        <w:tc>
          <w:tcPr>
            <w:tcW w:w="5670" w:type="dxa"/>
            <w:gridSpan w:val="5"/>
          </w:tcPr>
          <w:p w14:paraId="550BABA2" w14:textId="77777777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C22653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ปีการศึกษา</w:t>
            </w:r>
          </w:p>
        </w:tc>
      </w:tr>
      <w:tr w:rsidR="00C22653" w:rsidRPr="00C22653" w14:paraId="1775368C" w14:textId="77777777" w:rsidTr="00F614A2">
        <w:trPr>
          <w:tblHeader/>
          <w:jc w:val="center"/>
        </w:trPr>
        <w:tc>
          <w:tcPr>
            <w:tcW w:w="4535" w:type="dxa"/>
            <w:vMerge/>
          </w:tcPr>
          <w:p w14:paraId="74504983" w14:textId="77777777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</w:tcPr>
          <w:p w14:paraId="47211316" w14:textId="24E72F2E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5XX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25</w:t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XX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34" w:type="dxa"/>
          </w:tcPr>
          <w:p w14:paraId="5AE60D6E" w14:textId="2C564CDD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5XX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25</w:t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XX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34" w:type="dxa"/>
          </w:tcPr>
          <w:p w14:paraId="469E1804" w14:textId="07C89D6C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5XX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25</w:t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XX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34" w:type="dxa"/>
          </w:tcPr>
          <w:p w14:paraId="3A0C303D" w14:textId="18458650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5XX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25</w:t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XX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34" w:type="dxa"/>
          </w:tcPr>
          <w:p w14:paraId="00A36563" w14:textId="790B6DD2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5XX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25</w:t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XX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C22653" w:rsidRPr="00C22653" w14:paraId="2D92ADB6" w14:textId="77777777" w:rsidTr="00F614A2">
        <w:trPr>
          <w:jc w:val="center"/>
        </w:trPr>
        <w:tc>
          <w:tcPr>
            <w:tcW w:w="4535" w:type="dxa"/>
          </w:tcPr>
          <w:p w14:paraId="06BA5974" w14:textId="77777777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t>1.</w:t>
            </w:r>
            <w:r w:rsidRPr="00C22653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ความพึงพอใจของ</w:t>
            </w:r>
            <w:r w:rsidRPr="00C22653">
              <w:rPr>
                <w:rFonts w:ascii="TH SarabunPSK" w:hAnsi="TH SarabunPSK" w:cs="TH SarabunPSK" w:hint="cs"/>
                <w:color w:val="000000" w:themeColor="text1"/>
                <w:sz w:val="28"/>
                <w:cs/>
                <w:lang w:val="en-GB"/>
              </w:rPr>
              <w:t>นักศึกษาต่อหลักสูตร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lang w:val="en-GB"/>
              </w:rPr>
              <w:t xml:space="preserve"> </w:t>
            </w:r>
          </w:p>
        </w:tc>
        <w:tc>
          <w:tcPr>
            <w:tcW w:w="1134" w:type="dxa"/>
          </w:tcPr>
          <w:p w14:paraId="360665C9" w14:textId="77777777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34" w:type="dxa"/>
          </w:tcPr>
          <w:p w14:paraId="2E7B996A" w14:textId="77777777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34" w:type="dxa"/>
          </w:tcPr>
          <w:p w14:paraId="56B93AF1" w14:textId="77777777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34" w:type="dxa"/>
          </w:tcPr>
          <w:p w14:paraId="1B171BAD" w14:textId="77777777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34" w:type="dxa"/>
          </w:tcPr>
          <w:p w14:paraId="608D7371" w14:textId="77777777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C22653" w:rsidRPr="00C22653" w14:paraId="005D05E1" w14:textId="77777777" w:rsidTr="00F614A2">
        <w:trPr>
          <w:jc w:val="center"/>
        </w:trPr>
        <w:tc>
          <w:tcPr>
            <w:tcW w:w="4535" w:type="dxa"/>
          </w:tcPr>
          <w:p w14:paraId="6F1EFC07" w14:textId="77777777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22653">
              <w:rPr>
                <w:rFonts w:ascii="TH SarabunPSK" w:hAnsi="TH SarabunPSK" w:cs="TH SarabunPSK"/>
                <w:color w:val="000000" w:themeColor="text1"/>
                <w:sz w:val="28"/>
                <w:lang w:val="en-GB"/>
              </w:rPr>
              <w:t>2.</w:t>
            </w:r>
            <w:r w:rsidRPr="00C22653">
              <w:rPr>
                <w:rFonts w:ascii="TH SarabunPSK" w:hAnsi="TH SarabunPSK" w:cs="TH SarabunPSK" w:hint="cs"/>
                <w:color w:val="000000" w:themeColor="text1"/>
                <w:sz w:val="28"/>
                <w:cs/>
                <w:lang w:val="en-GB"/>
              </w:rPr>
              <w:t xml:space="preserve"> </w:t>
            </w:r>
            <w:r w:rsidRPr="00C22653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ความพึงพอใจของ</w:t>
            </w:r>
            <w:r w:rsidRPr="00C22653">
              <w:rPr>
                <w:rFonts w:ascii="TH SarabunPSK" w:hAnsi="TH SarabunPSK" w:cs="TH SarabunPSK" w:hint="cs"/>
                <w:color w:val="000000" w:themeColor="text1"/>
                <w:sz w:val="28"/>
                <w:cs/>
                <w:lang w:val="en-GB"/>
              </w:rPr>
              <w:t>บัณฑิตต่อหลักสูตร</w:t>
            </w:r>
          </w:p>
        </w:tc>
        <w:tc>
          <w:tcPr>
            <w:tcW w:w="1134" w:type="dxa"/>
          </w:tcPr>
          <w:p w14:paraId="12B77B60" w14:textId="77777777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34" w:type="dxa"/>
          </w:tcPr>
          <w:p w14:paraId="2404DBD5" w14:textId="77777777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34" w:type="dxa"/>
          </w:tcPr>
          <w:p w14:paraId="69723891" w14:textId="77777777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34" w:type="dxa"/>
          </w:tcPr>
          <w:p w14:paraId="5DF109BC" w14:textId="77777777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34" w:type="dxa"/>
          </w:tcPr>
          <w:p w14:paraId="030F6331" w14:textId="77777777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C22653" w:rsidRPr="00C22653" w14:paraId="705DF080" w14:textId="77777777" w:rsidTr="00F614A2">
        <w:trPr>
          <w:jc w:val="center"/>
        </w:trPr>
        <w:tc>
          <w:tcPr>
            <w:tcW w:w="4535" w:type="dxa"/>
          </w:tcPr>
          <w:p w14:paraId="0BB72943" w14:textId="77777777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C22653">
              <w:rPr>
                <w:rFonts w:ascii="TH SarabunPSK" w:hAnsi="TH SarabunPSK" w:cs="TH SarabunPSK"/>
                <w:color w:val="000000" w:themeColor="text1"/>
                <w:sz w:val="28"/>
                <w:lang w:val="en-GB"/>
              </w:rPr>
              <w:lastRenderedPageBreak/>
              <w:t>3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t>.</w:t>
            </w:r>
            <w:r w:rsidRPr="00C22653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ความพึงพอใจของ</w:t>
            </w:r>
            <w:r w:rsidRPr="00C22653">
              <w:rPr>
                <w:rFonts w:ascii="TH SarabunPSK" w:hAnsi="TH SarabunPSK" w:cs="TH SarabunPSK" w:hint="cs"/>
                <w:color w:val="000000" w:themeColor="text1"/>
                <w:sz w:val="28"/>
                <w:cs/>
                <w:lang w:val="en-GB"/>
              </w:rPr>
              <w:t>ศิษย์เก่าต่อหลักสูตร</w:t>
            </w:r>
          </w:p>
        </w:tc>
        <w:tc>
          <w:tcPr>
            <w:tcW w:w="1134" w:type="dxa"/>
          </w:tcPr>
          <w:p w14:paraId="0CB6B35F" w14:textId="77777777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34" w:type="dxa"/>
          </w:tcPr>
          <w:p w14:paraId="580C0A67" w14:textId="77777777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34" w:type="dxa"/>
          </w:tcPr>
          <w:p w14:paraId="60F7F412" w14:textId="77777777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34" w:type="dxa"/>
          </w:tcPr>
          <w:p w14:paraId="235B316E" w14:textId="77777777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34" w:type="dxa"/>
          </w:tcPr>
          <w:p w14:paraId="7C840919" w14:textId="77777777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C22653" w:rsidRPr="00C22653" w14:paraId="341027A6" w14:textId="77777777" w:rsidTr="00F614A2">
        <w:trPr>
          <w:jc w:val="center"/>
        </w:trPr>
        <w:tc>
          <w:tcPr>
            <w:tcW w:w="4535" w:type="dxa"/>
          </w:tcPr>
          <w:p w14:paraId="5EE05868" w14:textId="77777777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lang w:val="en-GB"/>
              </w:rPr>
            </w:pP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t>4.</w:t>
            </w:r>
            <w:r w:rsidRPr="00C22653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ความพึงพอใจของ</w:t>
            </w:r>
            <w:r w:rsidRPr="00C22653">
              <w:rPr>
                <w:rFonts w:ascii="TH SarabunPSK" w:hAnsi="TH SarabunPSK" w:cs="TH SarabunPSK" w:hint="cs"/>
                <w:color w:val="000000" w:themeColor="text1"/>
                <w:sz w:val="28"/>
                <w:cs/>
                <w:lang w:val="en-GB"/>
              </w:rPr>
              <w:t>ผู้ใช้บัณฑิต</w:t>
            </w:r>
          </w:p>
        </w:tc>
        <w:tc>
          <w:tcPr>
            <w:tcW w:w="1134" w:type="dxa"/>
          </w:tcPr>
          <w:p w14:paraId="5FAC7C00" w14:textId="77777777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34" w:type="dxa"/>
          </w:tcPr>
          <w:p w14:paraId="771DED41" w14:textId="77777777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34" w:type="dxa"/>
          </w:tcPr>
          <w:p w14:paraId="5223CDF9" w14:textId="77777777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34" w:type="dxa"/>
          </w:tcPr>
          <w:p w14:paraId="42A1B0EF" w14:textId="77777777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1134" w:type="dxa"/>
          </w:tcPr>
          <w:p w14:paraId="500D94BE" w14:textId="77777777" w:rsidR="00C22653" w:rsidRPr="00C22653" w:rsidRDefault="00C22653" w:rsidP="00F614A2">
            <w:pPr>
              <w:tabs>
                <w:tab w:val="left" w:pos="213"/>
                <w:tab w:val="left" w:pos="425"/>
                <w:tab w:val="left" w:pos="638"/>
                <w:tab w:val="left" w:pos="851"/>
                <w:tab w:val="left" w:pos="1063"/>
                <w:tab w:val="left" w:pos="1276"/>
                <w:tab w:val="left" w:pos="1488"/>
                <w:tab w:val="left" w:pos="1701"/>
                <w:tab w:val="left" w:pos="1914"/>
                <w:tab w:val="left" w:pos="2126"/>
                <w:tab w:val="left" w:pos="2339"/>
                <w:tab w:val="left" w:pos="2552"/>
                <w:tab w:val="left" w:pos="2764"/>
                <w:tab w:val="left" w:pos="2977"/>
                <w:tab w:val="left" w:pos="3189"/>
                <w:tab w:val="left" w:pos="3402"/>
                <w:tab w:val="left" w:pos="3615"/>
                <w:tab w:val="left" w:pos="3827"/>
                <w:tab w:val="left" w:pos="4040"/>
                <w:tab w:val="left" w:pos="4253"/>
                <w:tab w:val="left" w:pos="4465"/>
                <w:tab w:val="left" w:pos="4678"/>
                <w:tab w:val="left" w:pos="4890"/>
                <w:tab w:val="left" w:pos="5103"/>
                <w:tab w:val="left" w:pos="5316"/>
                <w:tab w:val="left" w:pos="5528"/>
                <w:tab w:val="left" w:pos="5741"/>
                <w:tab w:val="left" w:pos="5954"/>
                <w:tab w:val="left" w:pos="6166"/>
                <w:tab w:val="left" w:pos="6379"/>
                <w:tab w:val="left" w:pos="6591"/>
                <w:tab w:val="left" w:pos="6804"/>
                <w:tab w:val="left" w:pos="7017"/>
                <w:tab w:val="left" w:pos="7229"/>
                <w:tab w:val="left" w:pos="7442"/>
                <w:tab w:val="left" w:pos="7655"/>
                <w:tab w:val="left" w:pos="7867"/>
                <w:tab w:val="left" w:pos="8080"/>
                <w:tab w:val="left" w:pos="8292"/>
                <w:tab w:val="left" w:pos="8505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</w:tbl>
    <w:p w14:paraId="0BC99AA8" w14:textId="503ECBB0" w:rsidR="002355BC" w:rsidRDefault="002355BC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36DC77C7" w14:textId="7A60CEBA" w:rsidR="003648F6" w:rsidRDefault="003648F6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3648F6">
        <w:rPr>
          <w:rFonts w:ascii="TH SarabunPSK" w:hAnsi="TH SarabunPSK" w:cs="TH SarabunPSK"/>
          <w:sz w:val="32"/>
          <w:szCs w:val="32"/>
          <w:cs/>
        </w:rPr>
        <w:t xml:space="preserve">ผลการประเมินความพึงพอใจของผู้มีส่วนได้ส่วนเสีย </w:t>
      </w:r>
      <w:r w:rsidRPr="003648F6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 xml:space="preserve">(แสดงกราฟ พร้อมทั้งอธิบายผลการประเมินความพึงพอใจของผู้มีส่วนได้ส่วนเสีย ตามกระบวนการ </w:t>
      </w:r>
      <w:r w:rsidRPr="003648F6">
        <w:rPr>
          <w:rFonts w:ascii="TH SarabunPSK" w:hAnsi="TH SarabunPSK" w:cs="TH SarabunPSK"/>
          <w:i/>
          <w:iCs/>
          <w:color w:val="FF0000"/>
          <w:sz w:val="32"/>
          <w:szCs w:val="32"/>
        </w:rPr>
        <w:t>PDCA)</w:t>
      </w:r>
    </w:p>
    <w:p w14:paraId="498306B2" w14:textId="77777777" w:rsidR="003648F6" w:rsidRDefault="003648F6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68E265AF" w14:textId="30BDD9FF" w:rsidR="002355BC" w:rsidRPr="00C22653" w:rsidRDefault="00C22653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C22653">
        <w:rPr>
          <w:rFonts w:ascii="TH SarabunPSK" w:hAnsi="TH SarabunPSK" w:cs="TH SarabunPSK"/>
          <w:b/>
          <w:bCs/>
          <w:sz w:val="32"/>
          <w:szCs w:val="32"/>
          <w:cs/>
        </w:rPr>
        <w:t>2.3 ผลการวิเคราะห์ผลการดำเนินงานของหลักสูตรที่ผ่านมา</w:t>
      </w:r>
    </w:p>
    <w:tbl>
      <w:tblPr>
        <w:tblStyle w:val="ac"/>
        <w:tblW w:w="10368" w:type="dxa"/>
        <w:jc w:val="center"/>
        <w:tblLook w:val="04A0" w:firstRow="1" w:lastRow="0" w:firstColumn="1" w:lastColumn="0" w:noHBand="0" w:noVBand="1"/>
      </w:tblPr>
      <w:tblGrid>
        <w:gridCol w:w="5184"/>
        <w:gridCol w:w="5184"/>
      </w:tblGrid>
      <w:tr w:rsidR="00C22653" w:rsidRPr="00C22653" w14:paraId="0D1884DF" w14:textId="77777777" w:rsidTr="00C22653">
        <w:trPr>
          <w:tblHeader/>
          <w:jc w:val="center"/>
        </w:trPr>
        <w:tc>
          <w:tcPr>
            <w:tcW w:w="5184" w:type="dxa"/>
          </w:tcPr>
          <w:p w14:paraId="690C8F0C" w14:textId="77777777" w:rsidR="00C22653" w:rsidRPr="00C22653" w:rsidRDefault="00C22653" w:rsidP="00C22653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22653">
              <w:rPr>
                <w:rFonts w:ascii="TH SarabunPSK" w:hAnsi="TH SarabunPSK" w:cs="TH SarabunPSK"/>
                <w:sz w:val="28"/>
                <w:cs/>
              </w:rPr>
              <w:t>การวิเคราะห์ผลการดำเนินงานของหลักสูตร</w:t>
            </w:r>
          </w:p>
          <w:p w14:paraId="45716D71" w14:textId="77777777" w:rsidR="00C22653" w:rsidRPr="00C22653" w:rsidRDefault="00C22653" w:rsidP="00C22653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22653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หลักสูตร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หลักสูตร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ชื่อหลักสูตร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C22653">
              <w:rPr>
                <w:rFonts w:ascii="TH SarabunPSK" w:hAnsi="TH SarabunPSK" w:cs="TH SarabunPSK"/>
                <w:sz w:val="28"/>
                <w:cs/>
              </w:rPr>
              <w:t xml:space="preserve"> สาขาวิชา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สาขาวิชา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ชื่อสาขาวิชา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10DEABC9" w14:textId="31B7920D" w:rsidR="00C22653" w:rsidRPr="00C22653" w:rsidRDefault="00C22653" w:rsidP="00C22653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22653">
              <w:rPr>
                <w:rFonts w:ascii="TH SarabunPSK" w:hAnsi="TH SarabunPSK" w:cs="TH SarabunPSK"/>
                <w:sz w:val="28"/>
                <w:cs/>
              </w:rPr>
              <w:t>หลักสูตร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ใหม่/ปรับปรุง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ใหม่/ปรับปรุง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C22653">
              <w:rPr>
                <w:rFonts w:ascii="TH SarabunPSK" w:hAnsi="TH SarabunPSK" w:cs="TH SarabunPSK"/>
                <w:sz w:val="28"/>
                <w:cs/>
              </w:rPr>
              <w:t xml:space="preserve"> พ.ศ. 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5XX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25</w:t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XX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C2265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C22653">
              <w:rPr>
                <w:rFonts w:ascii="TH SarabunPSK" w:hAnsi="TH SarabunPSK" w:cs="TH SarabunPSK"/>
                <w:i/>
                <w:iCs/>
                <w:color w:val="FF0000"/>
                <w:sz w:val="28"/>
                <w:cs/>
              </w:rPr>
              <w:t>(หลักสูตรเดิม)</w:t>
            </w:r>
          </w:p>
        </w:tc>
        <w:tc>
          <w:tcPr>
            <w:tcW w:w="5184" w:type="dxa"/>
          </w:tcPr>
          <w:p w14:paraId="55BCB52E" w14:textId="77777777" w:rsidR="00C22653" w:rsidRPr="00C22653" w:rsidRDefault="00C22653" w:rsidP="00C22653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22653">
              <w:rPr>
                <w:rFonts w:ascii="TH SarabunPSK" w:hAnsi="TH SarabunPSK" w:cs="TH SarabunPSK" w:hint="cs"/>
                <w:sz w:val="28"/>
                <w:cs/>
              </w:rPr>
              <w:t>ผลการดำเนินการในการออกแบบหลักสูตร</w:t>
            </w:r>
          </w:p>
          <w:p w14:paraId="21418018" w14:textId="5C5C2322" w:rsidR="00C22653" w:rsidRPr="00C22653" w:rsidRDefault="00C22653" w:rsidP="00C22653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22653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หลักสูตร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หลักสูตร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ชื่อหลักสูตร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C22653">
              <w:rPr>
                <w:rFonts w:ascii="TH SarabunPSK" w:hAnsi="TH SarabunPSK" w:cs="TH SarabunPSK"/>
                <w:sz w:val="28"/>
                <w:cs/>
              </w:rPr>
              <w:t xml:space="preserve"> สาขาวิชา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สาขาวิชา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ชื่อสาขาวิชา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4970F29E" w14:textId="4A5DD240" w:rsidR="00C22653" w:rsidRPr="00C22653" w:rsidRDefault="00C22653" w:rsidP="00C2265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22653">
              <w:rPr>
                <w:rFonts w:ascii="TH SarabunPSK" w:hAnsi="TH SarabunPSK" w:cs="TH SarabunPSK"/>
                <w:sz w:val="28"/>
                <w:cs/>
              </w:rPr>
              <w:t>หลักสูตร</w:t>
            </w:r>
            <w:r w:rsidRPr="00C22653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ปรับปรุง</w:t>
            </w:r>
            <w:r w:rsidRPr="00C22653">
              <w:rPr>
                <w:rFonts w:ascii="TH SarabunPSK" w:hAnsi="TH SarabunPSK" w:cs="TH SarabunPSK"/>
                <w:sz w:val="28"/>
                <w:cs/>
              </w:rPr>
              <w:t xml:space="preserve"> พ.ศ. 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5XX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25</w:t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XX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C22653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C22653">
              <w:rPr>
                <w:rFonts w:ascii="TH SarabunPSK" w:hAnsi="TH SarabunPSK" w:cs="TH SarabunPSK"/>
                <w:i/>
                <w:iCs/>
                <w:color w:val="FF0000"/>
                <w:sz w:val="28"/>
                <w:cs/>
              </w:rPr>
              <w:t>(หลักสูตร</w:t>
            </w:r>
            <w:r w:rsidRPr="00C22653">
              <w:rPr>
                <w:rFonts w:ascii="TH SarabunPSK" w:hAnsi="TH SarabunPSK" w:cs="TH SarabunPSK" w:hint="cs"/>
                <w:i/>
                <w:iCs/>
                <w:color w:val="FF0000"/>
                <w:sz w:val="28"/>
                <w:cs/>
              </w:rPr>
              <w:t>นี้</w:t>
            </w:r>
            <w:r w:rsidRPr="00C22653">
              <w:rPr>
                <w:rFonts w:ascii="TH SarabunPSK" w:hAnsi="TH SarabunPSK" w:cs="TH SarabunPSK"/>
                <w:i/>
                <w:iCs/>
                <w:color w:val="FF0000"/>
                <w:sz w:val="28"/>
                <w:cs/>
              </w:rPr>
              <w:t>)</w:t>
            </w:r>
          </w:p>
        </w:tc>
      </w:tr>
      <w:tr w:rsidR="00C22653" w:rsidRPr="00C22653" w14:paraId="41802EEB" w14:textId="77777777" w:rsidTr="00F614A2">
        <w:trPr>
          <w:jc w:val="center"/>
        </w:trPr>
        <w:tc>
          <w:tcPr>
            <w:tcW w:w="5184" w:type="dxa"/>
          </w:tcPr>
          <w:p w14:paraId="3B7F333A" w14:textId="0057CC71" w:rsidR="003648F6" w:rsidRPr="003648F6" w:rsidRDefault="003648F6" w:rsidP="00C22653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i/>
                <w:iCs/>
                <w:color w:val="FF0000"/>
                <w:sz w:val="28"/>
              </w:rPr>
            </w:pPr>
            <w:r>
              <w:rPr>
                <w:rFonts w:ascii="TH SarabunPSK" w:hAnsi="TH SarabunPSK" w:cs="TH SarabunPSK"/>
                <w:i/>
                <w:iCs/>
                <w:color w:val="FF0000"/>
                <w:sz w:val="28"/>
                <w:cs/>
              </w:rPr>
              <w:tab/>
            </w:r>
            <w:r w:rsidRPr="003648F6">
              <w:rPr>
                <w:rFonts w:ascii="TH SarabunPSK" w:hAnsi="TH SarabunPSK" w:cs="TH SarabunPSK"/>
                <w:i/>
                <w:iCs/>
                <w:color w:val="FF0000"/>
                <w:sz w:val="28"/>
                <w:cs/>
              </w:rPr>
              <w:t>ในกรณีหลักสูตรปรับปรุง หลักสูตรต้องระบุว่า มีการวิเคราะห์ผลการดำเนินงานของหลักสูตรการศึกษาที่ผ่านมาอย่างไร ทั้งการวิเคราะห์ผลลัพธ์การเรียนรู้ที่เกิดขึ้นจริง ผลการประเมินความพึงพอใจของผู้เรียน บัณฑิต ผู้ใช้บัณฑิต องค์กรวิชาชีพ (ถ้ามี) ศิษย์เก่า ตลอดจนข้อร้องเรียนจากบุคคล หรือหน่วยงานภายนอก และบุคคลภายในสถาบันอุดมศึกษา และผลการประเมินคุณภาพภายนอกระดับหลักสูตร (ถ้ามี) เพื่อเป็นข้อมูลย้อนกลับในการปรับปรุงและพัฒนาการออกแบบหลักสูตรในประเด็นข้างต้น โดยเขียนการนำข้อมูลเหล่านี้มาปรับปรุงในช่อง “หลักสูตรปรับปรุง”</w:t>
            </w:r>
          </w:p>
          <w:p w14:paraId="6971286B" w14:textId="44A9A72D" w:rsidR="00C22653" w:rsidRPr="00C22653" w:rsidRDefault="00C22653" w:rsidP="00C22653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C22653">
              <w:rPr>
                <w:rFonts w:ascii="TH SarabunPSK" w:hAnsi="TH SarabunPSK" w:cs="TH SarabunPSK" w:hint="cs"/>
                <w:sz w:val="28"/>
                <w:cs/>
              </w:rPr>
              <w:t xml:space="preserve">1) </w:t>
            </w:r>
            <w:r w:rsidRPr="00C22653">
              <w:rPr>
                <w:rFonts w:ascii="TH SarabunPSK" w:hAnsi="TH SarabunPSK" w:cs="TH SarabunPSK"/>
                <w:sz w:val="28"/>
                <w:cs/>
              </w:rPr>
              <w:t>ผลลัพธ์การเรียนรู้ที่เกิดขึ้นจริง</w:t>
            </w:r>
          </w:p>
          <w:p w14:paraId="3528786C" w14:textId="3D266D3A" w:rsidR="00C22653" w:rsidRPr="00C22653" w:rsidRDefault="00C22653" w:rsidP="00C22653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C22653">
              <w:rPr>
                <w:rFonts w:ascii="TH SarabunPSK" w:hAnsi="TH SarabunPSK" w:cs="TH SarabunPSK"/>
                <w:sz w:val="28"/>
                <w:cs/>
              </w:rPr>
              <w:tab/>
            </w:r>
            <w:r w:rsidRPr="00C22653">
              <w:rPr>
                <w:rFonts w:ascii="TH SarabunPSK" w:hAnsi="TH SarabunPSK" w:cs="TH SarabunPSK" w:hint="cs"/>
                <w:sz w:val="28"/>
                <w:cs/>
              </w:rPr>
              <w:t xml:space="preserve">จากผลการดำเนินงานพบว่าผลลัพธ์การเรียนรู้ของหลักสูตร </w:t>
            </w:r>
            <w:r w:rsidRPr="00C22653">
              <w:rPr>
                <w:rFonts w:ascii="TH SarabunPSK" w:hAnsi="TH SarabunPSK" w:cs="TH SarabunPSK"/>
                <w:sz w:val="28"/>
              </w:rPr>
              <w:t xml:space="preserve">(PLOs) </w:t>
            </w:r>
            <w:r w:rsidRPr="00C22653">
              <w:rPr>
                <w:rFonts w:ascii="TH SarabunPSK" w:hAnsi="TH SarabunPSK" w:cs="TH SarabunPSK" w:hint="cs"/>
                <w:sz w:val="28"/>
                <w:cs/>
              </w:rPr>
              <w:t>ระหว่างความสอดคล้องของผลลัพธ์การเรียนรู้</w:t>
            </w:r>
            <w:r w:rsidRPr="00EE49AC">
              <w:rPr>
                <w:rFonts w:ascii="TH SarabunPSK" w:hAnsi="TH SarabunPSK" w:cs="TH SarabunPSK" w:hint="cs"/>
                <w:sz w:val="28"/>
                <w:cs/>
              </w:rPr>
              <w:t xml:space="preserve">ของหลักสูตร </w:t>
            </w:r>
            <w:r w:rsidRPr="00EE49AC">
              <w:rPr>
                <w:rFonts w:ascii="TH SarabunPSK" w:hAnsi="TH SarabunPSK" w:cs="TH SarabunPSK"/>
                <w:sz w:val="28"/>
              </w:rPr>
              <w:t xml:space="preserve">(PLOs) </w:t>
            </w:r>
            <w:r w:rsidRPr="00EE49AC">
              <w:rPr>
                <w:rFonts w:ascii="TH SarabunPSK" w:hAnsi="TH SarabunPSK" w:cs="TH SarabunPSK" w:hint="cs"/>
                <w:sz w:val="28"/>
                <w:cs/>
              </w:rPr>
              <w:t xml:space="preserve">กับผลลัพธ์การเรียนรู้ตามเกณฑ์มาตรฐานหลักสูตร พ.ศ. </w:t>
            </w:r>
            <w:r w:rsidRPr="00EE49AC">
              <w:rPr>
                <w:rFonts w:ascii="TH SarabunPSK" w:hAnsi="TH SarabunPSK" w:cs="TH SarabunPSK"/>
                <w:sz w:val="28"/>
              </w:rPr>
              <w:t xml:space="preserve">2565 </w:t>
            </w:r>
            <w:r w:rsidRPr="00EE49AC">
              <w:rPr>
                <w:rFonts w:ascii="TH SarabunPSK" w:hAnsi="TH SarabunPSK" w:cs="TH SarabunPSK" w:hint="cs"/>
                <w:sz w:val="28"/>
                <w:cs/>
              </w:rPr>
              <w:t>ดังนี้</w:t>
            </w:r>
          </w:p>
          <w:p w14:paraId="081303BC" w14:textId="77777777" w:rsidR="00EE49AC" w:rsidRDefault="00EE49AC" w:rsidP="00EE49AC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1. 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00AE20F4" w14:textId="5C83066E" w:rsidR="00C22653" w:rsidRPr="00EE49AC" w:rsidRDefault="00EE49AC" w:rsidP="00EE49AC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2. 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5184" w:type="dxa"/>
          </w:tcPr>
          <w:p w14:paraId="0F3E41F0" w14:textId="71BD237D" w:rsidR="00C22653" w:rsidRDefault="00C22653" w:rsidP="00C2265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C22653">
              <w:rPr>
                <w:rFonts w:ascii="TH SarabunPSK" w:hAnsi="TH SarabunPSK" w:cs="TH SarabunPSK" w:hint="cs"/>
                <w:sz w:val="28"/>
                <w:cs/>
              </w:rPr>
              <w:t xml:space="preserve">จากผลการดำเนินงานในปีการศึกษา 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5XX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25</w:t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XX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C22653">
              <w:rPr>
                <w:rFonts w:ascii="TH SarabunPSK" w:hAnsi="TH SarabunPSK" w:cs="TH SarabunPSK"/>
                <w:sz w:val="28"/>
              </w:rPr>
              <w:t xml:space="preserve"> – 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5XX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25</w:t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XX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C22653">
              <w:rPr>
                <w:rFonts w:ascii="TH SarabunPSK" w:hAnsi="TH SarabunPSK" w:cs="TH SarabunPSK"/>
                <w:sz w:val="28"/>
              </w:rPr>
              <w:t xml:space="preserve"> </w:t>
            </w:r>
            <w:r w:rsidRPr="00C22653">
              <w:rPr>
                <w:rFonts w:ascii="TH SarabunPSK" w:hAnsi="TH SarabunPSK" w:cs="TH SarabunPSK" w:hint="cs"/>
                <w:sz w:val="28"/>
                <w:cs/>
              </w:rPr>
              <w:t xml:space="preserve">พบว่าผลลัพธ์การเรียนรู้ของหลักสูตร </w:t>
            </w:r>
            <w:r w:rsidRPr="00C22653">
              <w:rPr>
                <w:rFonts w:ascii="TH SarabunPSK" w:hAnsi="TH SarabunPSK" w:cs="TH SarabunPSK"/>
                <w:sz w:val="28"/>
              </w:rPr>
              <w:t xml:space="preserve">(PLOs) </w:t>
            </w:r>
            <w:r w:rsidRPr="00C22653">
              <w:rPr>
                <w:rFonts w:ascii="TH SarabunPSK" w:hAnsi="TH SarabunPSK" w:cs="TH SarabunPSK" w:hint="cs"/>
                <w:sz w:val="28"/>
                <w:cs/>
              </w:rPr>
              <w:t xml:space="preserve">ระหว่างความสอดคล้องของผลลัพธ์การเรียนรู้ของหลักสูตร </w:t>
            </w:r>
            <w:r w:rsidRPr="00C22653">
              <w:rPr>
                <w:rFonts w:ascii="TH SarabunPSK" w:hAnsi="TH SarabunPSK" w:cs="TH SarabunPSK"/>
                <w:sz w:val="28"/>
              </w:rPr>
              <w:t xml:space="preserve">(PLOs) </w:t>
            </w:r>
            <w:r w:rsidRPr="00C22653">
              <w:rPr>
                <w:rFonts w:ascii="TH SarabunPSK" w:hAnsi="TH SarabunPSK" w:cs="TH SarabunPSK" w:hint="cs"/>
                <w:sz w:val="28"/>
                <w:cs/>
              </w:rPr>
              <w:t xml:space="preserve">กับผลลัพธ์การเรียนรู้ตามเกณฑ์มาตรฐานหลักสูตร พ.ศ. </w:t>
            </w:r>
            <w:r w:rsidRPr="00C22653">
              <w:rPr>
                <w:rFonts w:ascii="TH SarabunPSK" w:hAnsi="TH SarabunPSK" w:cs="TH SarabunPSK"/>
                <w:sz w:val="28"/>
              </w:rPr>
              <w:t>2565</w:t>
            </w:r>
            <w:r w:rsidRPr="00C2265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22653">
              <w:rPr>
                <w:rFonts w:ascii="TH SarabunPSK" w:hAnsi="TH SarabunPSK" w:cs="TH SarabunPSK"/>
                <w:sz w:val="28"/>
                <w:cs/>
              </w:rPr>
              <w:t>ได้</w:t>
            </w:r>
            <w:r w:rsidRPr="00C22653">
              <w:rPr>
                <w:rFonts w:ascii="TH SarabunPSK" w:hAnsi="TH SarabunPSK" w:cs="TH SarabunPSK" w:hint="cs"/>
                <w:sz w:val="28"/>
                <w:cs/>
              </w:rPr>
              <w:t>นำมา</w:t>
            </w:r>
            <w:r w:rsidRPr="00C22653">
              <w:rPr>
                <w:rFonts w:ascii="TH SarabunPSK" w:hAnsi="TH SarabunPSK" w:cs="TH SarabunPSK"/>
                <w:sz w:val="28"/>
                <w:cs/>
              </w:rPr>
              <w:t>ปรับปรุง</w:t>
            </w:r>
            <w:r w:rsidRPr="00C22653">
              <w:rPr>
                <w:rFonts w:ascii="TH SarabunPSK" w:hAnsi="TH SarabunPSK" w:cs="TH SarabunPSK" w:hint="cs"/>
                <w:sz w:val="28"/>
                <w:cs/>
              </w:rPr>
              <w:t xml:space="preserve">หลักสูตร ดังนี้ </w:t>
            </w:r>
          </w:p>
          <w:p w14:paraId="477F2C55" w14:textId="74D4A419" w:rsidR="00C22653" w:rsidRDefault="00C22653" w:rsidP="00C2265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1. 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3332DE20" w14:textId="3FC251D9" w:rsidR="00C22653" w:rsidRPr="00C22653" w:rsidRDefault="00C22653" w:rsidP="00C2265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2. 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C22653" w:rsidRPr="00C22653" w14:paraId="565F3DD2" w14:textId="77777777" w:rsidTr="00F614A2">
        <w:trPr>
          <w:jc w:val="center"/>
        </w:trPr>
        <w:tc>
          <w:tcPr>
            <w:tcW w:w="5184" w:type="dxa"/>
          </w:tcPr>
          <w:p w14:paraId="6D94C2AD" w14:textId="1E997EC0" w:rsidR="00C22653" w:rsidRPr="00C22653" w:rsidRDefault="00C22653" w:rsidP="00EE49AC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C22653">
              <w:rPr>
                <w:rFonts w:ascii="TH SarabunPSK" w:hAnsi="TH SarabunPSK" w:cs="TH SarabunPSK"/>
                <w:sz w:val="28"/>
                <w:cs/>
              </w:rPr>
              <w:t>2) ผลการประเมินความพึงพอใจของ</w:t>
            </w:r>
            <w:r w:rsidRPr="00C22653">
              <w:rPr>
                <w:rFonts w:ascii="TH SarabunPSK" w:hAnsi="TH SarabunPSK" w:cs="TH SarabunPSK" w:hint="cs"/>
                <w:sz w:val="28"/>
                <w:cs/>
              </w:rPr>
              <w:t>นักศึกษา</w:t>
            </w:r>
            <w:r w:rsidRPr="00C22653">
              <w:rPr>
                <w:rFonts w:ascii="TH SarabunPSK" w:hAnsi="TH SarabunPSK" w:cs="TH SarabunPSK"/>
                <w:sz w:val="28"/>
                <w:cs/>
              </w:rPr>
              <w:t xml:space="preserve"> บัณฑิต </w:t>
            </w:r>
            <w:r w:rsidRPr="00C22653">
              <w:rPr>
                <w:rFonts w:ascii="TH SarabunPSK" w:hAnsi="TH SarabunPSK" w:cs="TH SarabunPSK" w:hint="cs"/>
                <w:sz w:val="28"/>
                <w:cs/>
              </w:rPr>
              <w:t xml:space="preserve">ศิษย์เก่า </w:t>
            </w:r>
            <w:r w:rsidRPr="00C22653">
              <w:rPr>
                <w:rFonts w:ascii="TH SarabunPSK" w:hAnsi="TH SarabunPSK" w:cs="TH SarabunPSK"/>
                <w:sz w:val="28"/>
                <w:cs/>
              </w:rPr>
              <w:t>ผู้ใช้บัณฑิต องค์กรวิชาชี</w:t>
            </w:r>
            <w:r w:rsidRPr="00C22653">
              <w:rPr>
                <w:rFonts w:ascii="TH SarabunPSK" w:hAnsi="TH SarabunPSK" w:cs="TH SarabunPSK" w:hint="cs"/>
                <w:sz w:val="28"/>
                <w:cs/>
              </w:rPr>
              <w:t xml:space="preserve">พ ต่อหลักสูตร </w:t>
            </w:r>
            <w:r w:rsidRPr="00C22653">
              <w:rPr>
                <w:rFonts w:ascii="TH SarabunPSK" w:hAnsi="TH SarabunPSK" w:cs="TH SarabunPSK"/>
                <w:sz w:val="28"/>
                <w:cs/>
              </w:rPr>
              <w:t>พบว่า ความพึงพอใจต่อ</w:t>
            </w:r>
            <w:r w:rsidRPr="00C22653">
              <w:rPr>
                <w:rFonts w:ascii="TH SarabunPSK" w:hAnsi="TH SarabunPSK" w:cs="TH SarabunPSK"/>
                <w:spacing w:val="-6"/>
                <w:sz w:val="28"/>
                <w:cs/>
              </w:rPr>
              <w:t>หลักสูตรอยู่ในเกณฑ์</w:t>
            </w:r>
            <w:r w:rsidR="00EE49AC"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="00EE49AC"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="00EE49AC"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="00EE49AC"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="00EE49AC"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="00EE49AC"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="00EE49AC"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="00EE49AC"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C22653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 เนื่องจาก</w:t>
            </w:r>
            <w:r w:rsidR="00EE49AC"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="00EE49AC"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="00EE49AC"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="00EE49AC"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="00EE49AC"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="00EE49AC"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="00EE49AC"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="00EE49AC"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5184" w:type="dxa"/>
          </w:tcPr>
          <w:p w14:paraId="6D480543" w14:textId="434AB3A9" w:rsidR="00C22653" w:rsidRDefault="00C22653" w:rsidP="00C2265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EE49AC">
              <w:rPr>
                <w:rFonts w:ascii="TH SarabunPSK" w:hAnsi="TH SarabunPSK" w:cs="TH SarabunPSK" w:hint="cs"/>
                <w:sz w:val="28"/>
                <w:cs/>
              </w:rPr>
              <w:t>จาก</w:t>
            </w:r>
            <w:r w:rsidRPr="00EE49AC">
              <w:rPr>
                <w:rFonts w:ascii="TH SarabunPSK" w:hAnsi="TH SarabunPSK" w:cs="TH SarabunPSK"/>
                <w:sz w:val="28"/>
                <w:cs/>
              </w:rPr>
              <w:t>การทบทวนผลการประเมินความพึงพอใจของ</w:t>
            </w:r>
            <w:r w:rsidRPr="00EE49AC">
              <w:rPr>
                <w:rFonts w:ascii="TH SarabunPSK" w:hAnsi="TH SarabunPSK" w:cs="TH SarabunPSK" w:hint="cs"/>
                <w:sz w:val="28"/>
                <w:cs/>
              </w:rPr>
              <w:t>นักศึกษา</w:t>
            </w:r>
            <w:r w:rsidRPr="00EE49AC">
              <w:rPr>
                <w:rFonts w:ascii="TH SarabunPSK" w:hAnsi="TH SarabunPSK" w:cs="TH SarabunPSK"/>
                <w:sz w:val="28"/>
                <w:cs/>
              </w:rPr>
              <w:t xml:space="preserve"> บัณฑิต </w:t>
            </w:r>
            <w:r w:rsidRPr="00EE49AC">
              <w:rPr>
                <w:rFonts w:ascii="TH SarabunPSK" w:hAnsi="TH SarabunPSK" w:cs="TH SarabunPSK" w:hint="cs"/>
                <w:sz w:val="28"/>
                <w:cs/>
              </w:rPr>
              <w:t xml:space="preserve">ศิษย์เก่า </w:t>
            </w:r>
            <w:r w:rsidRPr="00EE49AC">
              <w:rPr>
                <w:rFonts w:ascii="TH SarabunPSK" w:hAnsi="TH SarabunPSK" w:cs="TH SarabunPSK"/>
                <w:sz w:val="28"/>
                <w:cs/>
              </w:rPr>
              <w:t>ผู้ใช้บัณฑิต องค์กรวิชาชี</w:t>
            </w:r>
            <w:r w:rsidRPr="00EE49AC">
              <w:rPr>
                <w:rFonts w:ascii="TH SarabunPSK" w:hAnsi="TH SarabunPSK" w:cs="TH SarabunPSK" w:hint="cs"/>
                <w:sz w:val="28"/>
                <w:cs/>
              </w:rPr>
              <w:t xml:space="preserve">พ ต่อหลักสูตร </w:t>
            </w:r>
            <w:r w:rsidRPr="00EE49AC">
              <w:rPr>
                <w:rFonts w:ascii="TH SarabunPSK" w:hAnsi="TH SarabunPSK" w:cs="TH SarabunPSK"/>
                <w:sz w:val="28"/>
                <w:cs/>
              </w:rPr>
              <w:t>ได้</w:t>
            </w:r>
            <w:r w:rsidRPr="00EE49AC">
              <w:rPr>
                <w:rFonts w:ascii="TH SarabunPSK" w:hAnsi="TH SarabunPSK" w:cs="TH SarabunPSK" w:hint="cs"/>
                <w:sz w:val="28"/>
                <w:cs/>
              </w:rPr>
              <w:t>นำมา</w:t>
            </w:r>
            <w:r w:rsidRPr="00EE49AC">
              <w:rPr>
                <w:rFonts w:ascii="TH SarabunPSK" w:hAnsi="TH SarabunPSK" w:cs="TH SarabunPSK"/>
                <w:sz w:val="28"/>
                <w:cs/>
              </w:rPr>
              <w:t>ปรับปรุง</w:t>
            </w:r>
            <w:r w:rsidRPr="00EE49AC">
              <w:rPr>
                <w:rFonts w:ascii="TH SarabunPSK" w:hAnsi="TH SarabunPSK" w:cs="TH SarabunPSK" w:hint="cs"/>
                <w:sz w:val="28"/>
                <w:cs/>
              </w:rPr>
              <w:t>หลักสูตร ดังนี้</w:t>
            </w:r>
          </w:p>
          <w:p w14:paraId="7EFEBE51" w14:textId="77777777" w:rsidR="00EE49AC" w:rsidRDefault="00EE49AC" w:rsidP="00EE49AC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1. 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7EFD4C26" w14:textId="0DD827AF" w:rsidR="00EE49AC" w:rsidRPr="00C22653" w:rsidRDefault="00EE49AC" w:rsidP="00EE49AC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2. 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C22653" w:rsidRPr="00C22653" w14:paraId="04840FBC" w14:textId="77777777" w:rsidTr="00F614A2">
        <w:trPr>
          <w:jc w:val="center"/>
        </w:trPr>
        <w:tc>
          <w:tcPr>
            <w:tcW w:w="5184" w:type="dxa"/>
          </w:tcPr>
          <w:p w14:paraId="40F23B60" w14:textId="77777777" w:rsidR="00C22653" w:rsidRPr="00C22653" w:rsidRDefault="00C22653" w:rsidP="00C22653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C22653">
              <w:rPr>
                <w:rFonts w:ascii="TH SarabunPSK" w:hAnsi="TH SarabunPSK" w:cs="TH SarabunPSK"/>
                <w:sz w:val="28"/>
                <w:cs/>
              </w:rPr>
              <w:t>3) ข้อร้องเรียน ข้อเสนอแนะ จากบุคคล หรือหน่วยงานภายนอก และบุคคลภายในสถาบันอุดมศึกษา</w:t>
            </w:r>
          </w:p>
          <w:p w14:paraId="5A2482BF" w14:textId="77777777" w:rsidR="00EE49AC" w:rsidRDefault="00C22653" w:rsidP="00C22653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28"/>
              </w:rPr>
            </w:pPr>
            <w:r w:rsidRPr="00C22653">
              <w:rPr>
                <w:rFonts w:ascii="TH SarabunPSK" w:hAnsi="TH SarabunPSK" w:cs="TH SarabunPSK"/>
                <w:sz w:val="28"/>
                <w:cs/>
              </w:rPr>
              <w:lastRenderedPageBreak/>
              <w:tab/>
              <w:t>หลักสูตรมีการจัดระบบและกลไกรับเรื่องข้อร้องเรียน ข้อเสนอแนะ จากบุคคล หรือหน่วยงานภายนอก และบุคคลภายในสถาบันอุดมศึกษา</w:t>
            </w:r>
            <w:r w:rsidRPr="00C2265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22653">
              <w:rPr>
                <w:rFonts w:ascii="TH SarabunPSK" w:hAnsi="TH SarabunPSK" w:cs="TH SarabunPSK"/>
                <w:sz w:val="28"/>
                <w:cs/>
              </w:rPr>
              <w:t>โดยการปรับเพิ่มถึงการรับคำบ่น/ข้อเสนอแนะต่าง</w:t>
            </w:r>
            <w:r w:rsidRPr="00C22653">
              <w:rPr>
                <w:rFonts w:ascii="TH SarabunPSK" w:hAnsi="TH SarabunPSK" w:cs="TH SarabunPSK"/>
                <w:sz w:val="28"/>
              </w:rPr>
              <w:t xml:space="preserve"> </w:t>
            </w:r>
            <w:r w:rsidRPr="00C22653">
              <w:rPr>
                <w:rFonts w:ascii="TH SarabunPSK" w:hAnsi="TH SarabunPSK" w:cs="TH SarabunPSK"/>
                <w:sz w:val="28"/>
                <w:cs/>
              </w:rPr>
              <w:t>ๆ นอกจากข้อร้องเรียน ซึ่งช่องทางในการยื่นคำบ่น/ข้อเสนอแนะ/ข้อร้องเรียนต่าง</w:t>
            </w:r>
            <w:r w:rsidRPr="00C22653">
              <w:rPr>
                <w:rFonts w:ascii="TH SarabunPSK" w:hAnsi="TH SarabunPSK" w:cs="TH SarabunPSK"/>
                <w:sz w:val="28"/>
              </w:rPr>
              <w:t xml:space="preserve"> </w:t>
            </w:r>
            <w:r w:rsidRPr="00C22653">
              <w:rPr>
                <w:rFonts w:ascii="TH SarabunPSK" w:hAnsi="TH SarabunPSK" w:cs="TH SarabunPSK"/>
                <w:sz w:val="28"/>
                <w:cs/>
              </w:rPr>
              <w:t xml:space="preserve">ๆ ได้มีการจัดช่องทางให้สอดคล้องกับรูปแบบการดำเนินชีวิตของนักศึกษายุคใหม่ ได้แก่ </w:t>
            </w:r>
          </w:p>
          <w:p w14:paraId="030E4A8D" w14:textId="77777777" w:rsidR="00EE49AC" w:rsidRDefault="00EE49AC" w:rsidP="00C22653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 w:rsidR="00C22653" w:rsidRPr="00C22653">
              <w:rPr>
                <w:rFonts w:ascii="TH SarabunPSK" w:hAnsi="TH SarabunPSK" w:cs="TH SarabunPSK"/>
                <w:sz w:val="28"/>
                <w:cs/>
              </w:rPr>
              <w:t xml:space="preserve">1) สายตรงคณบดีทาง </w:t>
            </w:r>
            <w:r w:rsidR="00C22653" w:rsidRPr="00C22653">
              <w:rPr>
                <w:rFonts w:ascii="TH SarabunPSK" w:hAnsi="TH SarabunPSK" w:cs="TH SarabunPSK"/>
                <w:sz w:val="28"/>
              </w:rPr>
              <w:t xml:space="preserve">website </w:t>
            </w:r>
          </w:p>
          <w:p w14:paraId="41D99001" w14:textId="77777777" w:rsidR="00EE49AC" w:rsidRDefault="00EE49AC" w:rsidP="00C22653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 w:rsidR="00C22653" w:rsidRPr="00C22653">
              <w:rPr>
                <w:rFonts w:ascii="TH SarabunPSK" w:hAnsi="TH SarabunPSK" w:cs="TH SarabunPSK"/>
                <w:sz w:val="28"/>
                <w:cs/>
              </w:rPr>
              <w:t xml:space="preserve">2) </w:t>
            </w:r>
            <w:r w:rsidR="00C22653" w:rsidRPr="00C22653">
              <w:rPr>
                <w:rFonts w:ascii="TH SarabunPSK" w:hAnsi="TH SarabunPSK" w:cs="TH SarabunPSK"/>
                <w:sz w:val="28"/>
              </w:rPr>
              <w:t xml:space="preserve">Line </w:t>
            </w:r>
            <w:r w:rsidR="00C22653" w:rsidRPr="00C22653">
              <w:rPr>
                <w:rFonts w:ascii="TH SarabunPSK" w:hAnsi="TH SarabunPSK" w:cs="TH SarabunPSK"/>
                <w:sz w:val="28"/>
                <w:cs/>
              </w:rPr>
              <w:t xml:space="preserve">กลุ่มหรือส่วนตัวของรองคณบดี/อาจารย์ที่ปรึกษา/อาจารย์ผู้สอน </w:t>
            </w:r>
          </w:p>
          <w:p w14:paraId="07E794C8" w14:textId="77777777" w:rsidR="00EE49AC" w:rsidRDefault="00EE49AC" w:rsidP="00C22653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 w:rsidR="00C22653" w:rsidRPr="00C22653">
              <w:rPr>
                <w:rFonts w:ascii="TH SarabunPSK" w:hAnsi="TH SarabunPSK" w:cs="TH SarabunPSK"/>
                <w:sz w:val="28"/>
                <w:cs/>
              </w:rPr>
              <w:t xml:space="preserve">3) โทรศัพท์ส่วนตัวของรองคณบดี/อาจารย์ที่ปรึกษา/อาจารย์ผู้สอน </w:t>
            </w:r>
          </w:p>
          <w:p w14:paraId="55FAB3E9" w14:textId="77777777" w:rsidR="00EE49AC" w:rsidRDefault="00EE49AC" w:rsidP="00C22653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 w:rsidR="00C22653" w:rsidRPr="00C22653">
              <w:rPr>
                <w:rFonts w:ascii="TH SarabunPSK" w:hAnsi="TH SarabunPSK" w:cs="TH SarabunPSK"/>
                <w:sz w:val="28"/>
                <w:cs/>
              </w:rPr>
              <w:t xml:space="preserve">4) ยื่นเรื่องด้วยตนเองต่อรองคณบดี/อาจารย์ที่ปรึกษา/อาจารย์ผู้สอน </w:t>
            </w:r>
          </w:p>
          <w:p w14:paraId="2DD6E989" w14:textId="77777777" w:rsidR="00EE49AC" w:rsidRDefault="00EE49AC" w:rsidP="00C22653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 w:rsidR="00C22653" w:rsidRPr="00C22653">
              <w:rPr>
                <w:rFonts w:ascii="TH SarabunPSK" w:hAnsi="TH SarabunPSK" w:cs="TH SarabunPSK"/>
                <w:sz w:val="28"/>
                <w:cs/>
              </w:rPr>
              <w:t xml:space="preserve">5) ชั่วโมงพบอาจารย์ที่ปรึกษา และ 6) กล่องรับความคิดเห็น </w:t>
            </w:r>
          </w:p>
          <w:p w14:paraId="4DC03C87" w14:textId="77777777" w:rsidR="00C22653" w:rsidRDefault="00C22653" w:rsidP="00C22653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28"/>
              </w:rPr>
            </w:pPr>
            <w:r w:rsidRPr="00C22653">
              <w:rPr>
                <w:rFonts w:ascii="TH SarabunPSK" w:hAnsi="TH SarabunPSK" w:cs="TH SarabunPSK" w:hint="cs"/>
                <w:sz w:val="28"/>
                <w:cs/>
              </w:rPr>
              <w:t>พบว่ามีข้อเสนอแนะ</w:t>
            </w:r>
            <w:r w:rsidR="00EE49AC">
              <w:rPr>
                <w:rFonts w:ascii="TH SarabunPSK" w:hAnsi="TH SarabunPSK" w:cs="TH SarabunPSK" w:hint="cs"/>
                <w:sz w:val="28"/>
                <w:cs/>
              </w:rPr>
              <w:t xml:space="preserve"> ดังนี้</w:t>
            </w:r>
          </w:p>
          <w:p w14:paraId="06AC828A" w14:textId="77777777" w:rsidR="00EE49AC" w:rsidRDefault="00EE49AC" w:rsidP="00EE49AC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1. 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1ED39069" w14:textId="23188F79" w:rsidR="00EE49AC" w:rsidRPr="00EE49AC" w:rsidRDefault="00EE49AC" w:rsidP="00EE49AC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2. 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5184" w:type="dxa"/>
          </w:tcPr>
          <w:p w14:paraId="6FAB71D5" w14:textId="77777777" w:rsidR="00C22653" w:rsidRDefault="00C22653" w:rsidP="00C2265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EE49AC">
              <w:rPr>
                <w:rFonts w:ascii="TH SarabunPSK" w:hAnsi="TH SarabunPSK" w:cs="TH SarabunPSK" w:hint="cs"/>
                <w:sz w:val="28"/>
                <w:cs/>
              </w:rPr>
              <w:lastRenderedPageBreak/>
              <w:t>จากผลการดำเนินงาน</w:t>
            </w:r>
            <w:r w:rsidR="00EE49AC" w:rsidRPr="00EE49AC">
              <w:rPr>
                <w:rFonts w:ascii="TH SarabunPSK" w:hAnsi="TH SarabunPSK" w:cs="TH SarabunPSK" w:hint="cs"/>
                <w:sz w:val="28"/>
                <w:cs/>
              </w:rPr>
              <w:t xml:space="preserve">ที่ผ่านมา </w:t>
            </w:r>
            <w:r w:rsidRPr="00EE49AC">
              <w:rPr>
                <w:rFonts w:ascii="TH SarabunPSK" w:hAnsi="TH SarabunPSK" w:cs="TH SarabunPSK" w:hint="cs"/>
                <w:sz w:val="28"/>
                <w:cs/>
              </w:rPr>
              <w:t xml:space="preserve">หลักสูตรได้นำ </w:t>
            </w:r>
            <w:r w:rsidRPr="00EE49AC">
              <w:rPr>
                <w:rFonts w:ascii="TH SarabunPSK" w:hAnsi="TH SarabunPSK" w:cs="TH SarabunPSK"/>
                <w:sz w:val="28"/>
                <w:cs/>
              </w:rPr>
              <w:t>ข้อร้องเรียน ข้อเสนอแนะ จากบุคคล หรือหน่วยงานภายนอก และบุคคลภายในสถาบันอุดมศึกษา</w:t>
            </w:r>
            <w:r w:rsidRPr="00EE49AC">
              <w:rPr>
                <w:rFonts w:ascii="TH SarabunPSK" w:hAnsi="TH SarabunPSK" w:cs="TH SarabunPSK" w:hint="cs"/>
                <w:sz w:val="28"/>
                <w:cs/>
              </w:rPr>
              <w:t xml:space="preserve"> มาปรับปรุงดังนี้</w:t>
            </w:r>
            <w:r w:rsidRPr="00C22653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  <w:p w14:paraId="1F3AE840" w14:textId="77777777" w:rsidR="00EE49AC" w:rsidRDefault="00EE49AC" w:rsidP="00EE49AC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lastRenderedPageBreak/>
              <w:tab/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1. 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3557CDEF" w14:textId="31EC9A12" w:rsidR="00EE49AC" w:rsidRPr="00C22653" w:rsidRDefault="00EE49AC" w:rsidP="00EE49AC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2. 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C22653" w:rsidRPr="00C22653" w14:paraId="187167FD" w14:textId="77777777" w:rsidTr="00F614A2">
        <w:trPr>
          <w:jc w:val="center"/>
        </w:trPr>
        <w:tc>
          <w:tcPr>
            <w:tcW w:w="5184" w:type="dxa"/>
          </w:tcPr>
          <w:p w14:paraId="68A7AA8A" w14:textId="3F5360B7" w:rsidR="00C22653" w:rsidRPr="00EE49AC" w:rsidRDefault="00C22653" w:rsidP="00C22653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eastAsia="BrowalliaNew" w:hAnsi="TH SarabunPSK" w:cs="TH SarabunPSK"/>
                <w:sz w:val="28"/>
              </w:rPr>
            </w:pPr>
            <w:r w:rsidRPr="00C22653">
              <w:rPr>
                <w:rFonts w:ascii="TH SarabunPSK" w:eastAsia="BrowalliaNew" w:hAnsi="TH SarabunPSK" w:cs="TH SarabunPSK" w:hint="cs"/>
                <w:sz w:val="28"/>
                <w:cs/>
              </w:rPr>
              <w:lastRenderedPageBreak/>
              <w:t xml:space="preserve">4) </w:t>
            </w:r>
            <w:r w:rsidRPr="00C22653">
              <w:rPr>
                <w:rFonts w:ascii="TH SarabunPSK" w:eastAsia="BrowalliaNew" w:hAnsi="TH SarabunPSK" w:cs="TH SarabunPSK"/>
                <w:sz w:val="28"/>
                <w:cs/>
              </w:rPr>
              <w:t>ผลการประเมินคุณภาพระดับหลักสูตร</w:t>
            </w:r>
            <w:r w:rsidRPr="00C22653">
              <w:rPr>
                <w:rFonts w:ascii="TH SarabunPSK" w:eastAsia="BrowalliaNew" w:hAnsi="TH SarabunPSK" w:cs="TH SarabunPSK"/>
                <w:sz w:val="28"/>
              </w:rPr>
              <w:t xml:space="preserve"> </w:t>
            </w:r>
          </w:p>
          <w:tbl>
            <w:tblPr>
              <w:tblStyle w:val="ac"/>
              <w:tblW w:w="0" w:type="auto"/>
              <w:tblLook w:val="04A0" w:firstRow="1" w:lastRow="0" w:firstColumn="1" w:lastColumn="0" w:noHBand="0" w:noVBand="1"/>
            </w:tblPr>
            <w:tblGrid>
              <w:gridCol w:w="1625"/>
              <w:gridCol w:w="1625"/>
              <w:gridCol w:w="1626"/>
            </w:tblGrid>
            <w:tr w:rsidR="00C22653" w:rsidRPr="00C22653" w14:paraId="454407BB" w14:textId="77777777" w:rsidTr="00F614A2">
              <w:tc>
                <w:tcPr>
                  <w:tcW w:w="1625" w:type="dxa"/>
                </w:tcPr>
                <w:p w14:paraId="0346719D" w14:textId="77777777" w:rsidR="00C22653" w:rsidRPr="00C22653" w:rsidRDefault="00C22653" w:rsidP="00C22653">
                  <w:pPr>
                    <w:tabs>
                      <w:tab w:val="left" w:pos="864"/>
                      <w:tab w:val="left" w:pos="1224"/>
                      <w:tab w:val="left" w:pos="1584"/>
                      <w:tab w:val="left" w:pos="1944"/>
                      <w:tab w:val="left" w:pos="2304"/>
                      <w:tab w:val="left" w:pos="2664"/>
                      <w:tab w:val="left" w:pos="3024"/>
                      <w:tab w:val="left" w:pos="3384"/>
                      <w:tab w:val="left" w:pos="3744"/>
                      <w:tab w:val="left" w:pos="4104"/>
                      <w:tab w:val="left" w:pos="4464"/>
                    </w:tabs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C22653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ปีการศึกษา</w:t>
                  </w:r>
                </w:p>
              </w:tc>
              <w:tc>
                <w:tcPr>
                  <w:tcW w:w="1625" w:type="dxa"/>
                </w:tcPr>
                <w:p w14:paraId="408142B7" w14:textId="77777777" w:rsidR="00C22653" w:rsidRPr="00C22653" w:rsidRDefault="00C22653" w:rsidP="00C22653">
                  <w:pPr>
                    <w:tabs>
                      <w:tab w:val="left" w:pos="864"/>
                      <w:tab w:val="left" w:pos="1224"/>
                      <w:tab w:val="left" w:pos="1584"/>
                      <w:tab w:val="left" w:pos="1944"/>
                      <w:tab w:val="left" w:pos="2304"/>
                      <w:tab w:val="left" w:pos="2664"/>
                      <w:tab w:val="left" w:pos="3024"/>
                      <w:tab w:val="left" w:pos="3384"/>
                      <w:tab w:val="left" w:pos="3744"/>
                      <w:tab w:val="left" w:pos="4104"/>
                      <w:tab w:val="left" w:pos="4464"/>
                    </w:tabs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C22653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ระดับค่าเฉลี่ยการประเมิน</w:t>
                  </w:r>
                </w:p>
              </w:tc>
              <w:tc>
                <w:tcPr>
                  <w:tcW w:w="1626" w:type="dxa"/>
                </w:tcPr>
                <w:p w14:paraId="39E9468B" w14:textId="77777777" w:rsidR="00C22653" w:rsidRPr="00C22653" w:rsidRDefault="00C22653" w:rsidP="00C22653">
                  <w:pPr>
                    <w:tabs>
                      <w:tab w:val="left" w:pos="864"/>
                      <w:tab w:val="left" w:pos="1224"/>
                      <w:tab w:val="left" w:pos="1584"/>
                      <w:tab w:val="left" w:pos="1944"/>
                      <w:tab w:val="left" w:pos="2304"/>
                      <w:tab w:val="left" w:pos="2664"/>
                      <w:tab w:val="left" w:pos="3024"/>
                      <w:tab w:val="left" w:pos="3384"/>
                      <w:tab w:val="left" w:pos="3744"/>
                      <w:tab w:val="left" w:pos="4104"/>
                      <w:tab w:val="left" w:pos="4464"/>
                    </w:tabs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C22653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ระดับ</w:t>
                  </w:r>
                </w:p>
              </w:tc>
            </w:tr>
            <w:tr w:rsidR="00C22653" w:rsidRPr="00C22653" w14:paraId="3B4EB070" w14:textId="77777777" w:rsidTr="00F614A2">
              <w:tc>
                <w:tcPr>
                  <w:tcW w:w="1625" w:type="dxa"/>
                </w:tcPr>
                <w:p w14:paraId="5DE9647A" w14:textId="77777777" w:rsidR="00C22653" w:rsidRPr="00C22653" w:rsidRDefault="00C22653" w:rsidP="00C22653">
                  <w:pPr>
                    <w:tabs>
                      <w:tab w:val="left" w:pos="864"/>
                      <w:tab w:val="left" w:pos="1224"/>
                      <w:tab w:val="left" w:pos="1584"/>
                      <w:tab w:val="left" w:pos="1944"/>
                      <w:tab w:val="left" w:pos="2304"/>
                      <w:tab w:val="left" w:pos="2664"/>
                      <w:tab w:val="left" w:pos="3024"/>
                      <w:tab w:val="left" w:pos="3384"/>
                      <w:tab w:val="left" w:pos="3744"/>
                      <w:tab w:val="left" w:pos="4104"/>
                      <w:tab w:val="left" w:pos="4464"/>
                    </w:tabs>
                    <w:jc w:val="thaiDistribute"/>
                    <w:rPr>
                      <w:rFonts w:ascii="TH SarabunPSK" w:hAnsi="TH SarabunPSK" w:cs="TH SarabunPSK"/>
                      <w:sz w:val="28"/>
                      <w:highlight w:val="lightGray"/>
                    </w:rPr>
                  </w:pPr>
                  <w:r w:rsidRPr="00C22653">
                    <w:rPr>
                      <w:rFonts w:ascii="TH SarabunPSK" w:hAnsi="TH SarabunPSK" w:cs="TH SarabunPSK"/>
                      <w:sz w:val="28"/>
                      <w:highlight w:val="lightGray"/>
                    </w:rPr>
                    <w:t>2562</w:t>
                  </w:r>
                </w:p>
              </w:tc>
              <w:tc>
                <w:tcPr>
                  <w:tcW w:w="1625" w:type="dxa"/>
                </w:tcPr>
                <w:p w14:paraId="5DC08A77" w14:textId="77777777" w:rsidR="00C22653" w:rsidRPr="00C22653" w:rsidRDefault="00C22653" w:rsidP="00C22653">
                  <w:pPr>
                    <w:tabs>
                      <w:tab w:val="left" w:pos="864"/>
                      <w:tab w:val="left" w:pos="1224"/>
                      <w:tab w:val="left" w:pos="1584"/>
                      <w:tab w:val="left" w:pos="1944"/>
                      <w:tab w:val="left" w:pos="2304"/>
                      <w:tab w:val="left" w:pos="2664"/>
                      <w:tab w:val="left" w:pos="3024"/>
                      <w:tab w:val="left" w:pos="3384"/>
                      <w:tab w:val="left" w:pos="3744"/>
                      <w:tab w:val="left" w:pos="4104"/>
                      <w:tab w:val="left" w:pos="4464"/>
                    </w:tabs>
                    <w:jc w:val="thaiDistribute"/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1626" w:type="dxa"/>
                </w:tcPr>
                <w:p w14:paraId="3E8CD185" w14:textId="77777777" w:rsidR="00C22653" w:rsidRPr="00C22653" w:rsidRDefault="00C22653" w:rsidP="00C22653">
                  <w:pPr>
                    <w:tabs>
                      <w:tab w:val="left" w:pos="864"/>
                      <w:tab w:val="left" w:pos="1224"/>
                      <w:tab w:val="left" w:pos="1584"/>
                      <w:tab w:val="left" w:pos="1944"/>
                      <w:tab w:val="left" w:pos="2304"/>
                      <w:tab w:val="left" w:pos="2664"/>
                      <w:tab w:val="left" w:pos="3024"/>
                      <w:tab w:val="left" w:pos="3384"/>
                      <w:tab w:val="left" w:pos="3744"/>
                      <w:tab w:val="left" w:pos="4104"/>
                      <w:tab w:val="left" w:pos="4464"/>
                    </w:tabs>
                    <w:jc w:val="thaiDistribute"/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C22653" w:rsidRPr="00C22653" w14:paraId="0DE44C1C" w14:textId="77777777" w:rsidTr="00F614A2">
              <w:tc>
                <w:tcPr>
                  <w:tcW w:w="1625" w:type="dxa"/>
                </w:tcPr>
                <w:p w14:paraId="54D3795A" w14:textId="77777777" w:rsidR="00C22653" w:rsidRPr="00C22653" w:rsidRDefault="00C22653" w:rsidP="00C22653">
                  <w:pPr>
                    <w:tabs>
                      <w:tab w:val="left" w:pos="864"/>
                      <w:tab w:val="left" w:pos="1224"/>
                      <w:tab w:val="left" w:pos="1584"/>
                      <w:tab w:val="left" w:pos="1944"/>
                      <w:tab w:val="left" w:pos="2304"/>
                      <w:tab w:val="left" w:pos="2664"/>
                      <w:tab w:val="left" w:pos="3024"/>
                      <w:tab w:val="left" w:pos="3384"/>
                      <w:tab w:val="left" w:pos="3744"/>
                      <w:tab w:val="left" w:pos="4104"/>
                      <w:tab w:val="left" w:pos="4464"/>
                    </w:tabs>
                    <w:jc w:val="thaiDistribute"/>
                    <w:rPr>
                      <w:rFonts w:ascii="TH SarabunPSK" w:hAnsi="TH SarabunPSK" w:cs="TH SarabunPSK"/>
                      <w:sz w:val="28"/>
                      <w:highlight w:val="lightGray"/>
                    </w:rPr>
                  </w:pPr>
                  <w:r w:rsidRPr="00C22653">
                    <w:rPr>
                      <w:rFonts w:ascii="TH SarabunPSK" w:hAnsi="TH SarabunPSK" w:cs="TH SarabunPSK"/>
                      <w:sz w:val="28"/>
                      <w:highlight w:val="lightGray"/>
                    </w:rPr>
                    <w:t>2563</w:t>
                  </w:r>
                </w:p>
              </w:tc>
              <w:tc>
                <w:tcPr>
                  <w:tcW w:w="1625" w:type="dxa"/>
                </w:tcPr>
                <w:p w14:paraId="4FE3422B" w14:textId="77777777" w:rsidR="00C22653" w:rsidRPr="00C22653" w:rsidRDefault="00C22653" w:rsidP="00C22653">
                  <w:pPr>
                    <w:tabs>
                      <w:tab w:val="left" w:pos="864"/>
                      <w:tab w:val="left" w:pos="1224"/>
                      <w:tab w:val="left" w:pos="1584"/>
                      <w:tab w:val="left" w:pos="1944"/>
                      <w:tab w:val="left" w:pos="2304"/>
                      <w:tab w:val="left" w:pos="2664"/>
                      <w:tab w:val="left" w:pos="3024"/>
                      <w:tab w:val="left" w:pos="3384"/>
                      <w:tab w:val="left" w:pos="3744"/>
                      <w:tab w:val="left" w:pos="4104"/>
                      <w:tab w:val="left" w:pos="4464"/>
                    </w:tabs>
                    <w:jc w:val="thaiDistribute"/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1626" w:type="dxa"/>
                </w:tcPr>
                <w:p w14:paraId="5C6E489B" w14:textId="77777777" w:rsidR="00C22653" w:rsidRPr="00C22653" w:rsidRDefault="00C22653" w:rsidP="00C22653">
                  <w:pPr>
                    <w:tabs>
                      <w:tab w:val="left" w:pos="864"/>
                      <w:tab w:val="left" w:pos="1224"/>
                      <w:tab w:val="left" w:pos="1584"/>
                      <w:tab w:val="left" w:pos="1944"/>
                      <w:tab w:val="left" w:pos="2304"/>
                      <w:tab w:val="left" w:pos="2664"/>
                      <w:tab w:val="left" w:pos="3024"/>
                      <w:tab w:val="left" w:pos="3384"/>
                      <w:tab w:val="left" w:pos="3744"/>
                      <w:tab w:val="left" w:pos="4104"/>
                      <w:tab w:val="left" w:pos="4464"/>
                    </w:tabs>
                    <w:jc w:val="thaiDistribute"/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C22653" w:rsidRPr="00C22653" w14:paraId="776FE550" w14:textId="77777777" w:rsidTr="00F614A2">
              <w:tc>
                <w:tcPr>
                  <w:tcW w:w="1625" w:type="dxa"/>
                </w:tcPr>
                <w:p w14:paraId="0A4893EF" w14:textId="77777777" w:rsidR="00C22653" w:rsidRPr="00C22653" w:rsidRDefault="00C22653" w:rsidP="00C22653">
                  <w:pPr>
                    <w:tabs>
                      <w:tab w:val="left" w:pos="864"/>
                      <w:tab w:val="left" w:pos="1224"/>
                      <w:tab w:val="left" w:pos="1584"/>
                      <w:tab w:val="left" w:pos="1944"/>
                      <w:tab w:val="left" w:pos="2304"/>
                      <w:tab w:val="left" w:pos="2664"/>
                      <w:tab w:val="left" w:pos="3024"/>
                      <w:tab w:val="left" w:pos="3384"/>
                      <w:tab w:val="left" w:pos="3744"/>
                      <w:tab w:val="left" w:pos="4104"/>
                      <w:tab w:val="left" w:pos="4464"/>
                    </w:tabs>
                    <w:jc w:val="thaiDistribute"/>
                    <w:rPr>
                      <w:rFonts w:ascii="TH SarabunPSK" w:hAnsi="TH SarabunPSK" w:cs="TH SarabunPSK"/>
                      <w:sz w:val="28"/>
                      <w:highlight w:val="lightGray"/>
                    </w:rPr>
                  </w:pPr>
                  <w:r w:rsidRPr="00C22653">
                    <w:rPr>
                      <w:rFonts w:ascii="TH SarabunPSK" w:hAnsi="TH SarabunPSK" w:cs="TH SarabunPSK"/>
                      <w:sz w:val="28"/>
                      <w:highlight w:val="lightGray"/>
                    </w:rPr>
                    <w:t>2564</w:t>
                  </w:r>
                </w:p>
              </w:tc>
              <w:tc>
                <w:tcPr>
                  <w:tcW w:w="1625" w:type="dxa"/>
                </w:tcPr>
                <w:p w14:paraId="1D5FEF6C" w14:textId="77777777" w:rsidR="00C22653" w:rsidRPr="00C22653" w:rsidRDefault="00C22653" w:rsidP="00C22653">
                  <w:pPr>
                    <w:tabs>
                      <w:tab w:val="left" w:pos="864"/>
                      <w:tab w:val="left" w:pos="1224"/>
                      <w:tab w:val="left" w:pos="1584"/>
                      <w:tab w:val="left" w:pos="1944"/>
                      <w:tab w:val="left" w:pos="2304"/>
                      <w:tab w:val="left" w:pos="2664"/>
                      <w:tab w:val="left" w:pos="3024"/>
                      <w:tab w:val="left" w:pos="3384"/>
                      <w:tab w:val="left" w:pos="3744"/>
                      <w:tab w:val="left" w:pos="4104"/>
                      <w:tab w:val="left" w:pos="4464"/>
                    </w:tabs>
                    <w:jc w:val="thaiDistribute"/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1626" w:type="dxa"/>
                </w:tcPr>
                <w:p w14:paraId="0470D389" w14:textId="77777777" w:rsidR="00C22653" w:rsidRPr="00C22653" w:rsidRDefault="00C22653" w:rsidP="00C22653">
                  <w:pPr>
                    <w:tabs>
                      <w:tab w:val="left" w:pos="864"/>
                      <w:tab w:val="left" w:pos="1224"/>
                      <w:tab w:val="left" w:pos="1584"/>
                      <w:tab w:val="left" w:pos="1944"/>
                      <w:tab w:val="left" w:pos="2304"/>
                      <w:tab w:val="left" w:pos="2664"/>
                      <w:tab w:val="left" w:pos="3024"/>
                      <w:tab w:val="left" w:pos="3384"/>
                      <w:tab w:val="left" w:pos="3744"/>
                      <w:tab w:val="left" w:pos="4104"/>
                      <w:tab w:val="left" w:pos="4464"/>
                    </w:tabs>
                    <w:jc w:val="thaiDistribute"/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C22653" w:rsidRPr="00C22653" w14:paraId="741C4526" w14:textId="77777777" w:rsidTr="00F614A2">
              <w:tc>
                <w:tcPr>
                  <w:tcW w:w="1625" w:type="dxa"/>
                </w:tcPr>
                <w:p w14:paraId="1ABD3742" w14:textId="77777777" w:rsidR="00C22653" w:rsidRPr="00C22653" w:rsidRDefault="00C22653" w:rsidP="00C22653">
                  <w:pPr>
                    <w:tabs>
                      <w:tab w:val="left" w:pos="864"/>
                      <w:tab w:val="left" w:pos="1224"/>
                      <w:tab w:val="left" w:pos="1584"/>
                      <w:tab w:val="left" w:pos="1944"/>
                      <w:tab w:val="left" w:pos="2304"/>
                      <w:tab w:val="left" w:pos="2664"/>
                      <w:tab w:val="left" w:pos="3024"/>
                      <w:tab w:val="left" w:pos="3384"/>
                      <w:tab w:val="left" w:pos="3744"/>
                      <w:tab w:val="left" w:pos="4104"/>
                      <w:tab w:val="left" w:pos="4464"/>
                    </w:tabs>
                    <w:jc w:val="thaiDistribute"/>
                    <w:rPr>
                      <w:rFonts w:ascii="TH SarabunPSK" w:hAnsi="TH SarabunPSK" w:cs="TH SarabunPSK"/>
                      <w:sz w:val="28"/>
                      <w:highlight w:val="lightGray"/>
                    </w:rPr>
                  </w:pPr>
                  <w:r w:rsidRPr="00C22653">
                    <w:rPr>
                      <w:rFonts w:ascii="TH SarabunPSK" w:hAnsi="TH SarabunPSK" w:cs="TH SarabunPSK"/>
                      <w:sz w:val="28"/>
                      <w:highlight w:val="lightGray"/>
                    </w:rPr>
                    <w:t>2565</w:t>
                  </w:r>
                </w:p>
              </w:tc>
              <w:tc>
                <w:tcPr>
                  <w:tcW w:w="1625" w:type="dxa"/>
                </w:tcPr>
                <w:p w14:paraId="67FDA8EE" w14:textId="77777777" w:rsidR="00C22653" w:rsidRPr="00C22653" w:rsidRDefault="00C22653" w:rsidP="00C22653">
                  <w:pPr>
                    <w:tabs>
                      <w:tab w:val="left" w:pos="864"/>
                      <w:tab w:val="left" w:pos="1224"/>
                      <w:tab w:val="left" w:pos="1584"/>
                      <w:tab w:val="left" w:pos="1944"/>
                      <w:tab w:val="left" w:pos="2304"/>
                      <w:tab w:val="left" w:pos="2664"/>
                      <w:tab w:val="left" w:pos="3024"/>
                      <w:tab w:val="left" w:pos="3384"/>
                      <w:tab w:val="left" w:pos="3744"/>
                      <w:tab w:val="left" w:pos="4104"/>
                      <w:tab w:val="left" w:pos="4464"/>
                    </w:tabs>
                    <w:jc w:val="thaiDistribute"/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1626" w:type="dxa"/>
                </w:tcPr>
                <w:p w14:paraId="09469705" w14:textId="77777777" w:rsidR="00C22653" w:rsidRPr="00C22653" w:rsidRDefault="00C22653" w:rsidP="00C22653">
                  <w:pPr>
                    <w:tabs>
                      <w:tab w:val="left" w:pos="864"/>
                      <w:tab w:val="left" w:pos="1224"/>
                      <w:tab w:val="left" w:pos="1584"/>
                      <w:tab w:val="left" w:pos="1944"/>
                      <w:tab w:val="left" w:pos="2304"/>
                      <w:tab w:val="left" w:pos="2664"/>
                      <w:tab w:val="left" w:pos="3024"/>
                      <w:tab w:val="left" w:pos="3384"/>
                      <w:tab w:val="left" w:pos="3744"/>
                      <w:tab w:val="left" w:pos="4104"/>
                      <w:tab w:val="left" w:pos="4464"/>
                    </w:tabs>
                    <w:jc w:val="thaiDistribute"/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  <w:tr w:rsidR="00C22653" w:rsidRPr="00C22653" w14:paraId="1D2CA3C9" w14:textId="77777777" w:rsidTr="00F614A2">
              <w:tc>
                <w:tcPr>
                  <w:tcW w:w="1625" w:type="dxa"/>
                </w:tcPr>
                <w:p w14:paraId="7B95B4B1" w14:textId="77777777" w:rsidR="00C22653" w:rsidRPr="00C22653" w:rsidRDefault="00C22653" w:rsidP="00C22653">
                  <w:pPr>
                    <w:tabs>
                      <w:tab w:val="left" w:pos="864"/>
                      <w:tab w:val="left" w:pos="1224"/>
                      <w:tab w:val="left" w:pos="1584"/>
                      <w:tab w:val="left" w:pos="1944"/>
                      <w:tab w:val="left" w:pos="2304"/>
                      <w:tab w:val="left" w:pos="2664"/>
                      <w:tab w:val="left" w:pos="3024"/>
                      <w:tab w:val="left" w:pos="3384"/>
                      <w:tab w:val="left" w:pos="3744"/>
                      <w:tab w:val="left" w:pos="4104"/>
                      <w:tab w:val="left" w:pos="4464"/>
                    </w:tabs>
                    <w:jc w:val="thaiDistribute"/>
                    <w:rPr>
                      <w:rFonts w:ascii="TH SarabunPSK" w:hAnsi="TH SarabunPSK" w:cs="TH SarabunPSK"/>
                      <w:sz w:val="28"/>
                      <w:highlight w:val="lightGray"/>
                    </w:rPr>
                  </w:pPr>
                  <w:r w:rsidRPr="00C22653">
                    <w:rPr>
                      <w:rFonts w:ascii="TH SarabunPSK" w:hAnsi="TH SarabunPSK" w:cs="TH SarabunPSK"/>
                      <w:sz w:val="28"/>
                      <w:highlight w:val="lightGray"/>
                    </w:rPr>
                    <w:t>2566</w:t>
                  </w:r>
                </w:p>
              </w:tc>
              <w:tc>
                <w:tcPr>
                  <w:tcW w:w="1625" w:type="dxa"/>
                </w:tcPr>
                <w:p w14:paraId="3941EE1A" w14:textId="77777777" w:rsidR="00C22653" w:rsidRPr="00C22653" w:rsidRDefault="00C22653" w:rsidP="00C22653">
                  <w:pPr>
                    <w:tabs>
                      <w:tab w:val="left" w:pos="864"/>
                      <w:tab w:val="left" w:pos="1224"/>
                      <w:tab w:val="left" w:pos="1584"/>
                      <w:tab w:val="left" w:pos="1944"/>
                      <w:tab w:val="left" w:pos="2304"/>
                      <w:tab w:val="left" w:pos="2664"/>
                      <w:tab w:val="left" w:pos="3024"/>
                      <w:tab w:val="left" w:pos="3384"/>
                      <w:tab w:val="left" w:pos="3744"/>
                      <w:tab w:val="left" w:pos="4104"/>
                      <w:tab w:val="left" w:pos="4464"/>
                    </w:tabs>
                    <w:jc w:val="thaiDistribute"/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  <w:tc>
                <w:tcPr>
                  <w:tcW w:w="1626" w:type="dxa"/>
                </w:tcPr>
                <w:p w14:paraId="31582267" w14:textId="77777777" w:rsidR="00C22653" w:rsidRPr="00C22653" w:rsidRDefault="00C22653" w:rsidP="00C22653">
                  <w:pPr>
                    <w:tabs>
                      <w:tab w:val="left" w:pos="864"/>
                      <w:tab w:val="left" w:pos="1224"/>
                      <w:tab w:val="left" w:pos="1584"/>
                      <w:tab w:val="left" w:pos="1944"/>
                      <w:tab w:val="left" w:pos="2304"/>
                      <w:tab w:val="left" w:pos="2664"/>
                      <w:tab w:val="left" w:pos="3024"/>
                      <w:tab w:val="left" w:pos="3384"/>
                      <w:tab w:val="left" w:pos="3744"/>
                      <w:tab w:val="left" w:pos="4104"/>
                      <w:tab w:val="left" w:pos="4464"/>
                    </w:tabs>
                    <w:jc w:val="thaiDistribute"/>
                    <w:rPr>
                      <w:rFonts w:ascii="TH SarabunPSK" w:hAnsi="TH SarabunPSK" w:cs="TH SarabunPSK"/>
                      <w:sz w:val="28"/>
                    </w:rPr>
                  </w:pPr>
                </w:p>
              </w:tc>
            </w:tr>
          </w:tbl>
          <w:p w14:paraId="54940BBE" w14:textId="77777777" w:rsidR="00C22653" w:rsidRPr="00C22653" w:rsidRDefault="00C22653" w:rsidP="00C22653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</w:p>
          <w:p w14:paraId="4E935AEE" w14:textId="217BC13E" w:rsidR="00C22653" w:rsidRPr="00EE49AC" w:rsidRDefault="00EE49AC" w:rsidP="00C22653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EE49AC">
              <w:rPr>
                <w:rFonts w:ascii="TH SarabunPSK" w:hAnsi="TH SarabunPSK" w:cs="TH SarabunPSK" w:hint="cs"/>
                <w:sz w:val="28"/>
                <w:cs/>
              </w:rPr>
              <w:t>โดยมี</w:t>
            </w:r>
            <w:r w:rsidR="00C22653" w:rsidRPr="00EE49AC">
              <w:rPr>
                <w:rFonts w:ascii="TH SarabunPSK" w:hAnsi="TH SarabunPSK" w:cs="TH SarabunPSK" w:hint="cs"/>
                <w:sz w:val="28"/>
                <w:cs/>
              </w:rPr>
              <w:t>ประเด็นที่คณะกรรมการประเมิน</w:t>
            </w:r>
            <w:r w:rsidRPr="00EE49AC">
              <w:rPr>
                <w:rFonts w:ascii="TH SarabunPSK" w:hAnsi="TH SarabunPSK" w:cs="TH SarabunPSK" w:hint="cs"/>
                <w:sz w:val="28"/>
                <w:cs/>
              </w:rPr>
              <w:t>ให้</w:t>
            </w:r>
            <w:r w:rsidR="00C22653" w:rsidRPr="00EE49AC">
              <w:rPr>
                <w:rFonts w:ascii="TH SarabunPSK" w:hAnsi="TH SarabunPSK" w:cs="TH SarabunPSK" w:hint="cs"/>
                <w:sz w:val="28"/>
                <w:cs/>
              </w:rPr>
              <w:t>ข้อเสนอแนะ ดังนี้</w:t>
            </w:r>
          </w:p>
          <w:p w14:paraId="2F6EABB3" w14:textId="77777777" w:rsidR="00EE49AC" w:rsidRDefault="00EE49AC" w:rsidP="00EE49AC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1. 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595C64D4" w14:textId="43BDBAC8" w:rsidR="00C22653" w:rsidRPr="00EE49AC" w:rsidRDefault="00EE49AC" w:rsidP="00EE49AC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2. 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5184" w:type="dxa"/>
          </w:tcPr>
          <w:p w14:paraId="20BF6B0D" w14:textId="77777777" w:rsidR="00C22653" w:rsidRDefault="00C22653" w:rsidP="00C2265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28"/>
              </w:rPr>
            </w:pPr>
            <w:r w:rsidRPr="00EE49AC">
              <w:rPr>
                <w:rFonts w:ascii="TH SarabunPSK" w:hAnsi="TH SarabunPSK" w:cs="TH SarabunPSK" w:hint="cs"/>
                <w:sz w:val="28"/>
                <w:cs/>
              </w:rPr>
              <w:t>จากผลการประเมินและข้อเสนอแนะของคณะกรรมการประเมินคุณภาพระดับหลักสูตร ทางหลักสูตรได้นำผลการประเมินดังกล่าวมาปรับปรุง ดังนี้</w:t>
            </w:r>
          </w:p>
          <w:p w14:paraId="6A7AA065" w14:textId="77777777" w:rsidR="00EE49AC" w:rsidRDefault="00EE49AC" w:rsidP="00EE49AC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1. 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4895086F" w14:textId="7D683840" w:rsidR="00EE49AC" w:rsidRPr="00C22653" w:rsidRDefault="00EE49AC" w:rsidP="00EE49AC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2. 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คลิกพิมพ์"/>
                  </w:textInput>
                </w:ffData>
              </w:fldCha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C22653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คลิกพิมพ์</w:t>
            </w:r>
            <w:r w:rsidRPr="00C22653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</w:tbl>
    <w:p w14:paraId="160355F6" w14:textId="0D01D6A6" w:rsidR="00C46324" w:rsidRDefault="00C46324" w:rsidP="000B0C0D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1FF106F6" w14:textId="77777777" w:rsidR="00E47C26" w:rsidRDefault="00E47C26" w:rsidP="000725E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  <w:cs/>
        </w:rPr>
        <w:sectPr w:rsidR="00E47C26" w:rsidSect="001F7D39">
          <w:headerReference w:type="default" r:id="rId21"/>
          <w:footerReference w:type="default" r:id="rId22"/>
          <w:pgSz w:w="11906" w:h="16838" w:code="9"/>
          <w:pgMar w:top="1440" w:right="1440" w:bottom="1440" w:left="2160" w:header="720" w:footer="720" w:gutter="0"/>
          <w:cols w:space="708"/>
          <w:docGrid w:linePitch="360"/>
        </w:sectPr>
      </w:pPr>
    </w:p>
    <w:p w14:paraId="4997B7A6" w14:textId="0E8F3948" w:rsidR="00D32FEE" w:rsidRDefault="00D32FEE" w:rsidP="00D32FE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279542BE" w14:textId="242E46B8" w:rsidR="00D32FEE" w:rsidRDefault="00D32FEE" w:rsidP="00D32FE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1E5BD690" w14:textId="4443245C" w:rsidR="00D32FEE" w:rsidRDefault="00D32FEE" w:rsidP="00D32FE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5ED6B34A" w14:textId="6DA8FDDD" w:rsidR="00D32FEE" w:rsidRDefault="00D32FEE" w:rsidP="00D32FE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071FFB47" w14:textId="77777777" w:rsidR="00D32FEE" w:rsidRDefault="00D32FEE" w:rsidP="00D32FE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6385CAA8" w14:textId="77777777" w:rsidR="00D32FEE" w:rsidRDefault="00D32FEE" w:rsidP="00D32FE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3F68C9A8" w14:textId="77777777" w:rsidR="00D32FEE" w:rsidRDefault="00D32FEE" w:rsidP="00D32FE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36E3FA56" w14:textId="77777777" w:rsidR="00D32FEE" w:rsidRDefault="00D32FEE" w:rsidP="00D32FE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30DB6EE7" w14:textId="3AF07D71" w:rsidR="00D32FEE" w:rsidRDefault="00D32FEE" w:rsidP="00D32FE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30CCD8D1" w14:textId="3DA68D5D" w:rsidR="00900E87" w:rsidRDefault="00900E87" w:rsidP="00D32FE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6575AC6B" w14:textId="630779E0" w:rsidR="00D32FEE" w:rsidRPr="00D32FEE" w:rsidRDefault="00D32FEE" w:rsidP="00D32FE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D32FEE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ภาคผนวก ก</w:t>
      </w:r>
    </w:p>
    <w:p w14:paraId="5D08B6A8" w14:textId="494F711D" w:rsidR="00AF096A" w:rsidRDefault="00D673C1" w:rsidP="00D32FE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C65846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ข้อบังคับมหาวิทยาลัยราชภัฏสุราษฎร์ธานี</w:t>
      </w:r>
      <w:r w:rsidR="00C65846" w:rsidRPr="00C65846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 xml:space="preserve"> </w:t>
      </w:r>
    </w:p>
    <w:p w14:paraId="124474A6" w14:textId="3C7AD296" w:rsidR="0018629E" w:rsidRDefault="00C65846" w:rsidP="00445A38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C65846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 xml:space="preserve">ว่าด้วย </w:t>
      </w:r>
      <w:r w:rsidR="00C46324" w:rsidRPr="00C46324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การจัดการศึกษาระดับปริญญาตรี</w:t>
      </w:r>
      <w:r w:rsidR="00D673C1" w:rsidRPr="00D673C1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 xml:space="preserve"> พ.ศ. 2566</w:t>
      </w:r>
    </w:p>
    <w:p w14:paraId="14B8016B" w14:textId="7F172579" w:rsidR="00D32FEE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br w:type="page"/>
      </w:r>
      <w:r w:rsidR="00984A9E">
        <w:rPr>
          <w:rFonts w:ascii="TH SarabunPSK" w:hAnsi="TH SarabunPSK" w:cs="TH SarabunPSK"/>
          <w:b/>
          <w:bCs/>
          <w:noProof/>
          <w:color w:val="000000"/>
          <w:sz w:val="36"/>
          <w:szCs w:val="36"/>
        </w:rPr>
        <w:lastRenderedPageBreak/>
        <w:drawing>
          <wp:inline distT="0" distB="0" distL="0" distR="0" wp14:anchorId="11A2E81D" wp14:editId="0B8EA8FE">
            <wp:extent cx="986435" cy="1080000"/>
            <wp:effectExtent l="0" t="0" r="4445" b="6350"/>
            <wp:docPr id="197" name="รูปภาพ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รูปภาพ 197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6435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D6D45E" w14:textId="699F6060" w:rsidR="00495E06" w:rsidRPr="00495E06" w:rsidRDefault="00495E06" w:rsidP="00495E06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495E06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ข้อบังคับมหาวิทยาลัยราชภัฏสุราษฎร์ธานี</w:t>
      </w:r>
    </w:p>
    <w:p w14:paraId="0AC9E1CE" w14:textId="6ACDF92C" w:rsidR="00900E87" w:rsidRDefault="00495E06" w:rsidP="00495E06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495E06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 xml:space="preserve">ว่าด้วย  การจัดการศึกษาระดับปริญญาตรี พ.ศ. </w:t>
      </w:r>
      <w:r w:rsidR="00EA38ED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๒๕๖๖</w:t>
      </w:r>
    </w:p>
    <w:p w14:paraId="54B03C4D" w14:textId="08064219" w:rsidR="00900E87" w:rsidRPr="00495E06" w:rsidRDefault="00900E87" w:rsidP="00495E06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1070E007" w14:textId="0B36AA61" w:rsidR="00495E06" w:rsidRPr="00495E06" w:rsidRDefault="00495E06" w:rsidP="00495E06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495E06">
        <w:rPr>
          <w:rFonts w:ascii="TH SarabunPSK" w:hAnsi="TH SarabunPSK" w:cs="TH SarabunPSK"/>
          <w:color w:val="000000"/>
          <w:sz w:val="32"/>
          <w:szCs w:val="32"/>
          <w:cs/>
        </w:rPr>
        <w:t>โดยที่เป็นการสมควรปรับปรุงข้อบังคับมหาวิทยาลัยราชภัฏสุราษฎร์ธานี ว่าด้วย</w:t>
      </w:r>
      <w:r w:rsidR="00777753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</w:t>
      </w:r>
      <w:r w:rsidRPr="00495E06">
        <w:rPr>
          <w:rFonts w:ascii="TH SarabunPSK" w:hAnsi="TH SarabunPSK" w:cs="TH SarabunPSK"/>
          <w:color w:val="000000"/>
          <w:sz w:val="32"/>
          <w:szCs w:val="32"/>
          <w:cs/>
        </w:rPr>
        <w:t>การจัดการศึกษาระดับปริญญาตรี เพื่อมุ่งเน้นการผลิตบัณฑิตที่มีคุณภาพ มีจิตสำนึกของ</w:t>
      </w:r>
      <w:r w:rsidR="00777753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</w:t>
      </w:r>
      <w:r w:rsidRPr="00495E06">
        <w:rPr>
          <w:rFonts w:ascii="TH SarabunPSK" w:hAnsi="TH SarabunPSK" w:cs="TH SarabunPSK"/>
          <w:color w:val="000000"/>
          <w:sz w:val="32"/>
          <w:szCs w:val="32"/>
          <w:cs/>
        </w:rPr>
        <w:t xml:space="preserve">ความเป็นพลเมืองที่ดี สามารถสร้างสรรค์งานที่เกิดประโยชน์ต่อตนเองและสังคมทั้งในระดับท้องถิ่นและสากล มีศักยภาพในการพึ่งพาตนเองบนฐานภูมิปัญญาไทยภายใต้กรอบศีลธรรมจรรยาอันดีงาม เพื่อนำพาประเทศสู่การพัฒนาที่ยั่งยืนและทัดเทียมมาตรฐานสากล โดยจัดการศึกษาให้สอดคล้องกับกฎกระทรวงการอุดมศึกษา วิทยาศาสตร์ วิจัย และนวัตกรรมมาตรฐานคุณวุฒิระดับอุดมศึกษา </w:t>
      </w:r>
      <w:r w:rsidR="00777753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495E06">
        <w:rPr>
          <w:rFonts w:ascii="TH SarabunPSK" w:hAnsi="TH SarabunPSK" w:cs="TH SarabunPSK"/>
          <w:color w:val="000000"/>
          <w:sz w:val="32"/>
          <w:szCs w:val="32"/>
          <w:cs/>
        </w:rPr>
        <w:t xml:space="preserve">พ.ศ. </w:t>
      </w:r>
      <w:r w:rsidR="00EA38ED">
        <w:rPr>
          <w:rFonts w:ascii="TH SarabunPSK" w:hAnsi="TH SarabunPSK" w:cs="TH SarabunPSK" w:hint="cs"/>
          <w:color w:val="000000"/>
          <w:sz w:val="32"/>
          <w:szCs w:val="32"/>
          <w:cs/>
        </w:rPr>
        <w:t>๒๕๖๕</w:t>
      </w:r>
      <w:r w:rsidRPr="00495E06">
        <w:rPr>
          <w:rFonts w:ascii="TH SarabunPSK" w:hAnsi="TH SarabunPSK" w:cs="TH SarabunPSK"/>
          <w:color w:val="000000"/>
          <w:sz w:val="32"/>
          <w:szCs w:val="32"/>
          <w:cs/>
        </w:rPr>
        <w:t xml:space="preserve"> มาตรฐานหลักสูตรการศึกษาระดับอุดมศึกษา พ.ศ. </w:t>
      </w:r>
      <w:r w:rsidR="00EA38ED">
        <w:rPr>
          <w:rFonts w:ascii="TH SarabunPSK" w:hAnsi="TH SarabunPSK" w:cs="TH SarabunPSK" w:hint="cs"/>
          <w:color w:val="000000"/>
          <w:sz w:val="32"/>
          <w:szCs w:val="32"/>
          <w:cs/>
        </w:rPr>
        <w:t>๒๕๖๕</w:t>
      </w:r>
      <w:r w:rsidRPr="00495E06">
        <w:rPr>
          <w:rFonts w:ascii="TH SarabunPSK" w:hAnsi="TH SarabunPSK" w:cs="TH SarabunPSK"/>
          <w:color w:val="000000"/>
          <w:sz w:val="32"/>
          <w:szCs w:val="32"/>
          <w:cs/>
        </w:rPr>
        <w:t xml:space="preserve"> และประกาศคณะกรรมการมาตรฐานการอุดมศึกษา เรื่อง เกณฑ์มาตรฐานหลักสูตรระดับปริญญาตรี พ.ศ. ๒๕๖๕</w:t>
      </w:r>
    </w:p>
    <w:p w14:paraId="732270AD" w14:textId="34582FAD" w:rsidR="00900E87" w:rsidRPr="00495E06" w:rsidRDefault="00495E06" w:rsidP="00495E06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495E06">
        <w:rPr>
          <w:rFonts w:ascii="TH SarabunPSK" w:hAnsi="TH SarabunPSK" w:cs="TH SarabunPSK"/>
          <w:color w:val="000000"/>
          <w:sz w:val="32"/>
          <w:szCs w:val="32"/>
          <w:cs/>
        </w:rPr>
        <w:t xml:space="preserve">อาศัยอำนาจตามความในมาตรา </w:t>
      </w:r>
      <w:r w:rsidR="00EA38ED">
        <w:rPr>
          <w:rFonts w:ascii="TH SarabunPSK" w:hAnsi="TH SarabunPSK" w:cs="TH SarabunPSK" w:hint="cs"/>
          <w:color w:val="000000"/>
          <w:sz w:val="32"/>
          <w:szCs w:val="32"/>
          <w:cs/>
        </w:rPr>
        <w:t>๑๘</w:t>
      </w:r>
      <w:r w:rsidRPr="00495E06">
        <w:rPr>
          <w:rFonts w:ascii="TH SarabunPSK" w:hAnsi="TH SarabunPSK" w:cs="TH SarabunPSK"/>
          <w:color w:val="000000"/>
          <w:sz w:val="32"/>
          <w:szCs w:val="32"/>
        </w:rPr>
        <w:t xml:space="preserve"> (</w:t>
      </w:r>
      <w:r w:rsidR="00EA38ED">
        <w:rPr>
          <w:rFonts w:ascii="TH SarabunPSK" w:hAnsi="TH SarabunPSK" w:cs="TH SarabunPSK" w:hint="cs"/>
          <w:color w:val="000000"/>
          <w:sz w:val="32"/>
          <w:szCs w:val="32"/>
          <w:cs/>
        </w:rPr>
        <w:t>๑</w:t>
      </w:r>
      <w:r w:rsidRPr="00495E06">
        <w:rPr>
          <w:rFonts w:ascii="TH SarabunPSK" w:hAnsi="TH SarabunPSK" w:cs="TH SarabunPSK"/>
          <w:color w:val="000000"/>
          <w:sz w:val="32"/>
          <w:szCs w:val="32"/>
        </w:rPr>
        <w:t xml:space="preserve">) </w:t>
      </w:r>
      <w:r w:rsidRPr="00495E06">
        <w:rPr>
          <w:rFonts w:ascii="TH SarabunPSK" w:hAnsi="TH SarabunPSK" w:cs="TH SarabunPSK"/>
          <w:color w:val="000000"/>
          <w:sz w:val="32"/>
          <w:szCs w:val="32"/>
          <w:cs/>
        </w:rPr>
        <w:t>และ (</w:t>
      </w:r>
      <w:r w:rsidR="00EA38ED">
        <w:rPr>
          <w:rFonts w:ascii="TH SarabunPSK" w:hAnsi="TH SarabunPSK" w:cs="TH SarabunPSK" w:hint="cs"/>
          <w:color w:val="000000"/>
          <w:sz w:val="32"/>
          <w:szCs w:val="32"/>
          <w:cs/>
        </w:rPr>
        <w:t>๒</w:t>
      </w:r>
      <w:r w:rsidRPr="00495E06">
        <w:rPr>
          <w:rFonts w:ascii="TH SarabunPSK" w:hAnsi="TH SarabunPSK" w:cs="TH SarabunPSK"/>
          <w:color w:val="000000"/>
          <w:sz w:val="32"/>
          <w:szCs w:val="32"/>
        </w:rPr>
        <w:t xml:space="preserve">) </w:t>
      </w:r>
      <w:r w:rsidRPr="00495E06">
        <w:rPr>
          <w:rFonts w:ascii="TH SarabunPSK" w:hAnsi="TH SarabunPSK" w:cs="TH SarabunPSK"/>
          <w:color w:val="000000"/>
          <w:sz w:val="32"/>
          <w:szCs w:val="32"/>
          <w:cs/>
        </w:rPr>
        <w:t>แห่งพระราชบัญญัติมหาวิทยาลัย</w:t>
      </w:r>
      <w:r w:rsidR="0052457F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</w:t>
      </w:r>
      <w:r w:rsidRPr="00495E06">
        <w:rPr>
          <w:rFonts w:ascii="TH SarabunPSK" w:hAnsi="TH SarabunPSK" w:cs="TH SarabunPSK"/>
          <w:color w:val="000000"/>
          <w:sz w:val="32"/>
          <w:szCs w:val="32"/>
          <w:cs/>
        </w:rPr>
        <w:t xml:space="preserve">ราชภัฏพ.ศ. </w:t>
      </w:r>
      <w:r w:rsidR="00EA38ED">
        <w:rPr>
          <w:rFonts w:ascii="TH SarabunPSK" w:hAnsi="TH SarabunPSK" w:cs="TH SarabunPSK" w:hint="cs"/>
          <w:color w:val="000000"/>
          <w:sz w:val="32"/>
          <w:szCs w:val="32"/>
          <w:cs/>
        </w:rPr>
        <w:t>๒๕๔๗</w:t>
      </w:r>
      <w:r w:rsidRPr="00495E06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95E06">
        <w:rPr>
          <w:rFonts w:ascii="TH SarabunPSK" w:hAnsi="TH SarabunPSK" w:cs="TH SarabunPSK"/>
          <w:color w:val="000000"/>
          <w:sz w:val="32"/>
          <w:szCs w:val="32"/>
          <w:cs/>
        </w:rPr>
        <w:t xml:space="preserve">สภามหาวิทยาลัยราชภัฏสุราษฎร์ธานี ในการประชุมครั้งที่ </w:t>
      </w:r>
      <w:r w:rsidR="00EA38ED">
        <w:rPr>
          <w:rFonts w:ascii="TH SarabunPSK" w:hAnsi="TH SarabunPSK" w:cs="TH SarabunPSK" w:hint="cs"/>
          <w:color w:val="000000"/>
          <w:sz w:val="32"/>
          <w:szCs w:val="32"/>
          <w:cs/>
        </w:rPr>
        <w:t>๖/๒๕๖๖</w:t>
      </w:r>
      <w:r w:rsidRPr="00495E06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95E06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เมื่อวันที่ </w:t>
      </w:r>
      <w:r w:rsidR="0052457F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="00EA38ED">
        <w:rPr>
          <w:rFonts w:ascii="TH SarabunPSK" w:hAnsi="TH SarabunPSK" w:cs="TH SarabunPSK" w:hint="cs"/>
          <w:color w:val="000000"/>
          <w:sz w:val="32"/>
          <w:szCs w:val="32"/>
          <w:cs/>
        </w:rPr>
        <w:t>๒๗</w:t>
      </w:r>
      <w:r w:rsidRPr="00495E06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95E06">
        <w:rPr>
          <w:rFonts w:ascii="TH SarabunPSK" w:hAnsi="TH SarabunPSK" w:cs="TH SarabunPSK"/>
          <w:color w:val="000000"/>
          <w:sz w:val="32"/>
          <w:szCs w:val="32"/>
          <w:cs/>
        </w:rPr>
        <w:t xml:space="preserve">มิถุนายน พ.ศ. </w:t>
      </w:r>
      <w:r w:rsidR="00EA38ED">
        <w:rPr>
          <w:rFonts w:ascii="TH SarabunPSK" w:hAnsi="TH SarabunPSK" w:cs="TH SarabunPSK" w:hint="cs"/>
          <w:color w:val="000000"/>
          <w:sz w:val="32"/>
          <w:szCs w:val="32"/>
          <w:cs/>
        </w:rPr>
        <w:t>๒๕๖๖</w:t>
      </w:r>
      <w:r w:rsidRPr="00495E06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495E06">
        <w:rPr>
          <w:rFonts w:ascii="TH SarabunPSK" w:hAnsi="TH SarabunPSK" w:cs="TH SarabunPSK"/>
          <w:color w:val="000000"/>
          <w:sz w:val="32"/>
          <w:szCs w:val="32"/>
          <w:cs/>
        </w:rPr>
        <w:t>จึงเห็นสมควรให้ออกข้อบังคับไว้  ดังต่อไปนี้</w:t>
      </w:r>
    </w:p>
    <w:p w14:paraId="20D31C37" w14:textId="5DEE2D6A" w:rsidR="00900E87" w:rsidRPr="00495E06" w:rsidRDefault="00900E87" w:rsidP="00495E06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702142EC" w14:textId="77777777" w:rsidR="00495E06" w:rsidRPr="0052457F" w:rsidRDefault="00495E06" w:rsidP="00495E06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52457F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หมวดที่ ๑</w:t>
      </w:r>
    </w:p>
    <w:p w14:paraId="47115564" w14:textId="200A4299" w:rsidR="00495E06" w:rsidRDefault="00495E06" w:rsidP="0052457F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52457F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บททั่วไป</w:t>
      </w:r>
    </w:p>
    <w:p w14:paraId="44A9A001" w14:textId="77777777" w:rsidR="00777753" w:rsidRPr="0052457F" w:rsidRDefault="00777753" w:rsidP="0052457F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7F05A854" w14:textId="76FB521F" w:rsidR="00495E06" w:rsidRPr="00495E06" w:rsidRDefault="00495E06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495E06">
        <w:rPr>
          <w:rFonts w:ascii="TH SarabunPSK" w:hAnsi="TH SarabunPSK" w:cs="TH SarabunPSK"/>
          <w:color w:val="000000"/>
          <w:sz w:val="32"/>
          <w:szCs w:val="32"/>
          <w:cs/>
        </w:rPr>
        <w:t>ข้อ ๑</w:t>
      </w:r>
      <w:r w:rsidR="0052457F">
        <w:rPr>
          <w:rFonts w:ascii="TH SarabunPSK" w:hAnsi="TH SarabunPSK" w:cs="TH SarabunPSK"/>
          <w:color w:val="000000"/>
          <w:sz w:val="32"/>
          <w:szCs w:val="32"/>
        </w:rPr>
        <w:tab/>
      </w:r>
      <w:r w:rsidRPr="00495E06">
        <w:rPr>
          <w:rFonts w:ascii="TH SarabunPSK" w:hAnsi="TH SarabunPSK" w:cs="TH SarabunPSK"/>
          <w:color w:val="000000"/>
          <w:sz w:val="32"/>
          <w:szCs w:val="32"/>
          <w:cs/>
        </w:rPr>
        <w:t xml:space="preserve">ข้อบังคับนี้ เรียกว่า “ข้อบังคับมหาวิทยาลัยราชภัฏสุราษฎร์ธานี ว่าด้วย </w:t>
      </w:r>
      <w:r w:rsidR="0052457F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</w:t>
      </w:r>
      <w:r w:rsidRPr="00495E06">
        <w:rPr>
          <w:rFonts w:ascii="TH SarabunPSK" w:hAnsi="TH SarabunPSK" w:cs="TH SarabunPSK"/>
          <w:color w:val="000000"/>
          <w:sz w:val="32"/>
          <w:szCs w:val="32"/>
          <w:cs/>
        </w:rPr>
        <w:t>การจัดการศึกษาระดับปริญญาตรี พ.ศ.๒๕๖๖ ”</w:t>
      </w:r>
    </w:p>
    <w:p w14:paraId="171797E7" w14:textId="48B8B23F" w:rsidR="00495E06" w:rsidRPr="00495E06" w:rsidRDefault="00495E06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495E06">
        <w:rPr>
          <w:rFonts w:ascii="TH SarabunPSK" w:hAnsi="TH SarabunPSK" w:cs="TH SarabunPSK"/>
          <w:color w:val="000000"/>
          <w:sz w:val="32"/>
          <w:szCs w:val="32"/>
          <w:cs/>
        </w:rPr>
        <w:t>ข้อ ๒</w:t>
      </w:r>
      <w:r w:rsidR="0052457F">
        <w:rPr>
          <w:rFonts w:ascii="TH SarabunPSK" w:hAnsi="TH SarabunPSK" w:cs="TH SarabunPSK"/>
          <w:color w:val="000000"/>
          <w:sz w:val="32"/>
          <w:szCs w:val="32"/>
        </w:rPr>
        <w:tab/>
      </w:r>
      <w:r w:rsidRPr="0052457F">
        <w:rPr>
          <w:rFonts w:ascii="TH SarabunPSK" w:hAnsi="TH SarabunPSK" w:cs="TH SarabunPSK"/>
          <w:color w:val="000000"/>
          <w:sz w:val="32"/>
          <w:szCs w:val="32"/>
          <w:cs/>
        </w:rPr>
        <w:t xml:space="preserve">ข้อบังคับนี้ให้ใช้บังคับสำหรับนักศึกษาที่เข้าศึกษาตั้งแต่ปีการศึกษา ๒๕๖๖ </w:t>
      </w:r>
      <w:r w:rsidR="0052457F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</w:t>
      </w:r>
      <w:r w:rsidRPr="0052457F">
        <w:rPr>
          <w:rFonts w:ascii="TH SarabunPSK" w:hAnsi="TH SarabunPSK" w:cs="TH SarabunPSK"/>
          <w:color w:val="000000"/>
          <w:sz w:val="32"/>
          <w:szCs w:val="32"/>
          <w:cs/>
        </w:rPr>
        <w:t>เป็นต้นไป</w:t>
      </w:r>
    </w:p>
    <w:p w14:paraId="7F2B3648" w14:textId="709AFEFD" w:rsidR="00495E06" w:rsidRPr="00495E06" w:rsidRDefault="00495E06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495E06">
        <w:rPr>
          <w:rFonts w:ascii="TH SarabunPSK" w:hAnsi="TH SarabunPSK" w:cs="TH SarabunPSK"/>
          <w:color w:val="000000"/>
          <w:sz w:val="32"/>
          <w:szCs w:val="32"/>
          <w:cs/>
        </w:rPr>
        <w:t>ข้อ ๓</w:t>
      </w:r>
      <w:r w:rsidR="0052457F">
        <w:rPr>
          <w:rFonts w:ascii="TH SarabunPSK" w:hAnsi="TH SarabunPSK" w:cs="TH SarabunPSK"/>
          <w:color w:val="000000"/>
          <w:sz w:val="32"/>
          <w:szCs w:val="32"/>
        </w:rPr>
        <w:tab/>
      </w:r>
      <w:r w:rsidRPr="00495E06">
        <w:rPr>
          <w:rFonts w:ascii="TH SarabunPSK" w:hAnsi="TH SarabunPSK" w:cs="TH SarabunPSK"/>
          <w:color w:val="000000"/>
          <w:sz w:val="32"/>
          <w:szCs w:val="32"/>
          <w:cs/>
        </w:rPr>
        <w:t>ให้ยกเลิก</w:t>
      </w:r>
    </w:p>
    <w:p w14:paraId="30E5F877" w14:textId="0A4C8F29" w:rsidR="000F1F7A" w:rsidRDefault="00495E06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495E06">
        <w:rPr>
          <w:rFonts w:ascii="TH SarabunPSK" w:hAnsi="TH SarabunPSK" w:cs="TH SarabunPSK"/>
          <w:color w:val="000000"/>
          <w:sz w:val="32"/>
          <w:szCs w:val="32"/>
        </w:rPr>
        <w:tab/>
      </w:r>
      <w:r w:rsidR="000F1F7A">
        <w:rPr>
          <w:rFonts w:ascii="TH SarabunPSK" w:hAnsi="TH SarabunPSK" w:cs="TH SarabunPSK"/>
          <w:color w:val="000000"/>
          <w:sz w:val="32"/>
          <w:szCs w:val="32"/>
        </w:rPr>
        <w:tab/>
      </w:r>
      <w:r w:rsidR="0052457F">
        <w:rPr>
          <w:rFonts w:ascii="TH SarabunPSK" w:hAnsi="TH SarabunPSK" w:cs="TH SarabunPSK"/>
          <w:color w:val="000000"/>
          <w:sz w:val="32"/>
          <w:szCs w:val="32"/>
        </w:rPr>
        <w:tab/>
      </w:r>
      <w:r w:rsidRPr="00495E06">
        <w:rPr>
          <w:rFonts w:ascii="TH SarabunPSK" w:hAnsi="TH SarabunPSK" w:cs="TH SarabunPSK"/>
          <w:color w:val="000000"/>
          <w:sz w:val="32"/>
          <w:szCs w:val="32"/>
        </w:rPr>
        <w:t>(</w:t>
      </w:r>
      <w:r w:rsidRPr="00495E06">
        <w:rPr>
          <w:rFonts w:ascii="TH SarabunPSK" w:hAnsi="TH SarabunPSK" w:cs="TH SarabunPSK"/>
          <w:color w:val="000000"/>
          <w:sz w:val="32"/>
          <w:szCs w:val="32"/>
          <w:cs/>
        </w:rPr>
        <w:t>๑)</w:t>
      </w:r>
      <w:r w:rsidR="0052457F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Pr="00495E06">
        <w:rPr>
          <w:rFonts w:ascii="TH SarabunPSK" w:hAnsi="TH SarabunPSK" w:cs="TH SarabunPSK"/>
          <w:color w:val="000000"/>
          <w:sz w:val="32"/>
          <w:szCs w:val="32"/>
          <w:cs/>
        </w:rPr>
        <w:t>ข้อบังคับมหาวิทยาลัยราชภัฏสุราษฎร์ธานี ว่าด้วย การศึกษาระดับปริญญาตรี พ.ศ. ๒๕๕๒</w:t>
      </w:r>
    </w:p>
    <w:p w14:paraId="37CE5F4B" w14:textId="0754A5C6" w:rsidR="00495E06" w:rsidRPr="00495E06" w:rsidRDefault="000F1F7A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="0052457F">
        <w:rPr>
          <w:rFonts w:ascii="TH SarabunPSK" w:hAnsi="TH SarabunPSK" w:cs="TH SarabunPSK"/>
          <w:color w:val="000000"/>
          <w:sz w:val="32"/>
          <w:szCs w:val="32"/>
        </w:rPr>
        <w:tab/>
      </w:r>
      <w:r w:rsidR="00495E06" w:rsidRPr="00495E06">
        <w:rPr>
          <w:rFonts w:ascii="TH SarabunPSK" w:hAnsi="TH SarabunPSK" w:cs="TH SarabunPSK"/>
          <w:color w:val="000000"/>
          <w:sz w:val="32"/>
          <w:szCs w:val="32"/>
          <w:cs/>
        </w:rPr>
        <w:t>(๒)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495E06" w:rsidRPr="00495E06">
        <w:rPr>
          <w:rFonts w:ascii="TH SarabunPSK" w:hAnsi="TH SarabunPSK" w:cs="TH SarabunPSK"/>
          <w:color w:val="000000"/>
          <w:sz w:val="32"/>
          <w:szCs w:val="32"/>
          <w:cs/>
        </w:rPr>
        <w:t>ข้อบังคับมหาวิทยาลัยราชภัฏสุราษฎร์ธานี ว่าด้วย การศึกษาระดับปริญญาตรี (ฉบับที่ ๒) พ.ศ. ๒๕๖๓</w:t>
      </w:r>
    </w:p>
    <w:p w14:paraId="155127A2" w14:textId="313D0A30" w:rsidR="00900E87" w:rsidRDefault="000F1F7A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lastRenderedPageBreak/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="0052457F">
        <w:rPr>
          <w:rFonts w:ascii="TH SarabunPSK" w:hAnsi="TH SarabunPSK" w:cs="TH SarabunPSK"/>
          <w:color w:val="000000"/>
          <w:sz w:val="32"/>
          <w:szCs w:val="32"/>
        </w:rPr>
        <w:tab/>
      </w:r>
      <w:r w:rsidR="00495E06" w:rsidRPr="00495E06">
        <w:rPr>
          <w:rFonts w:ascii="TH SarabunPSK" w:hAnsi="TH SarabunPSK" w:cs="TH SarabunPSK"/>
          <w:color w:val="000000"/>
          <w:sz w:val="32"/>
          <w:szCs w:val="32"/>
          <w:cs/>
        </w:rPr>
        <w:t xml:space="preserve">บรรดาข้อบังคับ ระเบียบ ประกาศหรือคำสั่งอื่นใดซึ่งขัดหรือแย้งกับข้อบังคับนี้ </w:t>
      </w:r>
      <w:r w:rsidR="00777753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495E06" w:rsidRPr="00495E06">
        <w:rPr>
          <w:rFonts w:ascii="TH SarabunPSK" w:hAnsi="TH SarabunPSK" w:cs="TH SarabunPSK"/>
          <w:color w:val="000000"/>
          <w:sz w:val="32"/>
          <w:szCs w:val="32"/>
          <w:cs/>
        </w:rPr>
        <w:t>ให้ใช้ข้อบังคับนี้แทน</w:t>
      </w:r>
    </w:p>
    <w:p w14:paraId="34C4F213" w14:textId="1A403D46" w:rsidR="00900E87" w:rsidRPr="00495E06" w:rsidRDefault="000F1F7A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ข้อ ๔</w:t>
      </w:r>
      <w:r w:rsidR="0052457F">
        <w:rPr>
          <w:rFonts w:ascii="TH SarabunPSK" w:hAnsi="TH SarabunPSK" w:cs="TH SarabunPSK"/>
          <w:color w:val="000000"/>
          <w:sz w:val="32"/>
          <w:szCs w:val="32"/>
        </w:rPr>
        <w:tab/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ในข้อบังคับนี้</w:t>
      </w:r>
    </w:p>
    <w:p w14:paraId="5A71F788" w14:textId="2D7B73E8" w:rsidR="000F1F7A" w:rsidRPr="000F1F7A" w:rsidRDefault="000F1F7A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0F1F7A"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="0052457F">
        <w:rPr>
          <w:rFonts w:ascii="TH SarabunPSK" w:hAnsi="TH SarabunPSK" w:cs="TH SarabunPSK"/>
          <w:color w:val="000000"/>
          <w:sz w:val="32"/>
          <w:szCs w:val="32"/>
        </w:rPr>
        <w:tab/>
      </w:r>
      <w:r w:rsidRPr="000F1F7A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สถาบันอุดมศึกษา” หมายถึง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สถาบันที่จัดการอุดมศึกษาระดับปริญญาและระดับต่ำกว่าปริญญาทั้งที่เป็นของรัฐและของเอกชน</w:t>
      </w:r>
    </w:p>
    <w:p w14:paraId="61320C0C" w14:textId="741A5E13" w:rsidR="000F1F7A" w:rsidRPr="000F1F7A" w:rsidRDefault="000F1F7A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0F1F7A"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="0052457F">
        <w:rPr>
          <w:rFonts w:ascii="TH SarabunPSK" w:hAnsi="TH SarabunPSK" w:cs="TH SarabunPSK"/>
          <w:color w:val="000000"/>
          <w:sz w:val="32"/>
          <w:szCs w:val="32"/>
        </w:rPr>
        <w:tab/>
      </w:r>
      <w:r w:rsidRPr="000F1F7A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มหาวิทยาลัย”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หมายถึง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มหาวิทยาลัยราชภัฏสุราษฎร์ธานี</w:t>
      </w:r>
    </w:p>
    <w:p w14:paraId="58051AEC" w14:textId="3297F417" w:rsidR="000F1F7A" w:rsidRPr="000F1F7A" w:rsidRDefault="000F1F7A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0F1F7A"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="0052457F">
        <w:rPr>
          <w:rFonts w:ascii="TH SarabunPSK" w:hAnsi="TH SarabunPSK" w:cs="TH SarabunPSK"/>
          <w:color w:val="000000"/>
          <w:sz w:val="32"/>
          <w:szCs w:val="32"/>
        </w:rPr>
        <w:tab/>
      </w:r>
      <w:r w:rsidRPr="000F1F7A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สภามหาวิทยาลัย” หมายถึง สภามหาวิทยาลัยราชภัฏสุราษฎร์ธานี</w:t>
      </w:r>
    </w:p>
    <w:p w14:paraId="56E6C585" w14:textId="0A7BF37F" w:rsidR="000F1F7A" w:rsidRPr="000F1F7A" w:rsidRDefault="000F1F7A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0F1F7A"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="0052457F">
        <w:rPr>
          <w:rFonts w:ascii="TH SarabunPSK" w:hAnsi="TH SarabunPSK" w:cs="TH SarabunPSK"/>
          <w:color w:val="000000"/>
          <w:sz w:val="32"/>
          <w:szCs w:val="32"/>
        </w:rPr>
        <w:tab/>
      </w:r>
      <w:r w:rsidRPr="000F1F7A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อธิการบดี” หมายถึง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อธิการบดีมหาวิทยาลัยราชภัฏสุราษฎร์ธานี</w:t>
      </w:r>
    </w:p>
    <w:p w14:paraId="6E346DD5" w14:textId="5038FA25" w:rsidR="000F1F7A" w:rsidRPr="000F1F7A" w:rsidRDefault="000F1F7A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0F1F7A">
        <w:rPr>
          <w:rFonts w:ascii="TH SarabunPSK" w:hAnsi="TH SarabunPSK" w:cs="TH SarabunPSK"/>
          <w:color w:val="000000"/>
          <w:sz w:val="32"/>
          <w:szCs w:val="32"/>
        </w:rPr>
        <w:tab/>
      </w:r>
      <w:r w:rsidRPr="000F1F7A">
        <w:rPr>
          <w:rFonts w:ascii="TH SarabunPSK" w:hAnsi="TH SarabunPSK" w:cs="TH SarabunPSK"/>
          <w:color w:val="000000"/>
          <w:sz w:val="32"/>
          <w:szCs w:val="32"/>
        </w:rPr>
        <w:tab/>
      </w:r>
      <w:r w:rsidR="0052457F">
        <w:rPr>
          <w:rFonts w:ascii="TH SarabunPSK" w:hAnsi="TH SarabunPSK" w:cs="TH SarabunPSK"/>
          <w:color w:val="000000"/>
          <w:sz w:val="32"/>
          <w:szCs w:val="32"/>
        </w:rPr>
        <w:tab/>
      </w:r>
      <w:r w:rsidRPr="000F1F7A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นักศึกษา” หมายถึง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นักศึกษาที่ลงทะเบียนเรียนเป็นนักศึกษาของมหาวิทยาลัยราชภัฏสุราษฎร์ธานี ทั้งที่เป็นนักศึกษาภาคปกติและนักศึกษาภาคพิเศษ</w:t>
      </w:r>
    </w:p>
    <w:p w14:paraId="6C668182" w14:textId="34E14152" w:rsidR="000F1F7A" w:rsidRPr="000F1F7A" w:rsidRDefault="000F1F7A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0F1F7A"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="0052457F">
        <w:rPr>
          <w:rFonts w:ascii="TH SarabunPSK" w:hAnsi="TH SarabunPSK" w:cs="TH SarabunPSK"/>
          <w:color w:val="000000"/>
          <w:sz w:val="32"/>
          <w:szCs w:val="32"/>
        </w:rPr>
        <w:tab/>
      </w:r>
      <w:r w:rsidRPr="000F1F7A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คณบดี” หมายถึง ผู้บริหารสูงสุดของคณะ วิทยาลัยที่หลักสูตรสังกัดรวมถึงหัวหน้าส่วนงานที่เรียกชื่ออย่างอื่นที่มีฐานะเทียบเท่าคณะที่หลักสูตรสังกัด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ab/>
      </w:r>
    </w:p>
    <w:p w14:paraId="33833F41" w14:textId="4093C580" w:rsidR="000F1F7A" w:rsidRPr="000F1F7A" w:rsidRDefault="000F1F7A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0F1F7A"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="0052457F">
        <w:rPr>
          <w:rFonts w:ascii="TH SarabunPSK" w:hAnsi="TH SarabunPSK" w:cs="TH SarabunPSK"/>
          <w:color w:val="000000"/>
          <w:sz w:val="32"/>
          <w:szCs w:val="32"/>
        </w:rPr>
        <w:tab/>
      </w:r>
      <w:r w:rsidRPr="000F1F7A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คณะ” หมายถึง คณะ วิทยาลัย และส่วนงานที่เรียกชื่ออย่างอื่นที่มีฐานะเทียบเท่าคณะที่หลักสูตรสังกัด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ab/>
      </w:r>
    </w:p>
    <w:p w14:paraId="4D1E7129" w14:textId="060A3E20" w:rsidR="000F1F7A" w:rsidRPr="000F1F7A" w:rsidRDefault="000F1F7A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0F1F7A"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="0052457F">
        <w:rPr>
          <w:rFonts w:ascii="TH SarabunPSK" w:hAnsi="TH SarabunPSK" w:cs="TH SarabunPSK"/>
          <w:color w:val="000000"/>
          <w:sz w:val="32"/>
          <w:szCs w:val="32"/>
        </w:rPr>
        <w:tab/>
      </w:r>
      <w:r w:rsidRPr="000F1F7A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คณะกรรมการบริหารหลักสูตร” หมายถึง คณะกรรมการบริหารหลักสูตรต่าง ๆ ภายในคณะ วิทยาลัย และส่วนงานที่เรียกชื่ออย่างอื่นที่มีฐานะเทียบเท่าคณะ ซึ่งทำหน้าที่</w:t>
      </w:r>
      <w:r w:rsidR="00777753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    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ในการบริหาร พัฒนาหลักสูตร และดำเนินการจัดการศึกษา</w:t>
      </w:r>
    </w:p>
    <w:p w14:paraId="23E815DA" w14:textId="0CDAE5A4" w:rsidR="000F1F7A" w:rsidRPr="000F1F7A" w:rsidRDefault="000F1F7A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0F1F7A"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="0052457F">
        <w:rPr>
          <w:rFonts w:ascii="TH SarabunPSK" w:hAnsi="TH SarabunPSK" w:cs="TH SarabunPSK"/>
          <w:color w:val="000000"/>
          <w:sz w:val="32"/>
          <w:szCs w:val="32"/>
        </w:rPr>
        <w:tab/>
      </w:r>
      <w:r w:rsidRPr="000F1F7A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อาจารย์ประจำ” หมายถึง บุคคลที่ดำรงตำแหน่งอาจารย์ ผู้ช่วยศาสตราจารย์ รองศาสตราจารย์ ศาสตราจารย์ และตำแหน่งอื่นที่เทียบเท่าในมหาวิทยาลัยตามที่สภามหาวิทยาลัยกำหนด หรือบุคคลในองค์กรภายนอกที่มีการตกลงร่วมผลิต ซึ่งมีหน้าที่รับผิดชอบตามพันธกิจ</w:t>
      </w:r>
      <w:r w:rsidR="00777753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ของมหาวิทยาลัย มีความเข้าใจเกี่ยวกับมาตรฐานคุณวุฒิระดับอุดมศึกษา และปฏิบัติหน้าที่เต็มเวลา</w:t>
      </w:r>
    </w:p>
    <w:p w14:paraId="199B0B83" w14:textId="3816187A" w:rsidR="000F1F7A" w:rsidRPr="000F1F7A" w:rsidRDefault="000F1F7A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0F1F7A"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="0052457F">
        <w:rPr>
          <w:rFonts w:ascii="TH SarabunPSK" w:hAnsi="TH SarabunPSK" w:cs="TH SarabunPSK"/>
          <w:color w:val="000000"/>
          <w:sz w:val="32"/>
          <w:szCs w:val="32"/>
        </w:rPr>
        <w:tab/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 xml:space="preserve">สำหรับอาจารย์ประจำที่มหาวิทยาลัยรับเข้าใหม่ ตั้งแต่เกณฑ์มาตรฐานหลักสูตรระดับปริญญาตรี พ.ศ. </w:t>
      </w:r>
      <w:r w:rsidR="00EA38ED">
        <w:rPr>
          <w:rFonts w:ascii="TH SarabunPSK" w:hAnsi="TH SarabunPSK" w:cs="TH SarabunPSK" w:hint="cs"/>
          <w:color w:val="000000"/>
          <w:sz w:val="32"/>
          <w:szCs w:val="32"/>
          <w:cs/>
        </w:rPr>
        <w:t>๒๕๖๕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นี้เริ่มใช้บังคับต้องมีคะแนนทดสอบความสามารถภาษาอังกฤษ</w:t>
      </w:r>
      <w:r w:rsidR="00777753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ตามเกณฑ์ที่สภามหาวิทยาลัยกำหนด</w:t>
      </w:r>
    </w:p>
    <w:p w14:paraId="280AD165" w14:textId="3E0D408D" w:rsidR="00900E87" w:rsidRPr="00495E06" w:rsidRDefault="000F1F7A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0F1F7A"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="0052457F">
        <w:rPr>
          <w:rFonts w:ascii="TH SarabunPSK" w:hAnsi="TH SarabunPSK" w:cs="TH SarabunPSK"/>
          <w:color w:val="000000"/>
          <w:sz w:val="32"/>
          <w:szCs w:val="32"/>
        </w:rPr>
        <w:tab/>
      </w:r>
      <w:r w:rsidRPr="000F1F7A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อาจารย์ประจำหลักสูตร” หมายถึง อาจารย์ประจำที่มีคุณวุฒิตรงหรือสัมพันธ์</w:t>
      </w:r>
      <w:r w:rsidR="00777753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กับสาขาวิชาของหลักสูตรที่สภามหาวิทยาลัยเห็นชอบหรืออนุมัติ มีหน้าที่สอนและค้นคว้าวิจัย</w:t>
      </w:r>
      <w:r w:rsidR="00777753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ในสาขาวิชาดังกล่าว ทั้งนี้ สามารถเป็นอาจารย์ประจำหลักสูตรหลายหลักสูตรได้ในเวลาเดียวกัน</w:t>
      </w:r>
    </w:p>
    <w:p w14:paraId="751AAAA0" w14:textId="2E2B5BE4" w:rsidR="00900E87" w:rsidRDefault="000F1F7A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="0052457F">
        <w:rPr>
          <w:rFonts w:ascii="TH SarabunPSK" w:hAnsi="TH SarabunPSK" w:cs="TH SarabunPSK"/>
          <w:color w:val="000000"/>
          <w:sz w:val="32"/>
          <w:szCs w:val="32"/>
        </w:rPr>
        <w:tab/>
      </w:r>
      <w:r w:rsidRPr="000F1F7A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 xml:space="preserve">อาจารย์ผู้รับผิดชอบหลักสูตร” หมายถึง อาจารย์ประจำหลักสูตรที่มีภาระหน้าที่ในการบริหารและพัฒนาหลักสูตรและการเรียนการสอน ตั้งแต่การวางแผน การควบคุมคุณภาพ </w:t>
      </w:r>
      <w:r w:rsidR="00777753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การติดตามประเมินผล และการพัฒนาหลักสูตร อาจารย์ผู้รับผิดชอบหลักสูตรต้องอยู่ประจำหลักสูตรนั้นตลอดระยะเวลาที่จัดการศึกษา โดยจะเป็นอาจารย์ผู้รับผิดชอบหลักสูตรเกินกว่า ๑ หลักสูตร</w:t>
      </w:r>
      <w:r w:rsidR="00777753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lastRenderedPageBreak/>
        <w:t>ในเวลาเดียวกันไม่ได้ ยกเว้นหลักสูตรพหุวิทยาการหรือสหวิทยาการ ให้เป็นอาจารย์ผู้รับผิดชอบหลักสูตรได้อีกหนึ่งหลักสูตร ในกรณีนี้ อาจารย์ผู้รับผิดชอบหลักสูตรสามารถซ้ำได้ไม่เกิน ๒ คน</w:t>
      </w:r>
    </w:p>
    <w:p w14:paraId="6493C77B" w14:textId="52D045A1" w:rsidR="000F1F7A" w:rsidRPr="00495E06" w:rsidRDefault="000F1F7A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="0052457F">
        <w:rPr>
          <w:rFonts w:ascii="TH SarabunPSK" w:hAnsi="TH SarabunPSK" w:cs="TH SarabunPSK"/>
          <w:color w:val="000000"/>
          <w:sz w:val="32"/>
          <w:szCs w:val="32"/>
        </w:rPr>
        <w:tab/>
      </w:r>
      <w:r w:rsidRPr="000F1F7A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อาจารย์พิเศษ” หมายถึง อาจารย์ผู้สอนที่มิได้เป็นอาจารย์ประจำ โดยคณะ</w:t>
      </w:r>
      <w:r w:rsidR="00777753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เป็นผู้เสนอชื่อการขอจ้างต่อมหาวิทยาลัย และมหาวิทยาลัยเห็นชอบให้มีการจ้างตามความจำเป็น</w:t>
      </w:r>
      <w:r w:rsidR="00777753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และความเหมาะสม</w:t>
      </w:r>
    </w:p>
    <w:p w14:paraId="69F94C93" w14:textId="428EA676" w:rsidR="00900E87" w:rsidRDefault="000F1F7A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="0052457F">
        <w:rPr>
          <w:rFonts w:ascii="TH SarabunPSK" w:hAnsi="TH SarabunPSK" w:cs="TH SarabunPSK"/>
          <w:color w:val="000000"/>
          <w:sz w:val="32"/>
          <w:szCs w:val="32"/>
        </w:rPr>
        <w:tab/>
      </w:r>
      <w:r w:rsidRPr="000F1F7A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การตกลงร่วมผลิต” หมายถึง การทำข้อตกลงร่วมมือกันอย่างเป็นทางการระหว่างมหาวิทยาลัยกับองค์กรภายนอกในการพัฒนาและบริหารหลักสูตร โดยผ่านความเห็นชอบของสภามหาวิทยาลัยและองค์กรภายนอกนั้น ๆ</w:t>
      </w:r>
    </w:p>
    <w:p w14:paraId="2141BD5B" w14:textId="5B62B736" w:rsidR="000F1F7A" w:rsidRPr="00495E06" w:rsidRDefault="000F1F7A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="0052457F">
        <w:rPr>
          <w:rFonts w:ascii="TH SarabunPSK" w:hAnsi="TH SarabunPSK" w:cs="TH SarabunPSK"/>
          <w:color w:val="000000"/>
          <w:sz w:val="32"/>
          <w:szCs w:val="32"/>
        </w:rPr>
        <w:tab/>
      </w:r>
      <w:r w:rsidRPr="000F1F7A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องค์กรภายนอก” หมายถึง สถาบันอุดมศึกษาในหรือต่างประเทศที่ได้รับ</w:t>
      </w:r>
      <w:r w:rsidR="00777753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การรับรองจากหน่วยงานที่รับผิดชอบการศึกษาของประเทศนั้น หรือเป็นหน่วยราชการระดับกรม</w:t>
      </w:r>
      <w:r w:rsidR="00777753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หรือเทียบเท่าหรือหน่วยงานรัฐวิสาหกิจ หรือองค์การมหาชน หรือบริษัทเอกชนที่จดทะเบียน</w:t>
      </w:r>
      <w:r w:rsidR="00777753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ในตลาดหลักทรัพย์แห่งประเทศไทยเท่านั้น</w:t>
      </w:r>
    </w:p>
    <w:p w14:paraId="1C1A0D04" w14:textId="6BD51A37" w:rsidR="00900E87" w:rsidRPr="00495E06" w:rsidRDefault="000F1F7A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="0052457F">
        <w:rPr>
          <w:rFonts w:ascii="TH SarabunPSK" w:hAnsi="TH SarabunPSK" w:cs="TH SarabunPSK"/>
          <w:color w:val="000000"/>
          <w:sz w:val="32"/>
          <w:szCs w:val="32"/>
        </w:rPr>
        <w:tab/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หากเป็นบริษัทเอกชนที่ไม่ได้จดทะเบียนในตลาดหลักทรัพย์แห่งประเทศไทย ให้อยู่ในดุลยพินิจของสภามหาวิทยาลัย โดยต้องแสดงศักยภาพและความพร้อมในการร่วมผลิตบัณฑิตของบริษัทดังกล่าว และต้องให้ได้คุณภาพตามมาตรฐานการอุดมศึกษา</w:t>
      </w:r>
    </w:p>
    <w:p w14:paraId="66C7B3BA" w14:textId="695B9834" w:rsidR="00900E87" w:rsidRPr="00495E06" w:rsidRDefault="000F1F7A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="0052457F">
        <w:rPr>
          <w:rFonts w:ascii="TH SarabunPSK" w:hAnsi="TH SarabunPSK" w:cs="TH SarabunPSK"/>
          <w:color w:val="000000"/>
          <w:sz w:val="32"/>
          <w:szCs w:val="32"/>
        </w:rPr>
        <w:tab/>
      </w:r>
      <w:r w:rsidRPr="000F1F7A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คุณวุฒิที่สัมพันธ์กับสาขาวิชาของหลักสูตร” หมายถึง คุณวุฒิที่กำหนดไว้ในมาตรฐานสาขาวิชา หากสาขาวิชาใดยังไม่มีประกาศมาตรฐานสาขาวิชา หรือประกาศมาตรฐานสาขาวิชาไม่ได้กำหนดเรื่องนี้ไว้ ให้หมายถึงคุณวุฒิที่เกี่ยวข้องกับวิชาการหรือวิชาชีพของหลักสูตร หรือคุณวุฒิอื่นแต่มีประสบการณ์ตรงที่เกี่ยวข้องกับหลักสูตรเป็นที่ประจักษ์ที่จะส่งเสริมให้การเรียนการสอนในหลักสูตรสาขาวิชานั้นบรรลุผลลัพธ์การเรียนรู้ของนักศึกษาได้ตามที่กำหนดไว้ในหลักสูตร โดยการพิจารณาคุณวุฒิที่สัมพันธ์กันให้อยู่ในดุลยพินิจของสภามหาวิทยาลัย</w:t>
      </w:r>
    </w:p>
    <w:p w14:paraId="35FF4EE9" w14:textId="79EAF634" w:rsidR="00900E87" w:rsidRPr="00495E06" w:rsidRDefault="000F1F7A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="0052457F">
        <w:rPr>
          <w:rFonts w:ascii="TH SarabunPSK" w:hAnsi="TH SarabunPSK" w:cs="TH SarabunPSK"/>
          <w:color w:val="000000"/>
          <w:sz w:val="32"/>
          <w:szCs w:val="32"/>
        </w:rPr>
        <w:tab/>
      </w:r>
      <w:r w:rsidRPr="000F1F7A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ผลลัพธ์การเรียนรู้” หมายถึง ผลที่เกิดขึ้นแก่ผู้เรียนผ่านกระบวนการเรียนรู้ที่ได้จากการศึกษา ฝึกอบรม หรือประสบการณ์ที่เกิดขึ้นจากการฝึกปฏิบัติ หรือการเรียนรู้จริงในที่ทำงานระหว่างการศึกษา</w:t>
      </w:r>
    </w:p>
    <w:p w14:paraId="22AAE61D" w14:textId="45F417A2" w:rsidR="00900E87" w:rsidRPr="00495E06" w:rsidRDefault="000F1F7A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="0052457F">
        <w:rPr>
          <w:rFonts w:ascii="TH SarabunPSK" w:hAnsi="TH SarabunPSK" w:cs="TH SarabunPSK"/>
          <w:color w:val="000000"/>
          <w:sz w:val="32"/>
          <w:szCs w:val="32"/>
        </w:rPr>
        <w:tab/>
      </w:r>
      <w:r w:rsidRPr="000F1F7A">
        <w:rPr>
          <w:rFonts w:ascii="TH SarabunPSK" w:hAnsi="TH SarabunPSK" w:cs="TH SarabunPSK"/>
          <w:color w:val="000000"/>
          <w:sz w:val="32"/>
          <w:szCs w:val="32"/>
        </w:rPr>
        <w:t>“</w:t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ผลการเรียน” หมายถึง ความรู้ ทักษะ จริยธรรม และลักษณะบุคคลที่ได้จากการศึกษาในระบบซึ่งสามารถแสดงในรูปของคะแนนตัวอักษร หรือแต้มระดับคะแนนที่นํามาคิดคะแนนผลการเรียน หรือคํานวณแต้มระดับคะแนนเฉลี่ยสะสม</w:t>
      </w:r>
    </w:p>
    <w:p w14:paraId="4DA1D153" w14:textId="77777777" w:rsidR="00777753" w:rsidRPr="00495E06" w:rsidRDefault="00777753" w:rsidP="00495E06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0122497F" w14:textId="77777777" w:rsidR="000F1F7A" w:rsidRPr="000F1F7A" w:rsidRDefault="000F1F7A" w:rsidP="000F1F7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0F1F7A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หมวดที่ ๒</w:t>
      </w:r>
    </w:p>
    <w:p w14:paraId="1C40CDA5" w14:textId="3A6C1796" w:rsidR="00900E87" w:rsidRDefault="000F1F7A" w:rsidP="000F1F7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0F1F7A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การแบ่งกลุ่มหลักสูตรปริญญาตรี และระบบการจัดการศึกษา</w:t>
      </w:r>
    </w:p>
    <w:p w14:paraId="5FD1AB6F" w14:textId="77777777" w:rsidR="00777753" w:rsidRPr="000F1F7A" w:rsidRDefault="00777753" w:rsidP="000F1F7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34EB1F9C" w14:textId="306620EE" w:rsidR="000F1F7A" w:rsidRDefault="000F1F7A" w:rsidP="00952411">
      <w:pPr>
        <w:tabs>
          <w:tab w:val="left" w:pos="864"/>
          <w:tab w:val="left" w:pos="1224"/>
          <w:tab w:val="left" w:pos="1575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0F1F7A">
        <w:rPr>
          <w:rFonts w:ascii="TH SarabunPSK" w:hAnsi="TH SarabunPSK" w:cs="TH SarabunPSK"/>
          <w:color w:val="000000"/>
          <w:sz w:val="32"/>
          <w:szCs w:val="32"/>
        </w:rPr>
        <w:tab/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ข้อ ๕</w:t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 xml:space="preserve">หลักสูตรปริญญาตรี แบ่งเป็น ๒ กลุ่ม ดังนี้ </w:t>
      </w:r>
    </w:p>
    <w:p w14:paraId="74CFD51C" w14:textId="77777777" w:rsidR="00FA5329" w:rsidRDefault="000F1F7A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lastRenderedPageBreak/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="0052457F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๕.๑</w:t>
      </w:r>
      <w:r w:rsidR="0052457F">
        <w:rPr>
          <w:rFonts w:ascii="TH SarabunPSK" w:hAnsi="TH SarabunPSK" w:cs="TH SarabunPSK"/>
          <w:color w:val="000000"/>
          <w:sz w:val="32"/>
          <w:szCs w:val="32"/>
        </w:rPr>
        <w:tab/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หลักสูตรปริญญาตรีทางวิชาการ แบ่งเป็น ๒ แบบ ได้แก่</w:t>
      </w:r>
    </w:p>
    <w:p w14:paraId="0D426846" w14:textId="77777777" w:rsidR="00FA5329" w:rsidRDefault="00FA5329" w:rsidP="00FA5329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๕.๑.๑</w:t>
      </w:r>
      <w:r w:rsidR="0052457F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หลักสูตรปริญญาตรีทางวิชาการ ที่มุ่งผลิตบัณฑิตให้มีความรอบรู้ทั้งภาคทฤษฎีและภาคปฏิบัติ โดยอาจมีการปฏิบัติงานในสถานประกอบการ เน้นความรู้และทักษะด้านวิชาการ สามารถนำความรู้ไปประยุกต์ใช้ในสถานการณ์จริงได้อย่างสร้างสรรค์</w:t>
      </w:r>
    </w:p>
    <w:p w14:paraId="2EA6B958" w14:textId="77777777" w:rsidR="00FA5329" w:rsidRDefault="00FA5329" w:rsidP="00FA5329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๕.๑.๒</w:t>
      </w:r>
      <w:r w:rsidR="0052457F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 xml:space="preserve">หลักสูตรปริญญาตรีแบบก้าวหน้าทางวิชาการ เป็นหลักสูตรปริญญาตรี สำหรับผู้เรียนที่มีความสามารถพิเศษ มุ่งเน้นผลิตบัณฑิตที่มีความรู้ ความสามารถระดับสูง โดยใช้ หลักสูตรปกติที่เปิดสอนอยู่แล้ว แต่ให้เสริมศักยภาพของผู้เรียนโดยกำหนดให้ผู้เรียนได้ศึกษาบางรายวิชา ในระดับบัณฑิตศึกษาที่เปิดสอนอยู่แล้วและสนับสนุนให้ผู้เรียนได้ทำวิจัยทางวิชาการที่ลุ่มลึก หลักสูตรก้าวหน้าแบบวิชาการต้องมีการเรียนรายวิชาระดับบัณฑิตศึกษาไม่น้อยกว่า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  </w:t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๑๒ หน่วยกิต</w:t>
      </w:r>
    </w:p>
    <w:p w14:paraId="7D4F24B5" w14:textId="5CFBF870" w:rsidR="00FA5329" w:rsidRDefault="00FA5329" w:rsidP="00FA5329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๕.๒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หลักสูตรปริญญาตรีทางวิชาชีพหรือปฏิบัติการ แบ่งเป็น ๒ แบบ ได้แก่</w:t>
      </w:r>
    </w:p>
    <w:p w14:paraId="218123EB" w14:textId="77777777" w:rsidR="00FA5329" w:rsidRDefault="00FA5329" w:rsidP="00FA5329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๕.๒.๑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หลักสูตรปริญญาตรีทางวิชาชีพหรือปฏิบัติการ ที่มุ่งผลิตบัณฑิตให้มีความรอบรู้ทั้งภาคทฤษฎีและภาคปฏิบัติ เน้นความรู้ สมรรถนะและทักษะด้านวิชาการและวิชาชีพหรือมีสมรรถนะและทักษะด้านการปฏิบัติเชิงเทคนิคในศาสตร์สาขาวิชานั้น ๆ โดยผ่านการปฏิบัติงานในสถานประกอบการ</w:t>
      </w:r>
    </w:p>
    <w:p w14:paraId="4F62F105" w14:textId="1E7E7272" w:rsidR="00FA5329" w:rsidRDefault="00FA5329" w:rsidP="00FA5329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หลักสูตรแบบนี้เท่านั้นที่จัดหลักสูตรปริญญาตรี (ต่อเนื่อง) ได้ โดยถือเป็นส่วนหนึ่งของหลักสูตรปริญญาตรีและจะต้องสะท้อนปรัชญาและเนื้อหาสาระของหลักสูตรปริญญาตรีนั้น ๆ โดยครบถ้วน และให้ระบุคำว่า “ต่อเนื่อง” ในวงเล็บต่อท้ายชื่อหลักสูตร</w:t>
      </w:r>
    </w:p>
    <w:p w14:paraId="7EA9912E" w14:textId="77777777" w:rsidR="00FA5329" w:rsidRDefault="00FA5329" w:rsidP="00FA5329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ในด้านอาจารย์ผู้สอนจำนวนหนึ่งต้องเป็นผู้มีประสบการณ์ด้านปฏิบัติการมาแล้ว และหากเป็นผู้สอนจากสถานประกอบการต้องมีความเข้าใจเกี่ยวกับมาตรฐานคุณวุฒระดับอุดมศึกษา</w:t>
      </w:r>
    </w:p>
    <w:p w14:paraId="200B9296" w14:textId="47C22213" w:rsidR="000F1F7A" w:rsidRPr="000F1F7A" w:rsidRDefault="00FA5329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๕.๒.๒</w:t>
      </w:r>
      <w:r w:rsidR="00952411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หลักสูตรปริญญาตรีแบบก้าวหน้าทางวิชาชีพหรือปฏิบัติการ ซึ่งเป็นหลักสูตรสำหรับผู้เรียนที่มีความสามารถพิเศษ มุ่งเน้นผลิตบัณฑิตที่มีความรู้ สมรรถนะทางวิชาชีพหรือปฏิบัติการขั้นสูง โดยใช้หลักสูตรปกติที่เปิดสอนอยู่แล้วให้รองรับศักยภาพของผู้เรียน โดยกำหนดให้ผู้เรียนได้ศึกษาบางรายวิชาในระดับบัณฑิตศึกษาที่เปิดสอนอยู่แล้ว และทำวิจัยที่ลุ่มลึกหรือได้รับการฝึกปฏิบัติขั้นสูงในองค์กรหรือสถานประกอบการ หลักสูตรปริญญาตรีแบบก้าวหน้าทางวิชาชีพหรือปฏิบัติการต้องมีการเรียนรายวิชาระดับบัณฑิตศึกษาไม่น้อยกว่า ๑๒ หน่วยกิต</w:t>
      </w:r>
    </w:p>
    <w:p w14:paraId="12A3F038" w14:textId="2D3C27E2" w:rsidR="00952411" w:rsidRDefault="00952411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ข้อ ๖</w:t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ab/>
        <w:t>ระบบการจัดการศึกษา</w:t>
      </w:r>
    </w:p>
    <w:p w14:paraId="53A63E52" w14:textId="75B77D97" w:rsidR="000F1F7A" w:rsidRDefault="00952411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๖.๑</w:t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ab/>
        <w:t>ใช้ระบบทวิภาค โดย ๑ ปีการศึกษา แบ่งออกเป็น ๒ ภาคการศึกษาปกติ ๑ ภาคการศึกษาปกติ มีระยะเวลาศึกษาไม่น้อยกว่า ๑๕ สัปดาห์ หรือเทียบเคียงได้ไม่น้อยกว่า ๑๕ สัปดาห์ กรณีที่มหาวิทยาลัยเปิดการศึกษาภาคฤดูร้อน ให้กำหนดระยะเวลาและจำนวนหน่วยกิต โดยมีสัดส่วนเทียบเคียงกันได้กับการศึกษาภาคปกติ</w:t>
      </w:r>
    </w:p>
    <w:p w14:paraId="1B5A02DE" w14:textId="672CBF9C" w:rsidR="00D17BCD" w:rsidRDefault="00D17BCD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3ABFB005" w14:textId="77777777" w:rsidR="00D17BCD" w:rsidRPr="000F1F7A" w:rsidRDefault="00D17BCD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2BB1C401" w14:textId="3708A641" w:rsidR="000F1F7A" w:rsidRPr="000F1F7A" w:rsidRDefault="000F1F7A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0F1F7A">
        <w:rPr>
          <w:rFonts w:ascii="TH SarabunPSK" w:hAnsi="TH SarabunPSK" w:cs="TH SarabunPSK"/>
          <w:color w:val="000000"/>
          <w:sz w:val="32"/>
          <w:szCs w:val="32"/>
        </w:rPr>
        <w:tab/>
      </w:r>
      <w:r w:rsidR="00952411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952411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๖.๒</w:t>
      </w:r>
      <w:r w:rsidR="00952411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0F1F7A">
        <w:rPr>
          <w:rFonts w:ascii="TH SarabunPSK" w:hAnsi="TH SarabunPSK" w:cs="TH SarabunPSK"/>
          <w:color w:val="000000"/>
          <w:sz w:val="32"/>
          <w:szCs w:val="32"/>
          <w:cs/>
        </w:rPr>
        <w:t>การคิดหน่วยกิตในระบบทวิภาค ดังนี้</w:t>
      </w:r>
    </w:p>
    <w:p w14:paraId="5DB929A3" w14:textId="3AA87787" w:rsidR="000F1F7A" w:rsidRPr="000F1F7A" w:rsidRDefault="00952411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๖.๒.๑</w:t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ab/>
        <w:t>รายวิชาภาคทฤษฎีที่ใช้เวลาบรรยายหรืออภิปรายปัญหาไม่น้อยกว่า ๑๕ ชั่วโมงต่อภาคการศึกษาปกติ ให้มีค่าเท่ากับ ๑ หน่วยกิต</w:t>
      </w:r>
    </w:p>
    <w:p w14:paraId="61CC9B1E" w14:textId="293765A0" w:rsidR="000F1F7A" w:rsidRPr="000F1F7A" w:rsidRDefault="00952411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๖.๒.๒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รายวิชาภาคปฏิบัติที่ใช้เวลาฝึกหรือทดลองไม่น้อยกว่า ๓๐ ชั่วโมงต่อภาคการศึกษาปกติ ให้มีค่าเท่ากับ ๑ หน่วยกิต</w:t>
      </w:r>
    </w:p>
    <w:p w14:paraId="3BCDE222" w14:textId="6FCB83CD" w:rsidR="00952411" w:rsidRDefault="00952411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๖.๒.๓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การฝึกงาน ฝึกภาคสนาม ทำโครงงานหรือกิจกรรมการเรียนอื่นใดตามที่ได้รับมอบหมายที่ใช้เวลาฝึกไม่น้อยกว่า ๔๕ ชั่วโมง ต่อภาคการศึกษาปกติ ให้มีค่าเท่ากับ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</w:t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๑ หน่วยกิต</w:t>
      </w:r>
    </w:p>
    <w:p w14:paraId="02723A20" w14:textId="12D19261" w:rsidR="000F1F7A" w:rsidRPr="000F1F7A" w:rsidRDefault="00952411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๖.๒.๔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 xml:space="preserve">กิจกรรมการเรียนอื่นใดที่สร้างการเรียนรู้นอกเหนือจากรูปแบบที่กำหนดข้างต้นการนับระยะเวลาในการทำกิจกรรมนั้นต่อภาคการศึกษาปกติ ให้มีค่าเท่ากับ ๑ หน่วยกิต โดยให้เป็นไปตามที่สภามหาวิทยาลัยกำหนด </w:t>
      </w:r>
    </w:p>
    <w:p w14:paraId="732C9F56" w14:textId="65DBB125" w:rsidR="000F1F7A" w:rsidRPr="000F1F7A" w:rsidRDefault="00952411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กรณีที่มหาวิทยาลัยจัดการศึกษาในระบบอื่นที่มิใช่ระบบทวิภาค ให้นับระยะเวลาการศึกษาและการคิดหน่วยกิตเทียบเคียงได้กับระบบทวิภาค โดยให้เป็นไปตามสภามหาวิทยาลัยกำหนด</w:t>
      </w:r>
    </w:p>
    <w:p w14:paraId="11E9970C" w14:textId="570A7DED" w:rsidR="000F1F7A" w:rsidRPr="000F1F7A" w:rsidRDefault="00952411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๖.๓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 xml:space="preserve">จำนวนหน่วยกิตรวมและระยะเวลาการศึกษา </w:t>
      </w:r>
    </w:p>
    <w:p w14:paraId="495468C6" w14:textId="3E3BA96B" w:rsidR="000F1F7A" w:rsidRPr="000F1F7A" w:rsidRDefault="00952411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๖.๓.๑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 xml:space="preserve">หลักสูตรปริญญาตรีที่มีระยะเวลาการศึกษาปกติ ๔ ปี มีจำนวนหน่วยกิตรวมไม่น้อยกว่า ๑๒๐ หน่วยกิต </w:t>
      </w:r>
    </w:p>
    <w:p w14:paraId="46443D5C" w14:textId="704D6AA4" w:rsidR="000F1F7A" w:rsidRPr="000F1F7A" w:rsidRDefault="00952411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๖.๓.๒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 xml:space="preserve">หลักสูตรปริญญาตรีที่มีระยะเวลาการศึกษาปกติ ๕ ปี มีจำนวนหน่วยกิตรวมไม่น้อยกว่า ๑๕๐ หน่วยกิต </w:t>
      </w:r>
    </w:p>
    <w:p w14:paraId="42F2CC90" w14:textId="72BB7251" w:rsidR="000F1F7A" w:rsidRPr="000F1F7A" w:rsidRDefault="00952411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๖.๓.๓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 xml:space="preserve">หลักสูตรปริญญาตรีมีระยะเวลาการศึกษาปกติไม่น้อยกว่า ๖ ปี มีจำนวนหน่วยกิตรวมไม่น้อยกว่า ๑๘๐ หน่วยกิต </w:t>
      </w:r>
    </w:p>
    <w:p w14:paraId="779E777E" w14:textId="4CA99206" w:rsidR="000F1F7A" w:rsidRPr="000F1F7A" w:rsidRDefault="00952411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๖.๓.๔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 xml:space="preserve">หลักสูตรปริญญาตรี (ต่อเนื่อง) มีจำนวนหน่วยกิตรวมไม่น้อยกว่า ๗๒ หน่วยกิต </w:t>
      </w:r>
    </w:p>
    <w:p w14:paraId="155B0C0B" w14:textId="3999F31B" w:rsidR="000F1F7A" w:rsidRPr="000F1F7A" w:rsidRDefault="00952411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๖.๔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 xml:space="preserve">โครงสร้างหลักสูตร ประกอบด้วย หมวดวิชาศึกษาทั่วไป หมวดวิชาเฉพาะ และหมวดวิชาเลือกเสรี โดยมีสัดส่วนจำนวนหน่วยกิตของแต่ละหมวดวิชา ดังนี้ </w:t>
      </w:r>
    </w:p>
    <w:p w14:paraId="60E9D1CB" w14:textId="320B5BD3" w:rsidR="000F1F7A" w:rsidRPr="000F1F7A" w:rsidRDefault="00952411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๖.๔.๑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หมวดวิชาศึกษาทั่วไป หมายถึง หมวดวิชาที่เสริมสร้างความเป็นมนุษย์ให้พร้อมสำหรับโลกปัจจุบันและอนาคต เพื่อให้ผู้เรียนเป็นบุคคลผู้ใฝ่รู้ และมีทักษะที่จำเป็นสำหรับศตวรรษที่ ๒๑ อย่างครบถ้วน เป็นผู้ตระหนักรู้ถึงการบูรณาการศาสตร์ต่าง ๆ ในการพัฒนาหรือแก้ไขปัญหา สามารถสร้างโอกาสและคุณค่าให้ตนเองและสังคม รู้เท่าทันการเปลี่ยนแปลงของสังคมและของโลก ดำรงตนเป็นพลเมืองที่เข้มแข็ง มีจริยธรรมและยึดมั่นในสิ่งที่ถูกต้อง รู้คุณค่าและ</w:t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lastRenderedPageBreak/>
        <w:t xml:space="preserve">รักษ์ชาติกำเนิด ร่วมมือรวมพลังเพื่อสร้างสรรค์และพัฒนาสังคมอย่างยั่งยืน เป็นพลเมืองที่มีคุณค่าของสังคม </w:t>
      </w:r>
    </w:p>
    <w:p w14:paraId="0E8DB88D" w14:textId="1D35DBC7" w:rsidR="000F1F7A" w:rsidRPr="000F1F7A" w:rsidRDefault="00952411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มหาวิทยาลัยอาจจัดวิชาศึกษาทั่วไปในลักษณะจำแนกเป็นรายวิชา หรือลักษณะบูรณาการใด ๆ ก็ได้ เพื่อให้บรรลุวัตถุประสงค์ของหมวดวิชาศึกษาทั่วไป โดยให้มีจำนวนหน่วยกิตรวม ไม่น้อยกว่า ๒๔ หน่วยกิต  และต้องแสดงการวัดและประเมินผลที่สะท้อนการบรรลุผลลัพธ์การเรียนรู้ของผู้เรียนที่สอดคล้องกับปรัชญาและวัตถุประสงค์ของการจัดการศึกษาวิชาศึกษาทั่วไปได้อย่างชัดเจน</w:t>
      </w:r>
    </w:p>
    <w:p w14:paraId="6DEDBB9B" w14:textId="50E44AE9" w:rsidR="000F1F7A" w:rsidRPr="000F1F7A" w:rsidRDefault="00952411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การจัดวิชาศึกษาทั่วไปสำหรับหลักสูตรปริญญาตรี (ต่อเนื่อง) อาจได้รับการยกเว้นรายวิชาที่ได้ศึกษามาแล้วในระดับประกาศนียบัตรวิชาชีพชั้นสูงหรือระดับอนุปริญญา</w:t>
      </w:r>
    </w:p>
    <w:p w14:paraId="544326F6" w14:textId="06E77B80" w:rsidR="000F1F7A" w:rsidRPr="000F1F7A" w:rsidRDefault="00952411" w:rsidP="0095241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๖.๔.๒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 xml:space="preserve">หมวดวิชาเฉพาะ หมายถึง วิชาแกน วิชาเฉพาะด้าน วิชาพื้นฐานวิชาชีพและ วิชาชีพที่มุ่งหมายให้ผู้เรียนมีความรู้ ความเข้าใจ และปฏิบัติงานได้ โดยให้มีจำนวนหน่วยกิตรวม ของหมวดวิชาเฉพาะ ดังนี้ </w:t>
      </w:r>
    </w:p>
    <w:p w14:paraId="2B0F4A82" w14:textId="77777777" w:rsidR="002E2E71" w:rsidRDefault="00777753" w:rsidP="002E2E7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24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(</w:t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๑)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หลักสูตรปริญญาตรี (๔ ปี) ทางวิชาการ ให้มีจำนวนหน่วยกิตหมวดวิชาเฉพาะรวมไม่น้อยกว่า ๗๒ หน่วยกิต</w:t>
      </w:r>
    </w:p>
    <w:p w14:paraId="2E8789A1" w14:textId="77777777" w:rsidR="002E2E71" w:rsidRDefault="002E2E71" w:rsidP="002E2E7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24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</w:rPr>
        <w:t>(</w:t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๒)</w:t>
      </w:r>
      <w:r w:rsidR="00777753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หลักสูตรปริญญาตรี (๔ ปี) ทางวิชาชีพหรือปฏิบัติการ ให้มีจำนวนหน่วยกิตหมวดวิชาเฉพาะรวมไม่น้อยกว่า ๗๒ หน่วยกิต โดยต้องเรียนวิชาทางปฏิบัติการไม่น้อยกว่า ๓๖ หน่วยกิต และทางทฤษฎีไม่น้อยกว่า ๒๔ หน่วยกิต สำหรับหลักสูตรปริญญาตรี (ต่อเนื่อง) ให้มีจำนวนหน่วยกิตหมวดวิชาเฉพาะรวมไม่น้อยกว่า ๔๒ หน่วยกิต ในจำนวนนั้นต้องเป็นวิชาทางทฤษฎี ไม่น้อยกว่า ๑๘ หน่วยกิต</w:t>
      </w:r>
    </w:p>
    <w:p w14:paraId="777A799A" w14:textId="77777777" w:rsidR="002E2E71" w:rsidRDefault="002E2E71" w:rsidP="002E2E7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24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</w:rPr>
        <w:t>(</w:t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๓)</w:t>
      </w:r>
      <w:r w:rsidR="00777753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หลักสูตรปริญญาตรี (๕ ปี) ให้มีจำนวนหน่วยกิตหมวดวิชาเฉพาะรวมไม่น้อยกว่า ๙๐ หน่วยกิต</w:t>
      </w:r>
    </w:p>
    <w:p w14:paraId="4CAC9D61" w14:textId="0F0F5A65" w:rsidR="000F1F7A" w:rsidRPr="000F1F7A" w:rsidRDefault="002E2E71" w:rsidP="002E2E71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24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</w:rPr>
        <w:t>(</w:t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๔)</w:t>
      </w:r>
      <w:r w:rsidR="00777753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หลักสูตรปริญญาตรี (ไม่น้อยกว่า ๖ ปี) ให้มีจำนวนหน่วยกิตหมวดวิชาเฉพาะรวมไม่น้อยกว่า ๑๐๘ หน่วยกิต</w:t>
      </w:r>
    </w:p>
    <w:p w14:paraId="4B16AD95" w14:textId="310F2BB9" w:rsidR="000F1F7A" w:rsidRPr="000F1F7A" w:rsidRDefault="00777753" w:rsidP="007777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 xml:space="preserve">หมวดวิชาเฉพาะอาจจัดในลักษณะวิชาเอกเดี่ยว วิชาเอกคู่ หรือวิชาเอกและวิชาโทก็ได้ โดยวิชาเอกต้องมีจำนวนหน่วยกิตไม่น้อยกว่า ๓๐ หน่วยกิต และวิชาโทต้องมีจำนวนหน่วยกิตไม่น้อยกว่า ๑๕ หน่วยกิต ในกรณีที่จัดหลักสูตรแบบวิชาเอกคู่ต้องเพิ่มจำนวนหน่วยกิตของวิชาเอกอีกไม่น้อยกว่า ๓๐ หน่วยกิต และให้มีจำนวนหน่วยกิตรวมไม่น้อยกว่า ๑๕๐ หน่วยกิต สำหรับหลักสูตรปริญญาตรีแบบก้าวหน้า ผู้เรียนต้องเรียนรายวิชาระดับบัณฑิตศึกษา ในหมวดวิชาเฉพาะไม่น้อยกว่า ๑๒ หน่วยกิต </w:t>
      </w:r>
    </w:p>
    <w:p w14:paraId="400E1B20" w14:textId="7142753B" w:rsidR="000F1F7A" w:rsidRPr="000F1F7A" w:rsidRDefault="00777753" w:rsidP="007777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๖.๔.๓</w:t>
      </w:r>
      <w:r w:rsidR="00C92553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 xml:space="preserve">หมวดวิชาเลือกเสรี หมายถึง วิชาที่มุ่งให้ผู้เรียนมีความรู้ ความเข้าใจ ตามที่ ตนเองถนัดหรือสนใจ โดยเปิดโอกาสให้ผู้เรียนเลือกเรียนรายวิชาใด ๆ ในหลักสูตรระดับปริญญาตรี ตามที่มหาวิทยาลัยกำหนด และให้มีจำนวนหน่วยกิตรวมไม่น้อยกว่า ๖ หน่วยกิต </w:t>
      </w:r>
    </w:p>
    <w:p w14:paraId="2EA013E0" w14:textId="77777777" w:rsidR="00211298" w:rsidRDefault="00211298" w:rsidP="007777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5516DED3" w14:textId="77777777" w:rsidR="00211298" w:rsidRDefault="00211298" w:rsidP="007777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5DD5684C" w14:textId="4E274F37" w:rsidR="00900E87" w:rsidRPr="00495E06" w:rsidRDefault="00777753" w:rsidP="007777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มหาวิทยาลัยอาจยกเว้นหรือเทียบโอนหน่วยกิตรายวิชาในหมวดวิชาศึกษาทั่วไป หมวดวิชาเฉพาะ และหมวดวิชาเลือกเสรี โดยให้เป็นไปตามข้อบังคับมหาวิทยาลัยราชภัฏ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     </w:t>
      </w:r>
      <w:r w:rsidR="000F1F7A" w:rsidRPr="000F1F7A">
        <w:rPr>
          <w:rFonts w:ascii="TH SarabunPSK" w:hAnsi="TH SarabunPSK" w:cs="TH SarabunPSK"/>
          <w:color w:val="000000"/>
          <w:sz w:val="32"/>
          <w:szCs w:val="32"/>
          <w:cs/>
        </w:rPr>
        <w:t>สุราษฎร์ธานี ว่าด้วยหลักเกณฑ์และวิธีการเทียบโอนหน่วยกิตและผลการศึกษาในระดับอุดมศึกษา พ.ศ. ๒๕๖๖</w:t>
      </w:r>
    </w:p>
    <w:p w14:paraId="61BD9701" w14:textId="7F027F3F" w:rsidR="00900E87" w:rsidRDefault="00900E87" w:rsidP="007777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14FD7AB3" w14:textId="77777777" w:rsidR="00777753" w:rsidRPr="00777753" w:rsidRDefault="00777753" w:rsidP="007777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7775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หมวดที่ ๓</w:t>
      </w:r>
    </w:p>
    <w:p w14:paraId="1DD87F09" w14:textId="5B58E1F1" w:rsidR="00777753" w:rsidRPr="00777753" w:rsidRDefault="00777753" w:rsidP="007777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77775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คุณวุฒิ คุณสมบัติ และจำนวนอาจารย์</w:t>
      </w:r>
    </w:p>
    <w:p w14:paraId="0F1A5267" w14:textId="7FD7E2DA" w:rsidR="00777753" w:rsidRDefault="00777753" w:rsidP="007777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146086BE" w14:textId="5FE65BE3" w:rsidR="00777753" w:rsidRPr="00777753" w:rsidRDefault="00777753" w:rsidP="007777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777753">
        <w:rPr>
          <w:rFonts w:ascii="TH SarabunPSK" w:hAnsi="TH SarabunPSK" w:cs="TH SarabunPSK"/>
          <w:color w:val="000000"/>
          <w:sz w:val="32"/>
          <w:szCs w:val="32"/>
          <w:cs/>
        </w:rPr>
        <w:tab/>
        <w:t>ข้อ ๗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777753">
        <w:rPr>
          <w:rFonts w:ascii="TH SarabunPSK" w:hAnsi="TH SarabunPSK" w:cs="TH SarabunPSK"/>
          <w:color w:val="000000"/>
          <w:sz w:val="32"/>
          <w:szCs w:val="32"/>
          <w:cs/>
        </w:rPr>
        <w:t>คุณวุฒิ คุณสมบัติ และจำนวนอาจารย์</w:t>
      </w:r>
    </w:p>
    <w:p w14:paraId="561DE8E2" w14:textId="6A030543" w:rsidR="00777753" w:rsidRPr="00777753" w:rsidRDefault="00777753" w:rsidP="007777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777753">
        <w:rPr>
          <w:rFonts w:ascii="TH SarabunPSK" w:hAnsi="TH SarabunPSK" w:cs="TH SarabunPSK"/>
          <w:color w:val="000000"/>
          <w:sz w:val="32"/>
          <w:szCs w:val="32"/>
          <w:cs/>
        </w:rPr>
        <w:t>๗.๑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777753">
        <w:rPr>
          <w:rFonts w:ascii="TH SarabunPSK" w:hAnsi="TH SarabunPSK" w:cs="TH SarabunPSK"/>
          <w:color w:val="000000"/>
          <w:sz w:val="32"/>
          <w:szCs w:val="32"/>
          <w:cs/>
        </w:rPr>
        <w:t>หลักสูตรปริญญาตรีทางวิชาการ ประกอบด้วย</w:t>
      </w:r>
    </w:p>
    <w:p w14:paraId="547C1957" w14:textId="1C55EA9D" w:rsidR="00777753" w:rsidRPr="00777753" w:rsidRDefault="00777753" w:rsidP="007777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777753">
        <w:rPr>
          <w:rFonts w:ascii="TH SarabunPSK" w:hAnsi="TH SarabunPSK" w:cs="TH SarabunPSK"/>
          <w:color w:val="000000"/>
          <w:sz w:val="32"/>
          <w:szCs w:val="32"/>
          <w:cs/>
        </w:rPr>
        <w:t>๗.๑.๑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777753">
        <w:rPr>
          <w:rFonts w:ascii="TH SarabunPSK" w:hAnsi="TH SarabunPSK" w:cs="TH SarabunPSK"/>
          <w:color w:val="000000"/>
          <w:sz w:val="32"/>
          <w:szCs w:val="32"/>
          <w:cs/>
        </w:rPr>
        <w:t>อาจารย์ประจำหลักสูตร มีคุณวุฒิขั้นต่ำปริญญาโทหรือเทียบเท่าหรือมีตำแหน่งผู้ช่วยศาสตราจารย์หรือเทียบเท่า และต้องมีผลงานทางวิชาการที่ไม่ใช่ส่วนหนึ่งของการศึกษาเพื่อรับปริญญาของตนเอง และเป็นผลงานทางวิชาการที่ได้รับการเผยแพร่ตามหลักเกณฑ์ที่กำหนดในการพิจารณาแต่งตั้งให้บุคคลดำรงตำแหน่งทางวิชาการอย่างน้อย ๑ เรื่อง ในรอบ ๕ ปี ย้อนหลัง</w:t>
      </w:r>
    </w:p>
    <w:p w14:paraId="37E50662" w14:textId="2A21CE1D" w:rsidR="00777753" w:rsidRPr="00777753" w:rsidRDefault="00777753" w:rsidP="007777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777753">
        <w:rPr>
          <w:rFonts w:ascii="TH SarabunPSK" w:hAnsi="TH SarabunPSK" w:cs="TH SarabunPSK"/>
          <w:color w:val="000000"/>
          <w:sz w:val="32"/>
          <w:szCs w:val="32"/>
          <w:cs/>
        </w:rPr>
        <w:t xml:space="preserve">กรณีมีการตกลงร่วมผลิตกับองค์กรภายนอกที่ไม่ใช่สถาบันอุดมศึกษา หากจำเป็นบุคคลที่มาจากองค์กรนั้นอาจได้รับการยกเว้นคุณวุฒิปริญญาโทและผลงานทางวิชาการ แต่ต้องมีคุณวุฒิขั้นต่ำปริญญาตรีหรือเทียบเท่าที่ตรงหรือสัมพันธ์กับสาขาวิชาของหลักสูตรและมีประสบการณ์การทำงานในองค์กรแห่งนั้น หรือการทำงานประเภทเดียวกันอย่างต่อเนื่องมาแล้วไม่น้อยกว่า ๖ ปี </w:t>
      </w:r>
    </w:p>
    <w:p w14:paraId="1826B032" w14:textId="60F82D55" w:rsidR="00777753" w:rsidRDefault="00777753" w:rsidP="007777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777753">
        <w:rPr>
          <w:rFonts w:ascii="TH SarabunPSK" w:hAnsi="TH SarabunPSK" w:cs="TH SarabunPSK"/>
          <w:color w:val="000000"/>
          <w:sz w:val="32"/>
          <w:szCs w:val="32"/>
          <w:cs/>
        </w:rPr>
        <w:t>๗.๑.๒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777753">
        <w:rPr>
          <w:rFonts w:ascii="TH SarabunPSK" w:hAnsi="TH SarabunPSK" w:cs="TH SarabunPSK"/>
          <w:color w:val="000000"/>
          <w:sz w:val="32"/>
          <w:szCs w:val="32"/>
          <w:cs/>
        </w:rPr>
        <w:t>อาจารย์ผู้รับผิดชอบหลักสูตร มีคุณวุฒิและคุณสมบัติเช่นเดียวกับอาจารย์ประจำหลักสูตร จำนวนอย่างน้อย ๕ ค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น</w:t>
      </w:r>
    </w:p>
    <w:p w14:paraId="4944C8E7" w14:textId="6975B9E5" w:rsidR="00777753" w:rsidRDefault="00777753" w:rsidP="007777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777753">
        <w:rPr>
          <w:rFonts w:ascii="TH SarabunPSK" w:hAnsi="TH SarabunPSK" w:cs="TH SarabunPSK"/>
          <w:color w:val="000000"/>
          <w:sz w:val="32"/>
          <w:szCs w:val="32"/>
          <w:cs/>
        </w:rPr>
        <w:t>กรณีมีการตกลงร่วมผลิตกับองค์กรภายนอก ต้องมีอาจารย์ประจำหลักสูตรจากสถาบันอุดมศึกษาเจ้าของหลักสูตรนั้นเป็นอาจารย์ผู้รับผิดชอบหลักสูตรอย่างน้อย ๓ คน</w:t>
      </w:r>
    </w:p>
    <w:p w14:paraId="0D596B8D" w14:textId="66BFA2B8" w:rsidR="00777753" w:rsidRDefault="00777753" w:rsidP="007777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777753">
        <w:rPr>
          <w:rFonts w:ascii="TH SarabunPSK" w:hAnsi="TH SarabunPSK" w:cs="TH SarabunPSK"/>
          <w:color w:val="000000"/>
          <w:sz w:val="32"/>
          <w:szCs w:val="32"/>
          <w:cs/>
        </w:rPr>
        <w:t>กรณีหลักสูตรจัดให้มีวิชาเอกมากกว่า ๑ วิชาเอก ให้จัดอาจารย์ผู้รับผิดชอบหลักสูตรที่มีคุณวุฒิและคุณสมบัติตรงหรือสัมพันธ์กับสาขาวิชาที่เปิดสอนไม่น้อยกว่าวิชาเอกละ ๓ คน</w:t>
      </w:r>
    </w:p>
    <w:p w14:paraId="60D25103" w14:textId="70EBC179" w:rsidR="00777753" w:rsidRDefault="00777753" w:rsidP="007777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777753">
        <w:rPr>
          <w:rFonts w:ascii="TH SarabunPSK" w:hAnsi="TH SarabunPSK" w:cs="TH SarabunPSK"/>
          <w:color w:val="000000"/>
          <w:sz w:val="32"/>
          <w:szCs w:val="32"/>
          <w:cs/>
        </w:rPr>
        <w:t>กรณีที่มีความจำเป็นอย่างยิ่งสำหรับสาขาวิชาที่ไม่สามารถสรรหาอาจารย์ผู้รับผิดชอบหลักสูตรครบตามจำนวน มหาวิทยาลัยต้องเสนอจำนวนและคุณวุฒิของอาจารย์ผู้รับผิดชอบหลักสูตรที่มีนั้นให้คณะกรรมการมาตรฐานการอุดมศึกษาพิจารณาเป็นรายกรณี</w:t>
      </w:r>
    </w:p>
    <w:p w14:paraId="4E0CC37F" w14:textId="685555D9" w:rsidR="00777753" w:rsidRDefault="00C92553" w:rsidP="007777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C92553">
        <w:rPr>
          <w:rFonts w:ascii="TH SarabunPSK" w:hAnsi="TH SarabunPSK" w:cs="TH SarabunPSK"/>
          <w:color w:val="000000"/>
          <w:sz w:val="32"/>
          <w:szCs w:val="32"/>
          <w:cs/>
        </w:rPr>
        <w:t>๗.๑.๓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C92553">
        <w:rPr>
          <w:rFonts w:ascii="TH SarabunPSK" w:hAnsi="TH SarabunPSK" w:cs="TH SarabunPSK"/>
          <w:color w:val="000000"/>
          <w:sz w:val="32"/>
          <w:szCs w:val="32"/>
          <w:cs/>
        </w:rPr>
        <w:t>อาจารย์ผู้สอน เป็นอาจารย์ประจำหรืออาจารย์พิเศษที่มีคุณวุฒิขั้นต่ำปริญญาโทหรือเทียบเท่า หรือมีตำแหน่งผู้ช่วยศาสตราจารย์หรือเทียบเท่า ในสาขาวิชานั้นหรือสาขาวิชาที่สัมพันธ์กันหรือในสาขาวิชาของรายวิชาที่สอน</w:t>
      </w:r>
    </w:p>
    <w:p w14:paraId="74059D5F" w14:textId="23FADB63" w:rsidR="00C92553" w:rsidRPr="00C92553" w:rsidRDefault="00C92553" w:rsidP="00C925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C92553">
        <w:rPr>
          <w:rFonts w:ascii="TH SarabunPSK" w:hAnsi="TH SarabunPSK" w:cs="TH SarabunPSK"/>
          <w:color w:val="000000"/>
          <w:sz w:val="32"/>
          <w:szCs w:val="32"/>
          <w:cs/>
        </w:rPr>
        <w:t xml:space="preserve">กรณีที่มีอาจารย์ประจำที่มีคุณวุฒิปริญญาตรีหรือเทียบเท่าและทำหน้าที่อาจารย์ผู้สอนก่อนที่มีเกณฑ์มาตรฐานหลักสูตรระดับปริญญาตรี พ.ศ. ๒๕๖๕ จะประกาศใช้ ให้สามารถทำหน้าที่อาจารย์ผู้สอนต่อไปได้ </w:t>
      </w:r>
    </w:p>
    <w:p w14:paraId="16733DED" w14:textId="6A7F3474" w:rsidR="00C92553" w:rsidRPr="00C92553" w:rsidRDefault="00C92553" w:rsidP="00C925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C92553">
        <w:rPr>
          <w:rFonts w:ascii="TH SarabunPSK" w:hAnsi="TH SarabunPSK" w:cs="TH SarabunPSK"/>
          <w:color w:val="000000"/>
          <w:sz w:val="32"/>
          <w:szCs w:val="32"/>
          <w:cs/>
        </w:rPr>
        <w:t xml:space="preserve">สำหรับหลักสูตรที่มีการตกลงร่วมผลิตกับองค์กรภายนอกที่ไม่ใช่สถาบันอุดมศึกษา หากเป็นบุคคลที่มาจากองค์กรนั้น ต้องมีคุณวุฒิขั้นต่ำปริญญาตรีหรือเทียบเท่าและมีประสบการณ์การทำงานในองค์กรแห่งนั้น หรือการทำงานประเภทเดียวกันอย่างต่อเนื่องมาแล้วไม่น้อยกว่า ๖ ปี </w:t>
      </w:r>
    </w:p>
    <w:p w14:paraId="60BEF0C9" w14:textId="0FC37238" w:rsidR="00777753" w:rsidRDefault="00C92553" w:rsidP="00C925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ind w:firstLine="864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C92553">
        <w:rPr>
          <w:rFonts w:ascii="TH SarabunPSK" w:hAnsi="TH SarabunPSK" w:cs="TH SarabunPSK"/>
          <w:color w:val="000000"/>
          <w:sz w:val="32"/>
          <w:szCs w:val="32"/>
          <w:cs/>
        </w:rPr>
        <w:t>กรณีอาจารย์พิเศษที่ไม่มีคุณวุฒิตามที่กำหนดข้างต้น ต้องเป็นผู้ทรงคุณวุฒิที่มีความรู้และประสบการณ์เป็นที่ยอมรับ ซึ่งตรงหรือสัมพันธ์กับรายวิชาที่สอน โดยผ่านความเห็นชอบจากสภามหาวิทยาลัย ทั้งนี้ หากรายวิชาใดมีความจำเป็นต้องใช้อาจารย์พิเศษ ต้องมีอาจารย์ประจำร่วมรับผิดชอบกระบวนการเรียนการสอนและพัฒนานักศึกษา ตลอดระยะเวลาของการจัดการเรียนการสอนรายวิชานั้น ๆ ด้วย</w:t>
      </w:r>
    </w:p>
    <w:p w14:paraId="1F8E5ECB" w14:textId="3C5CDB08" w:rsidR="00C92553" w:rsidRPr="00C92553" w:rsidRDefault="00C92553" w:rsidP="00C925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C92553">
        <w:rPr>
          <w:rFonts w:ascii="TH SarabunPSK" w:hAnsi="TH SarabunPSK" w:cs="TH SarabunPSK"/>
          <w:color w:val="000000"/>
          <w:sz w:val="32"/>
          <w:szCs w:val="32"/>
          <w:cs/>
        </w:rPr>
        <w:t>๗.๒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C92553">
        <w:rPr>
          <w:rFonts w:ascii="TH SarabunPSK" w:hAnsi="TH SarabunPSK" w:cs="TH SarabunPSK"/>
          <w:color w:val="000000"/>
          <w:sz w:val="32"/>
          <w:szCs w:val="32"/>
          <w:cs/>
        </w:rPr>
        <w:t>หลักสูตรปริญญาตรีทางวิชาชีพหรือปฏิบัติการ และหลักสูตรปริญญาตรี (ต่อเนื่อง) ประกอบด้วย</w:t>
      </w:r>
    </w:p>
    <w:p w14:paraId="5AB6AEEF" w14:textId="1DAABFF5" w:rsidR="00777753" w:rsidRDefault="00C92553" w:rsidP="00C925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C92553">
        <w:rPr>
          <w:rFonts w:ascii="TH SarabunPSK" w:hAnsi="TH SarabunPSK" w:cs="TH SarabunPSK"/>
          <w:color w:val="000000"/>
          <w:sz w:val="32"/>
          <w:szCs w:val="32"/>
          <w:cs/>
        </w:rPr>
        <w:t>๗.๒.๑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C92553">
        <w:rPr>
          <w:rFonts w:ascii="TH SarabunPSK" w:hAnsi="TH SarabunPSK" w:cs="TH SarabunPSK"/>
          <w:color w:val="000000"/>
          <w:sz w:val="32"/>
          <w:szCs w:val="32"/>
          <w:cs/>
        </w:rPr>
        <w:t>อาจารย์ประจำหลักสูตร มีคุณวุฒิขั้นต่ำปริญญาโทหรือเทียบเท่าหรือมีตำแหน่งผู้ช่วยศาสตราจารย์หรือเทียบเท่า และต้องมีผลงานทางวิชาการที่ไม่ใช่ส่วนหนึ่งของการศึกษ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า</w:t>
      </w:r>
      <w:r w:rsidRPr="00C92553">
        <w:rPr>
          <w:rFonts w:ascii="TH SarabunPSK" w:hAnsi="TH SarabunPSK" w:cs="TH SarabunPSK"/>
          <w:color w:val="000000"/>
          <w:sz w:val="32"/>
          <w:szCs w:val="32"/>
          <w:cs/>
        </w:rPr>
        <w:t>เพื่อรับปริญญาของตนเอง และเป็นผลงานทางวิชาการที่ได้รับการเผยแพร่ตามหลักเกณฑ์ที่กำหนดในการพิจารณาแต่งตั้งให้บุคคลดำรงตำแหน่งทางวิชาการอย่างน้อย ๑ เรื่อง ในรอบ ๕ ปี ย้อนหลัง</w:t>
      </w:r>
    </w:p>
    <w:p w14:paraId="2019DE3E" w14:textId="61E5169F" w:rsidR="00777753" w:rsidRDefault="00C92553" w:rsidP="007777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C92553">
        <w:rPr>
          <w:rFonts w:ascii="TH SarabunPSK" w:hAnsi="TH SarabunPSK" w:cs="TH SarabunPSK"/>
          <w:color w:val="000000"/>
          <w:sz w:val="32"/>
          <w:szCs w:val="32"/>
          <w:cs/>
        </w:rPr>
        <w:t>กรณีมีการตกลงร่วมผลิตกับองค์กรภายนอกที่ไม่ใช่สถาบันอุดมศึกษา หากจำเป็นบุคคลที่มาจากองค์กรนั้นอาจได้รับการยกเว้นคุณวุฒิปริญญาโทและผลงานทางวิชาการ แต่ต้องมีคุณวุฒิขั้นต่ำปริญญาตรีหรือเทียบเท่าที่ตรงหรือสัมพันธ์กับสาขาวิชาของหลักสูตรและมีประสบการณ์การทำงานในองค์กรแห่งนั้น หรือการทำงานประเภทเดียวกันอย่างต่อเนื่องมาแล้วไม่น้อยกว่า ๖ ปี</w:t>
      </w:r>
    </w:p>
    <w:p w14:paraId="2521639B" w14:textId="5BE4419F" w:rsidR="00777753" w:rsidRDefault="00C92553" w:rsidP="007777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C92553">
        <w:rPr>
          <w:rFonts w:ascii="TH SarabunPSK" w:hAnsi="TH SarabunPSK" w:cs="TH SarabunPSK"/>
          <w:color w:val="000000"/>
          <w:sz w:val="32"/>
          <w:szCs w:val="32"/>
          <w:cs/>
        </w:rPr>
        <w:t>๗.๒.๒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C92553">
        <w:rPr>
          <w:rFonts w:ascii="TH SarabunPSK" w:hAnsi="TH SarabunPSK" w:cs="TH SarabunPSK"/>
          <w:color w:val="000000"/>
          <w:sz w:val="32"/>
          <w:szCs w:val="32"/>
          <w:cs/>
        </w:rPr>
        <w:t>อาจารย์ผู้รับผิดชอบหลักสูตร มีคุณวุฒิและคุณสมบัติเช่นเดียวกับอาจารย์ประจำหลักสูตร จำนวนอย่างน้อย ๕ คน</w:t>
      </w:r>
    </w:p>
    <w:p w14:paraId="784072D7" w14:textId="671C3977" w:rsidR="00777753" w:rsidRDefault="00C92553" w:rsidP="007777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C92553">
        <w:rPr>
          <w:rFonts w:ascii="TH SarabunPSK" w:hAnsi="TH SarabunPSK" w:cs="TH SarabunPSK"/>
          <w:color w:val="000000"/>
          <w:sz w:val="32"/>
          <w:szCs w:val="32"/>
          <w:cs/>
        </w:rPr>
        <w:t>ในกรณีของหลักสูตรปริญญาตรีทางวิชาชีพหรือปฏิบัติการที่เน้นทักษะด้านการปฏิบัติเชิงเทคนิคในศาสตร์สาขาวิชานั้น อาจารย์ผู้รับผิดชอบหลักสูตรอย่างน้อย ๒ ใน ๕ คน ต้องมีประสบการณ์ด้านปฏิบัติการ</w:t>
      </w:r>
    </w:p>
    <w:p w14:paraId="3E8AF795" w14:textId="422E691C" w:rsidR="00777753" w:rsidRDefault="00C92553" w:rsidP="007777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C92553">
        <w:rPr>
          <w:rFonts w:ascii="TH SarabunPSK" w:hAnsi="TH SarabunPSK" w:cs="TH SarabunPSK"/>
          <w:color w:val="000000"/>
          <w:sz w:val="32"/>
          <w:szCs w:val="32"/>
          <w:cs/>
        </w:rPr>
        <w:t>กรณีมีการตกลงร่วมผลิตกับองค์กรภายนอก ต้องมีอาจารย์ประจำหลักสูตรจากสถาบันอุดมศึกษาเจ้าของหลักสูตรนั้นเป็นอาจารย์ผู้รับผิดชอบหลักสูตรอย่างน้อย ๓ คน</w:t>
      </w:r>
    </w:p>
    <w:p w14:paraId="2CF5DA11" w14:textId="14195CD6" w:rsidR="00777753" w:rsidRDefault="00C92553" w:rsidP="007777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C92553">
        <w:rPr>
          <w:rFonts w:ascii="TH SarabunPSK" w:hAnsi="TH SarabunPSK" w:cs="TH SarabunPSK"/>
          <w:color w:val="000000"/>
          <w:sz w:val="32"/>
          <w:szCs w:val="32"/>
          <w:cs/>
        </w:rPr>
        <w:t>กรณีหลักสูตรจัดให้มีวิชาเอกมากกว่า ๑ วิชาเอก ให้จัดอาจารย์ผู้รับผิดชอบหลักสูตรที่มีคุณวุฒิและคุณสมบัติตรงหรือสัมพันธ์กับสาขาวิชาที่เปิดสอนไม่น้อยกว่าวิชาเอกละ ๓ คน และต้องมีสัดส่วนอาจารย์ที่มีประสบการณ์ด้านปฏิบัติการ ๑ ใน ๓</w:t>
      </w:r>
    </w:p>
    <w:p w14:paraId="2D61E786" w14:textId="2CEB603B" w:rsidR="00777753" w:rsidRDefault="00C92553" w:rsidP="007777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C92553">
        <w:rPr>
          <w:rFonts w:ascii="TH SarabunPSK" w:hAnsi="TH SarabunPSK" w:cs="TH SarabunPSK"/>
          <w:color w:val="000000"/>
          <w:sz w:val="32"/>
          <w:szCs w:val="32"/>
          <w:cs/>
        </w:rPr>
        <w:t>๗.๒.๓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C92553">
        <w:rPr>
          <w:rFonts w:ascii="TH SarabunPSK" w:hAnsi="TH SarabunPSK" w:cs="TH SarabunPSK"/>
          <w:color w:val="000000"/>
          <w:sz w:val="32"/>
          <w:szCs w:val="32"/>
          <w:cs/>
        </w:rPr>
        <w:t>อาจารย์ผู้สอน อาจเป็นอาจารย์ประจำหรืออาจารย์พิเศษที่มีคุณวุฒิขั้นต่ำปริญญาโทหรือเทียบเท่า หรือมีตำแหน่งผู้ช่วยศาสตราจารย์หรือเทียบเท่า ในสาขาวิชานั้นหรือสาขาวิชาที่สัมพันธ์กันหรือในสาขาวิชาของรายวิชาที่สอน</w:t>
      </w:r>
    </w:p>
    <w:p w14:paraId="19C3ACC9" w14:textId="349823B7" w:rsidR="00777753" w:rsidRDefault="00C92553" w:rsidP="007777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C92553">
        <w:rPr>
          <w:rFonts w:ascii="TH SarabunPSK" w:hAnsi="TH SarabunPSK" w:cs="TH SarabunPSK"/>
          <w:color w:val="000000"/>
          <w:sz w:val="32"/>
          <w:szCs w:val="32"/>
          <w:cs/>
        </w:rPr>
        <w:t>กรณีที่มีอาจารย์ประจำที่มีคุณวุฒิปริญญาตรีหรือเทียบเท่าและทำหน้าที่อาจารย์ผู้สอนก่อนที่มีเกณฑ์มาตรฐานหลักสูตรระดับปริญญาตรี พ.ศ. ๒๕๖๕ จะประกาศใช้ให้สามารถทำหน้าที่อาจารย์อาจารย์ผู้สอนต่อไปได้</w:t>
      </w:r>
    </w:p>
    <w:p w14:paraId="5DCDBDE3" w14:textId="57EEC41E" w:rsidR="00777753" w:rsidRDefault="00C92553" w:rsidP="007777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C92553">
        <w:rPr>
          <w:rFonts w:ascii="TH SarabunPSK" w:hAnsi="TH SarabunPSK" w:cs="TH SarabunPSK"/>
          <w:color w:val="000000"/>
          <w:sz w:val="32"/>
          <w:szCs w:val="32"/>
          <w:cs/>
        </w:rPr>
        <w:t>สำหรับหลักสูตรที่มีการตกลงร่วมผลิตกับองค์กรภายนอกที่ไม่ใช่สถาบันอุดมศึกษา หากเป็นบุคคลที่มาจากองค์กรนั้น ต้องมีคุณวุฒิขั้นต่ำปริญญาตรีหรือเทียบเท่าและมีประสบการณ์การทำงานในองค์กรแห่งนั้น หรือการทำงานประเภทเดียวกันอย่างต่อเนื่องมาแล้วไม่น้อยกว่า ๖ ปี</w:t>
      </w:r>
    </w:p>
    <w:p w14:paraId="0128015B" w14:textId="5F4A1A81" w:rsidR="00777753" w:rsidRDefault="00C92553" w:rsidP="007777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C92553">
        <w:rPr>
          <w:rFonts w:ascii="TH SarabunPSK" w:hAnsi="TH SarabunPSK" w:cs="TH SarabunPSK"/>
          <w:color w:val="000000"/>
          <w:sz w:val="32"/>
          <w:szCs w:val="32"/>
          <w:cs/>
        </w:rPr>
        <w:t>กรณีอาจารย์พิเศษที่ไม่มีคุณวุฒิตามที่กำหนดข้างต้น ต้องเป็นผู้ทรงคุณวุฒิที่มีความรู้และประสบการณ์เป็นที่ยอมรับ ซึ่งตรงหรือสัมพันธ์กับรายวิชาที่สอน โดยผ่านความเห็นชอบจากสภามหาวิทยาลัย ทั้งนี้ หากรายวิชาใดมีความจำเป็นต้องใช้อาจารย์พิเศษ ต้องมีอาจารย์ประจำร่วมรับผิดชอบกระบวนการเรียนการสอนและพัฒนานักศึกษา ตลอดระยะเวลาของการจัดการเรียนการสอนรายวิชานั้น ๆ ด้วย</w:t>
      </w:r>
    </w:p>
    <w:p w14:paraId="0C65C2E7" w14:textId="38E7B42F" w:rsidR="00777753" w:rsidRDefault="00777753" w:rsidP="007777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75320020" w14:textId="77777777" w:rsidR="008A41E3" w:rsidRPr="008A41E3" w:rsidRDefault="008A41E3" w:rsidP="008A41E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8A41E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หมวดที่ ๔</w:t>
      </w:r>
    </w:p>
    <w:p w14:paraId="1A3BB979" w14:textId="77777777" w:rsidR="008A41E3" w:rsidRPr="008A41E3" w:rsidRDefault="008A41E3" w:rsidP="008A41E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8A41E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การรับเข้าเป็นนักศึกษา การรับย้ายจากสถาบันอุดมศึกษา</w:t>
      </w:r>
    </w:p>
    <w:p w14:paraId="2BF84970" w14:textId="00471587" w:rsidR="00C92553" w:rsidRPr="008A41E3" w:rsidRDefault="008A41E3" w:rsidP="008A41E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8A41E3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และการรับย้ายระหว่างหลักสูตรภายในมหาวิทยาลัย</w:t>
      </w:r>
    </w:p>
    <w:p w14:paraId="261D73D6" w14:textId="52F1A997" w:rsidR="00C92553" w:rsidRDefault="00C92553" w:rsidP="007777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486BA96F" w14:textId="2766AFA3" w:rsidR="008A41E3" w:rsidRPr="008A41E3" w:rsidRDefault="008A41E3" w:rsidP="008A41E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8A41E3">
        <w:rPr>
          <w:rFonts w:ascii="TH SarabunPSK" w:hAnsi="TH SarabunPSK" w:cs="TH SarabunPSK"/>
          <w:color w:val="000000"/>
          <w:sz w:val="32"/>
          <w:szCs w:val="32"/>
          <w:cs/>
        </w:rPr>
        <w:tab/>
        <w:t>ข้อ ๘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8A41E3">
        <w:rPr>
          <w:rFonts w:ascii="TH SarabunPSK" w:hAnsi="TH SarabunPSK" w:cs="TH SarabunPSK"/>
          <w:color w:val="000000"/>
          <w:sz w:val="32"/>
          <w:szCs w:val="32"/>
          <w:cs/>
        </w:rPr>
        <w:t>การรับเข้าเป็นนักศึกษา</w:t>
      </w:r>
    </w:p>
    <w:p w14:paraId="654FE5A8" w14:textId="00328906" w:rsidR="008A41E3" w:rsidRPr="008A41E3" w:rsidRDefault="008A41E3" w:rsidP="008A41E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8A41E3">
        <w:rPr>
          <w:rFonts w:ascii="TH SarabunPSK" w:hAnsi="TH SarabunPSK" w:cs="TH SarabunPSK"/>
          <w:color w:val="000000"/>
          <w:sz w:val="32"/>
          <w:szCs w:val="32"/>
          <w:cs/>
        </w:rPr>
        <w:t>วิธีการและกำหนดการรับเข้าเป็นนักศึกษา ให้เป็นไปตามประกาศของมหาวิทยาลัย</w:t>
      </w:r>
    </w:p>
    <w:p w14:paraId="452A522C" w14:textId="23AA4D2B" w:rsidR="008A41E3" w:rsidRPr="008A41E3" w:rsidRDefault="008A41E3" w:rsidP="008A41E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8A41E3">
        <w:rPr>
          <w:rFonts w:ascii="TH SarabunPSK" w:hAnsi="TH SarabunPSK" w:cs="TH SarabunPSK"/>
          <w:color w:val="000000"/>
          <w:sz w:val="32"/>
          <w:szCs w:val="32"/>
          <w:cs/>
        </w:rPr>
        <w:tab/>
        <w:t>ข้อ ๙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8A41E3">
        <w:rPr>
          <w:rFonts w:ascii="TH SarabunPSK" w:hAnsi="TH SarabunPSK" w:cs="TH SarabunPSK"/>
          <w:color w:val="000000"/>
          <w:sz w:val="32"/>
          <w:szCs w:val="32"/>
          <w:cs/>
        </w:rPr>
        <w:t xml:space="preserve">คุณสมบัติของผู้เข้าศึกษา </w:t>
      </w:r>
    </w:p>
    <w:p w14:paraId="039F2A4B" w14:textId="1C132B3F" w:rsidR="008A41E3" w:rsidRPr="008A41E3" w:rsidRDefault="008A41E3" w:rsidP="008A41E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8A41E3">
        <w:rPr>
          <w:rFonts w:ascii="TH SarabunPSK" w:hAnsi="TH SarabunPSK" w:cs="TH SarabunPSK"/>
          <w:color w:val="000000"/>
          <w:sz w:val="32"/>
          <w:szCs w:val="32"/>
          <w:cs/>
        </w:rPr>
        <w:t>๙.๑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8A41E3">
        <w:rPr>
          <w:rFonts w:ascii="TH SarabunPSK" w:hAnsi="TH SarabunPSK" w:cs="TH SarabunPSK"/>
          <w:color w:val="000000"/>
          <w:sz w:val="32"/>
          <w:szCs w:val="32"/>
          <w:cs/>
        </w:rPr>
        <w:t>หลักสูตรปริญญาตรี (๔ ปี ๕ ปี และไม่น้อยกว่า ๖ ปี) จะต้องเป็นผู้สำเร็จการศึกษาระดับมัธยมศึกษาตอนปลายหรือเทียบเท่า ตามหลักสูตรที่ได้รับการรับรองจากกระทรวงศึกษาธิการ</w:t>
      </w:r>
    </w:p>
    <w:p w14:paraId="0C263D97" w14:textId="62B69220" w:rsidR="008A41E3" w:rsidRPr="008A41E3" w:rsidRDefault="008A41E3" w:rsidP="008A41E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8A41E3">
        <w:rPr>
          <w:rFonts w:ascii="TH SarabunPSK" w:hAnsi="TH SarabunPSK" w:cs="TH SarabunPSK"/>
          <w:color w:val="000000"/>
          <w:sz w:val="32"/>
          <w:szCs w:val="32"/>
          <w:cs/>
        </w:rPr>
        <w:t>๙.๒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8A41E3">
        <w:rPr>
          <w:rFonts w:ascii="TH SarabunPSK" w:hAnsi="TH SarabunPSK" w:cs="TH SarabunPSK"/>
          <w:color w:val="000000"/>
          <w:sz w:val="32"/>
          <w:szCs w:val="32"/>
          <w:cs/>
        </w:rPr>
        <w:t xml:space="preserve">หลักสูตรปริญญาตรี (ต่อเนื่อง) จะต้องเป็นผู้สำเร็จการศึกษาระดับประกาศนียบัตรวิชาชีพชั้นสูงหรือเทียบเท่า หรือระดับอนุปริญญาหรือเทียบเท่า จากสถาบันการศึกษาที่ได้รับการรับรองจากกระทรวงศึกษาธิการ หรือกระทรวงการอุดมศึกษา วิทยาศาสตร์ วิจัยและนวัตกรรม ในสาขาวิชาที่ตรงหรือสัมพันธ์กับสาขาวิชาที่จะเข้าศึกษาตามที่สภามหาวิทยาลัยกำหนด </w:t>
      </w:r>
    </w:p>
    <w:p w14:paraId="32158221" w14:textId="43D82DF0" w:rsidR="008A41E3" w:rsidRPr="008A41E3" w:rsidRDefault="008A41E3" w:rsidP="008A41E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8A41E3">
        <w:rPr>
          <w:rFonts w:ascii="TH SarabunPSK" w:hAnsi="TH SarabunPSK" w:cs="TH SarabunPSK"/>
          <w:color w:val="000000"/>
          <w:sz w:val="32"/>
          <w:szCs w:val="32"/>
          <w:cs/>
        </w:rPr>
        <w:t>๙.๓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8A41E3">
        <w:rPr>
          <w:rFonts w:ascii="TH SarabunPSK" w:hAnsi="TH SarabunPSK" w:cs="TH SarabunPSK"/>
          <w:color w:val="000000"/>
          <w:sz w:val="32"/>
          <w:szCs w:val="32"/>
          <w:cs/>
        </w:rPr>
        <w:t>หลักสูตรปริญญาตรีแบบก้าวหน้าทั้งทางวิชาการ และทางวิชาชีพหรือปฏิบัติการต้องเป็นผู้สำเร็จการศึกษาระดับมัธยมศึกษาตอนปลายหรือเทียบเท่า โดยมีคะแนนเฉลี่ยสะสมไม่น้อยกว่า ๓.๕๐ จากระบบ ๔ ระดับคะแนนหรือเทียบเท่า</w:t>
      </w:r>
    </w:p>
    <w:p w14:paraId="7E2DEF45" w14:textId="4F24E080" w:rsidR="008A41E3" w:rsidRPr="008A41E3" w:rsidRDefault="008A41E3" w:rsidP="008A41E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8A41E3">
        <w:rPr>
          <w:rFonts w:ascii="TH SarabunPSK" w:hAnsi="TH SarabunPSK" w:cs="TH SarabunPSK"/>
          <w:color w:val="000000"/>
          <w:sz w:val="32"/>
          <w:szCs w:val="32"/>
          <w:cs/>
        </w:rPr>
        <w:t>๙.๔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8A41E3">
        <w:rPr>
          <w:rFonts w:ascii="TH SarabunPSK" w:hAnsi="TH SarabunPSK" w:cs="TH SarabunPSK"/>
          <w:color w:val="000000"/>
          <w:sz w:val="32"/>
          <w:szCs w:val="32"/>
          <w:cs/>
        </w:rPr>
        <w:t>คุณสมบัติอื่น ๆ ให้เป็นไปตามที่คณะหรือมหาวิทยาลัยกำหนด</w:t>
      </w:r>
    </w:p>
    <w:p w14:paraId="43412E9D" w14:textId="7C5470D8" w:rsidR="008A41E3" w:rsidRPr="008A41E3" w:rsidRDefault="008A41E3" w:rsidP="008A41E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8A41E3">
        <w:rPr>
          <w:rFonts w:ascii="TH SarabunPSK" w:hAnsi="TH SarabunPSK" w:cs="TH SarabunPSK"/>
          <w:color w:val="000000"/>
          <w:sz w:val="32"/>
          <w:szCs w:val="32"/>
          <w:cs/>
        </w:rPr>
        <w:t>ข้อ ๑๐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8A41E3">
        <w:rPr>
          <w:rFonts w:ascii="TH SarabunPSK" w:hAnsi="TH SarabunPSK" w:cs="TH SarabunPSK"/>
          <w:color w:val="000000"/>
          <w:sz w:val="32"/>
          <w:szCs w:val="32"/>
          <w:cs/>
        </w:rPr>
        <w:t>การรับย้ายเข้านักศึกษาจากสถาบันอุดมศึกษา</w:t>
      </w:r>
    </w:p>
    <w:p w14:paraId="36A62350" w14:textId="3C04A90F" w:rsidR="008A41E3" w:rsidRPr="008A41E3" w:rsidRDefault="008A41E3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8A41E3">
        <w:rPr>
          <w:rFonts w:ascii="TH SarabunPSK" w:hAnsi="TH SarabunPSK" w:cs="TH SarabunPSK"/>
          <w:color w:val="000000"/>
          <w:sz w:val="32"/>
          <w:szCs w:val="32"/>
          <w:cs/>
        </w:rPr>
        <w:t>๑๐.๑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8A41E3">
        <w:rPr>
          <w:rFonts w:ascii="TH SarabunPSK" w:hAnsi="TH SarabunPSK" w:cs="TH SarabunPSK"/>
          <w:color w:val="000000"/>
          <w:sz w:val="32"/>
          <w:szCs w:val="32"/>
          <w:cs/>
        </w:rPr>
        <w:t>มหาวิทยาลัยสามารถรับย้ายเข้านักศึกษาจากสถาบันอุดมศึกษา โดยได้รับความเห็นชอบจากคณะกรรมการบริหารหลักสูตร และคณบดีก่อนนำเสนออธิการบดีหรือผู้ที่อธิการมอบหมายอนุมัติ</w:t>
      </w:r>
    </w:p>
    <w:p w14:paraId="1C03DF53" w14:textId="22A525DE" w:rsidR="00C92553" w:rsidRDefault="008A41E3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8A41E3">
        <w:rPr>
          <w:rFonts w:ascii="TH SarabunPSK" w:hAnsi="TH SarabunPSK" w:cs="TH SarabunPSK"/>
          <w:color w:val="000000"/>
          <w:sz w:val="32"/>
          <w:szCs w:val="32"/>
          <w:cs/>
        </w:rPr>
        <w:t>๑๐.๒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8A41E3">
        <w:rPr>
          <w:rFonts w:ascii="TH SarabunPSK" w:hAnsi="TH SarabunPSK" w:cs="TH SarabunPSK"/>
          <w:color w:val="000000"/>
          <w:sz w:val="32"/>
          <w:szCs w:val="32"/>
          <w:cs/>
        </w:rPr>
        <w:t>ผู้ขอย้ายต้องยื่นคำร้องต่อมหาวิทยาลัยไม่น้อยกว่า ๓๐ วัน ก่อนการเปิดภาคการศึกษาที่ประสงค์จะเข้าศึกษา</w:t>
      </w:r>
    </w:p>
    <w:p w14:paraId="6973882D" w14:textId="424D674A" w:rsidR="00C92553" w:rsidRDefault="008A41E3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8A41E3">
        <w:rPr>
          <w:rFonts w:ascii="TH SarabunPSK" w:hAnsi="TH SarabunPSK" w:cs="TH SarabunPSK"/>
          <w:color w:val="000000"/>
          <w:sz w:val="32"/>
          <w:szCs w:val="32"/>
          <w:cs/>
        </w:rPr>
        <w:t>๑๐.๓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8A41E3">
        <w:rPr>
          <w:rFonts w:ascii="TH SarabunPSK" w:hAnsi="TH SarabunPSK" w:cs="TH SarabunPSK"/>
          <w:color w:val="000000"/>
          <w:sz w:val="32"/>
          <w:szCs w:val="32"/>
          <w:cs/>
        </w:rPr>
        <w:t>นักศึกษาต้องใช้เวลาศึกษาอยู่ในมหาวิทยาลัยก่อนสำเร็จการศึกษา อย่างน้อย ๑ ปีการศึกษา</w:t>
      </w:r>
    </w:p>
    <w:p w14:paraId="437B5D43" w14:textId="588F9B46" w:rsidR="008A41E3" w:rsidRPr="008A41E3" w:rsidRDefault="008A41E3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8A41E3">
        <w:rPr>
          <w:rFonts w:ascii="TH SarabunPSK" w:hAnsi="TH SarabunPSK" w:cs="TH SarabunPSK"/>
          <w:color w:val="000000"/>
          <w:sz w:val="32"/>
          <w:szCs w:val="32"/>
          <w:cs/>
        </w:rPr>
        <w:tab/>
        <w:t>ข้อ ๑๑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8A41E3">
        <w:rPr>
          <w:rFonts w:ascii="TH SarabunPSK" w:hAnsi="TH SarabunPSK" w:cs="TH SarabunPSK"/>
          <w:color w:val="000000"/>
          <w:sz w:val="32"/>
          <w:szCs w:val="32"/>
          <w:cs/>
        </w:rPr>
        <w:t xml:space="preserve">การรับย้ายเข้านักศึกษาระหว่างหลักสูตรภายในมหาวิทยาลัย </w:t>
      </w:r>
    </w:p>
    <w:p w14:paraId="6EB5A5D5" w14:textId="202C4E64" w:rsidR="008A41E3" w:rsidRPr="008A41E3" w:rsidRDefault="008A41E3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8A41E3">
        <w:rPr>
          <w:rFonts w:ascii="TH SarabunPSK" w:hAnsi="TH SarabunPSK" w:cs="TH SarabunPSK"/>
          <w:color w:val="000000"/>
          <w:sz w:val="32"/>
          <w:szCs w:val="32"/>
          <w:cs/>
        </w:rPr>
        <w:t>๑๑.๑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8A41E3">
        <w:rPr>
          <w:rFonts w:ascii="TH SarabunPSK" w:hAnsi="TH SarabunPSK" w:cs="TH SarabunPSK"/>
          <w:color w:val="000000"/>
          <w:sz w:val="32"/>
          <w:szCs w:val="32"/>
          <w:cs/>
        </w:rPr>
        <w:t xml:space="preserve">ลงทะเบียนเรียนในหลักสูตรเดิมมาแล้วไม่น้อยกว่า ๑ ภาคการศึกษา และมีผลการเรียนเฉลี่ยไม่ต่ำกว่า ๒.๐๐ </w:t>
      </w:r>
    </w:p>
    <w:p w14:paraId="49A7DC0E" w14:textId="3D4B2236" w:rsidR="008A41E3" w:rsidRPr="008A41E3" w:rsidRDefault="008A41E3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8A41E3">
        <w:rPr>
          <w:rFonts w:ascii="TH SarabunPSK" w:hAnsi="TH SarabunPSK" w:cs="TH SarabunPSK"/>
          <w:color w:val="000000"/>
          <w:sz w:val="32"/>
          <w:szCs w:val="32"/>
          <w:cs/>
        </w:rPr>
        <w:t>๑๑.๒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8A41E3">
        <w:rPr>
          <w:rFonts w:ascii="TH SarabunPSK" w:hAnsi="TH SarabunPSK" w:cs="TH SarabunPSK"/>
          <w:color w:val="000000"/>
          <w:sz w:val="32"/>
          <w:szCs w:val="32"/>
          <w:cs/>
        </w:rPr>
        <w:t>มีคุณสมบัติเฉพาะตรงตามที่กำหนดไว้ในหลักสูตรที่รับย้ายเข้า</w:t>
      </w:r>
    </w:p>
    <w:p w14:paraId="6C9A582C" w14:textId="038C19B2" w:rsidR="00C92553" w:rsidRDefault="008A41E3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8A41E3">
        <w:rPr>
          <w:rFonts w:ascii="TH SarabunPSK" w:hAnsi="TH SarabunPSK" w:cs="TH SarabunPSK"/>
          <w:color w:val="000000"/>
          <w:sz w:val="32"/>
          <w:szCs w:val="32"/>
          <w:cs/>
        </w:rPr>
        <w:t>๑๑.๓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8A41E3">
        <w:rPr>
          <w:rFonts w:ascii="TH SarabunPSK" w:hAnsi="TH SarabunPSK" w:cs="TH SarabunPSK"/>
          <w:color w:val="000000"/>
          <w:sz w:val="32"/>
          <w:szCs w:val="32"/>
          <w:cs/>
        </w:rPr>
        <w:t>การรับย้ายนักศึกษาระหว่างหลักสูตรให้ผ่านความเห็นชอบจากอาจารย์ที่ปรึกษาคณะกรรมการบริหารหลักสูตร และคณบดี จากหลักสูตรเดิม และหลักสูตรที่จะรับย้ายเข้า ก่อนนำเสนออธิการบดีหรือผู้ที่อธิการมอบหมายอนุมัติ โดยนักศึกษาจะต้องดำเนินการให้แล้วเสร็จก่อนเปิดภาคการศึกษา</w:t>
      </w:r>
    </w:p>
    <w:p w14:paraId="3606BFEF" w14:textId="3BFDF457" w:rsidR="00C92553" w:rsidRDefault="00C92553" w:rsidP="00777753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1EF945A6" w14:textId="77777777" w:rsidR="00D17BCD" w:rsidRPr="00D17BCD" w:rsidRDefault="00D17BCD" w:rsidP="00D17BCD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D17BC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หมวดที่ ๕</w:t>
      </w:r>
    </w:p>
    <w:p w14:paraId="18937025" w14:textId="5BF1B51D" w:rsidR="00C92553" w:rsidRPr="00D17BCD" w:rsidRDefault="00D17BCD" w:rsidP="00D17BCD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D17BC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การลงทะเบียนเรียน ค่าธรรมเนียมการศึกษา และการลงทะเบียนรักษาสภาพนักศึกษา</w:t>
      </w:r>
    </w:p>
    <w:p w14:paraId="290ED462" w14:textId="77777777" w:rsidR="00D17BCD" w:rsidRDefault="00D17BCD" w:rsidP="00D17BCD">
      <w:pPr>
        <w:tabs>
          <w:tab w:val="left" w:pos="864"/>
          <w:tab w:val="left" w:pos="1224"/>
          <w:tab w:val="left" w:pos="1584"/>
          <w:tab w:val="left" w:pos="2133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30129B8C" w14:textId="68671479" w:rsidR="00D17BCD" w:rsidRPr="00D17BCD" w:rsidRDefault="00D17BCD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>ข้อ ๑๒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 xml:space="preserve">การลงทะเบียนเรียน </w:t>
      </w:r>
    </w:p>
    <w:p w14:paraId="54E6202D" w14:textId="0533B133" w:rsidR="00D17BCD" w:rsidRPr="00D17BCD" w:rsidRDefault="00D17BCD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>๑๒.๑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 xml:space="preserve">กำหนดการลงทะเบียนเรียน วิธีการลงทะเบียนเรียน ให้เป็นไปตามประกาศของมหาวิทยาลัย </w:t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ab/>
      </w:r>
    </w:p>
    <w:p w14:paraId="1B6D41C8" w14:textId="4247DE83" w:rsidR="00D17BCD" w:rsidRPr="00D17BCD" w:rsidRDefault="00D17BCD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>๑๒.๒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>นักศึกษาที่มีสิทธิ์ลงทะเบียนเรียน ต้องเป็นไปตามหลักเกณฑ์และเงื่อนไขที่มหาวิทยาลัยกำหน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ด</w:t>
      </w:r>
    </w:p>
    <w:p w14:paraId="49814A8E" w14:textId="790B12F9" w:rsidR="00D17BCD" w:rsidRPr="00D17BCD" w:rsidRDefault="00D17BCD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339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>๑๒.๓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>การลงทะเบียนเรียนในแต่ละภาคการศึกษา</w:t>
      </w:r>
    </w:p>
    <w:p w14:paraId="00160C92" w14:textId="164C381A" w:rsidR="00D17BCD" w:rsidRPr="00D17BCD" w:rsidRDefault="00D17BCD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>๑๒.๓.๑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นักศึกษาภาคปกติ ลงทะเบียนเรียนตามแผนการเรียนของแต่ละหลักสูตร โดยลงทะเบียนเรียนได้ไม่เกิน ๒๒ หน่วยกิต ในแต่ละภาคการศึกษาปกติ สำหรับภาคฤดูร้อนให้ลงทะเบียนเรียนได้ ไม่เกิน ๙ หน่วยกิต </w:t>
      </w:r>
    </w:p>
    <w:p w14:paraId="68ECEE7D" w14:textId="23716C7E" w:rsidR="00D17BCD" w:rsidRPr="00D17BCD" w:rsidRDefault="00D17BCD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>กรณีที่นักศึกษาลงทะเบียนเรียนรายวิชาฝึกประสบการณ์วิชาชีพ หรือสหกิจศึกษาไม่อนุญาตให้ลงทะเบียนเรียนรายวิชาอื่น ๆ ได้อีก เว้นแต่กรณีการลงทะเบียนเรียนรายวิชานั้นไม่ส่งผลกระทบต่อการฝึกประสบการณ์วิชาชีพหรือสหกิจศึกษา</w:t>
      </w:r>
    </w:p>
    <w:p w14:paraId="5624DCC0" w14:textId="4EC967BB" w:rsidR="00C92553" w:rsidRDefault="00D17BCD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>๑๒.๓.๒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>นักศึกษาภาคพิเศษ ลงทะเบียนเรียนตามแผนการเรียนของแต่ละหลักสูตร   โดยลงทะเบียนเรียนได้ไม่เกิน ๑๒ หน่วยกิต ในแต่ละภาคการศึกษาปกติ สำหรับภาคฤดูร้อนให้ลงทะเบียนเรียนได้ไม่เกิน ๙ หน่วย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กิต</w:t>
      </w:r>
    </w:p>
    <w:p w14:paraId="1685198C" w14:textId="71501D4C" w:rsidR="00D17BCD" w:rsidRPr="00D17BCD" w:rsidRDefault="00D17BCD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 xml:space="preserve">หากมหาวิทยาลัยมีเหตุผลและความจำเป็นพิเศษ การลงทะเบียนเรียนที่มีจำนวนหน่วยกิต แตกต่างไปจากเกณฑ์ข้างต้นก็อาจทำได้ โดยการอนุมัติของมหาวิทยาลัย แต่ต้องไม่กระทบต่อมาตรฐานและคุณภาพการศึกษา </w:t>
      </w:r>
    </w:p>
    <w:p w14:paraId="0B31C31D" w14:textId="73F88E2F" w:rsidR="00D17BCD" w:rsidRPr="00D17BCD" w:rsidRDefault="00D17BCD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>๑๒.๔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>การลงทะเบียนเรียนในรายวิชาที่มีลำดับรายวิชาตามเงื่อนไขในหลักสูตร ให้ลงทะเบียนเรียนตามลำดับรายวิชา หากเป็นรายวิชาต่อเนื่องต้องสอบผ่านรายวิชาบังคับก่อนจึงจะลงทะเบียนรายวิชาต่อเนื่องได้</w:t>
      </w:r>
    </w:p>
    <w:p w14:paraId="0F16EC4E" w14:textId="592743AF" w:rsidR="00D17BCD" w:rsidRPr="00D17BCD" w:rsidRDefault="00D17BCD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>๑๒.๕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>การลงทะเบียนเรียนซ้ำกับรายวิชาที่เคยสอบได้ หรือรายวิชาที่ได้รับการยกเว้นหรือ เทียบโอน ให้ใช้ผลการประเมินระดับคะแนนของการลงทะเบียนเรียนรายวิชาครั้งหลังสุดเป็นเกณฑ์</w:t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ab/>
        <w:t xml:space="preserve"> </w:t>
      </w:r>
    </w:p>
    <w:p w14:paraId="7D742BB9" w14:textId="52BA6F6E" w:rsidR="00D17BCD" w:rsidRPr="00D17BCD" w:rsidRDefault="00D17BCD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>๑๒.๖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>นักศึกษาจะต้องดำเนินการลงทะเบียนเรียนรายวิชาตามระยะเวลาที่มหาวิทยาลัยกำหนด หากภาคการศึกษาใดที่นักศึกษาไม่ประสงค์จะลงทะเบียนเรียน จะต้องเขียนคำร้องขอลาพักการศึกษา โดยจะต้องชำระเงินเพื่อรักษาสภาพการเป็นนักศึกษาในภาคเรียนนั้น หากนักศึกษาไม่ได้ดำเนินการจะขาดสภาพการเป็นนักศึกษา เมื่อต้องการลงทะเบียนเรียนในภาคเรียนต่อไปนักศึกษาจะต้องดำเนินการเขียนคำร้องขอคืนสภาพการเป็นนักศึกษาโดยจะต้องชำระเงินค่าธรรมเนียมการขอคืนสภาพการเป็นนักศึกษา พร้อมชำระเงินค่าธรรมเนียมการรักษาสภาพของภาคการศึกษาที่ค้างชำระ</w:t>
      </w:r>
    </w:p>
    <w:p w14:paraId="6CBE4BAB" w14:textId="15C97DB9" w:rsidR="00D17BCD" w:rsidRPr="00D17BCD" w:rsidRDefault="00D17BCD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ab/>
        <w:t>ข้อ ๑๓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>ค่าธรรมเนียมการศึกษาและการชำระเงินค่าธรรมเนียมการศึกษา</w:t>
      </w:r>
    </w:p>
    <w:p w14:paraId="5B69DBE0" w14:textId="45E7B158" w:rsidR="00D17BCD" w:rsidRPr="00D17BCD" w:rsidRDefault="00D17BCD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>๑๓.๑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>อัตราค่าธรรมเนียมการศึกษา ให้เป็นไปตามระเบียบมหาวิทยาลัยว่าด้วยการรับจ่ายเงินในการจัดการศึกษา ซึ่งนักศึกษาจะต้องลงทะเบียนเรียนและชำระเงินค่าธรรมเนียมการศึกษาตามกำหนดการในประกาศมหาวิทยาลัย เรื่องปฏิทินดำเนินงานวิชาการ หากพ้นระยะเวลา</w:t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lastRenderedPageBreak/>
        <w:t>ที่กำหนดจะไม่ได้รับอนุญาตให้ลงทะเบียนเรียนและชำระเงินค่าธรรมเนียมการศึกษา นอกเหนือจากนี้จะต้องชำระค่าปรับตามประกาศของมหาวิทยาลัย</w:t>
      </w:r>
    </w:p>
    <w:p w14:paraId="07250ADA" w14:textId="24BF2A1D" w:rsidR="00D17BCD" w:rsidRPr="00D17BCD" w:rsidRDefault="00D17BCD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>๑๓.๒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>ภาคการศึกษาใดที่นักศึกษาไม่ได้ลงทะเบียนเรียนตามระยะเวลาที่กำหนดจะต้องขอลาพักการศึกษาสำหรับภาคการศึกษานั้น พร้อมชำระเงินเพื่อรักษาสภาพการเป็นนักศึกษา มิฉะนั้นจะพ้นสภาพการเป็นนักศึกษา</w:t>
      </w:r>
    </w:p>
    <w:p w14:paraId="26E512C0" w14:textId="795247B3" w:rsidR="00C92553" w:rsidRDefault="00D17BCD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>๑๓.๓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>กรณีที่นักศึกษาได้ลงทะเบียนเรียนและชำระเงินค่าธรรมเนียมการศึกษาไปแล้ว แต่ภายหลังตรวจสอบพบว่าไม่มีสิทธิ์ลงทะเบียนเรียน นักศึกษามีสิทธิ์ขอคืนเงินค่าธรรมเนียมการศึกษาได้ ทั้งนี้ให้เป็นไปตามที่มหาวิทยาลัย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กำหนด</w:t>
      </w:r>
    </w:p>
    <w:p w14:paraId="10D8A13D" w14:textId="7B6AE0B3" w:rsidR="00D17BCD" w:rsidRPr="00D17BCD" w:rsidRDefault="00D17BCD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>การเรียกเก็บค่าธรรมเนียมการศึกษาต่ำกว่าค่าธรรมเนียมการศึกษาของแต่ละหลักสูตรหรือการยกเว้นการเรียกเก็บค่าธรรมเนียมการศึกษาให้จัดทำเป็นประกาศของมหาวิทยาลัยโดยความเห็นชอบของคณะกรรมการบริหารมหาวิทยาลัยราชภัฏสุราษฎร์ธานี ซึ่งเป็นไปตามระเบียบมหาวิทยาลัยราชภัฏสุราษฎร์ธานี ว่าด้วยการรับจ่ายเงินในการจัดการศึกษาสำหรับนักศึกษาระดับอนุปริญญาและระดับปริญญาตรี</w:t>
      </w:r>
    </w:p>
    <w:p w14:paraId="798430C7" w14:textId="4FA7D613" w:rsidR="00D17BCD" w:rsidRPr="00D17BCD" w:rsidRDefault="00D17BCD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ab/>
        <w:t>ข้อ ๑๔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 xml:space="preserve">การลงทะเบียนรักษาสภาพนักศึกษา  </w:t>
      </w:r>
    </w:p>
    <w:p w14:paraId="5F50408C" w14:textId="5D6E90D7" w:rsidR="00D17BCD" w:rsidRPr="00D17BCD" w:rsidRDefault="00D17BCD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>๑๔.๑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>นักศึกษาที่ลงทะเบียนเรียนและเรียนครบตามแผนการเรียนแล้ว แต่ยังไม่สามารถสำเร็จการศึกษาได้ตามเกณฑ์ ให้ชำระเงินค่าธรรมเนียมรักษาสภาพการเป็นนักศึกษา และค่าบำรุงการศึกษาตามระเบียบที่มหาวิทยาลัยกำหนดไว้ทุกภาคการศึกษาจนกว่าจะสำเร็จการศึกษา มิฉะนั้นจะพ้นสภาพการเป็นนักศึกษา</w:t>
      </w:r>
    </w:p>
    <w:p w14:paraId="39AE7DCF" w14:textId="61CF0137" w:rsidR="00C92553" w:rsidRDefault="00D17BCD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>๑๔.๒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D17BCD">
        <w:rPr>
          <w:rFonts w:ascii="TH SarabunPSK" w:hAnsi="TH SarabunPSK" w:cs="TH SarabunPSK"/>
          <w:color w:val="000000"/>
          <w:sz w:val="32"/>
          <w:szCs w:val="32"/>
          <w:cs/>
        </w:rPr>
        <w:t>การลงทะเบียนเพื่อรักษาสภาพการเป็นนักศึกษาให้ดำเนินการให้แล้วเสร็จก่อนเปิดภาคการศึกษาถัดไป โดยได้รับความเห็นชอบจากอาจารย์ที่ปรึกษา</w:t>
      </w:r>
    </w:p>
    <w:p w14:paraId="5B254787" w14:textId="4035FEC1" w:rsidR="00C92553" w:rsidRDefault="00C92553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65A5C15D" w14:textId="65835EBF" w:rsidR="00211298" w:rsidRPr="00211298" w:rsidRDefault="0021129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21129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หมวดที่ ๖</w:t>
      </w:r>
    </w:p>
    <w:p w14:paraId="22F7E7D3" w14:textId="7BD6BFF7" w:rsidR="00211298" w:rsidRPr="00211298" w:rsidRDefault="0021129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21129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การขอเพิ่ม - ถอนรายวิชา การยกเลิกรายวิชาเรียน</w:t>
      </w:r>
    </w:p>
    <w:p w14:paraId="727AFD7D" w14:textId="1B8557BB" w:rsidR="00C92553" w:rsidRPr="00211298" w:rsidRDefault="0021129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21129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และการขอเปิดรายวิชาเรียนเป็นกรณีพิเศษ</w:t>
      </w:r>
    </w:p>
    <w:p w14:paraId="1C3A3EA2" w14:textId="0181802E" w:rsidR="00C92553" w:rsidRDefault="00C92553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3E28407B" w14:textId="6F46DA59" w:rsidR="00211298" w:rsidRPr="00211298" w:rsidRDefault="0021129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  <w:t>ข้อ ๑๕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 xml:space="preserve">การขอเพิ่ม - ถอนรายวิชา </w:t>
      </w:r>
    </w:p>
    <w:p w14:paraId="293E7F3C" w14:textId="2EB16851" w:rsidR="00211298" w:rsidRPr="00211298" w:rsidRDefault="0021129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>๑๕.๑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 xml:space="preserve">การขอเพิ่ม - ถอนรายวิชาต้องไม่ขัดต่อการลงทะเบียนเรียนในข้อ ๑๒.๓ </w:t>
      </w:r>
    </w:p>
    <w:p w14:paraId="5DA3DE63" w14:textId="78CBDECC" w:rsidR="00211298" w:rsidRPr="00211298" w:rsidRDefault="0021129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>๑๕.๒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>การขอเพิ่ม - ถอนรายวิชา จะกระทำได้ภายใน ๓ สัปดาห์แรกของภาคการศึกษา หรือดำเนินการภายในระยะเวลาที่กำหนดในปฏิทินดำเนินงานวิชาการ</w:t>
      </w:r>
    </w:p>
    <w:p w14:paraId="729761A4" w14:textId="3F6DFDF2" w:rsidR="00211298" w:rsidRPr="00211298" w:rsidRDefault="0021129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  <w:t>ข้อ ๑๖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>การยกเลิกรายวิชาเรียน</w:t>
      </w:r>
    </w:p>
    <w:p w14:paraId="3489BD13" w14:textId="493E1521" w:rsidR="00211298" w:rsidRPr="00211298" w:rsidRDefault="0021129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>๑๖.๑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 xml:space="preserve">การยกเลิกรายวิชาเรียน ให้ทำได้หลังจากพ้นกำหนดการเพิ่ม – ถอน รายวิชาเรียน และจะต้องดำเนินการให้แล้วเสร็จภายในสัปดาห์สุดท้ายของการเรียนการสอน </w:t>
      </w:r>
    </w:p>
    <w:p w14:paraId="601F2872" w14:textId="4E99CA63" w:rsidR="00C92553" w:rsidRDefault="0021129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lastRenderedPageBreak/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>๑๖.๒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>รายวิชาเรียนที่ยกเลิกจะไม่นำมานับหน่วยกิต และหากไม่ใช่รายวิชาบังคับ นักศึกษาไม่จำเป็นต้องเรียนซ้ำ แต่จะบันทึกในใบรายงานผล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การศึกษา</w:t>
      </w:r>
    </w:p>
    <w:p w14:paraId="3899C84D" w14:textId="21C59A95" w:rsidR="00C92553" w:rsidRDefault="00211298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>๑๖.๓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>การยกเลิกรายวิชาเรียนต้องได้รับความเห็นชอบจากอาจารย์ที่ปรึกษาและอาจารย์ผู้สอน</w:t>
      </w:r>
    </w:p>
    <w:p w14:paraId="74425DFE" w14:textId="7A2679CB" w:rsidR="00211298" w:rsidRPr="00211298" w:rsidRDefault="0021129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  <w:t>ข้อ ๑๗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>การขอเปิดรายวิชาเรียนเป็นกรณีพิเศษ</w:t>
      </w:r>
    </w:p>
    <w:p w14:paraId="311CCF5D" w14:textId="38F8FB9A" w:rsidR="00211298" w:rsidRPr="00211298" w:rsidRDefault="0021129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>๑๗.๑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 xml:space="preserve">ต้องเป็นภาคเรียนสุดท้าย เพื่อสำเร็จการศึกษา หรือเป็นภาคเรียนสุดท้ายของรายวิชาบรรยายก่อนออกฝึกรายวิชาประสบการณ์วิชาชีพหรือวิชาสหกิจศึกษา </w:t>
      </w:r>
    </w:p>
    <w:p w14:paraId="394BE074" w14:textId="1F48F026" w:rsidR="00211298" w:rsidRPr="00211298" w:rsidRDefault="0021129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>๑๗.๒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 xml:space="preserve">ต้องเป็นรายวิชาบังคับที่ไม่เปิดสอนแล้ว และเป็นรายวิชาที่ไม่สามารถเทียบเคียงรายวิชาอื่นได้ </w:t>
      </w:r>
    </w:p>
    <w:p w14:paraId="2EEE886D" w14:textId="287D3732" w:rsidR="00211298" w:rsidRPr="00211298" w:rsidRDefault="0021129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>๑๗.๓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 xml:space="preserve">ต้องเป็นรายวิชาที่มีผลระดับคะแนนเป็น </w:t>
      </w:r>
      <w:r w:rsidRPr="00211298">
        <w:rPr>
          <w:rFonts w:ascii="TH SarabunPSK" w:hAnsi="TH SarabunPSK" w:cs="TH SarabunPSK"/>
          <w:color w:val="000000"/>
          <w:sz w:val="32"/>
          <w:szCs w:val="32"/>
        </w:rPr>
        <w:t xml:space="preserve">E </w:t>
      </w:r>
    </w:p>
    <w:p w14:paraId="40DE363B" w14:textId="39DC9103" w:rsidR="00C92553" w:rsidRDefault="0021129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>๑๗.๔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 xml:space="preserve">ได้รับความเห็นชอบจากอาจารย์ที่ปรึกษา คณะกรรมการบริหารหลักสูตร และคณบดี ก่อนนำเสนออธิการบดีหรือผู้ที่อธิการบดีมอบหมายอนุมัติ โดยต้องดำเนินการให้แล้วเสร็จตามประกาศของมหาวิทยาลัย  </w:t>
      </w:r>
    </w:p>
    <w:p w14:paraId="6E2DDDC6" w14:textId="70A1F43B" w:rsidR="00C92553" w:rsidRDefault="00C92553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70A58AB6" w14:textId="77777777" w:rsidR="00211298" w:rsidRPr="00211298" w:rsidRDefault="0021129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21129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หมวดที่ ๗</w:t>
      </w:r>
    </w:p>
    <w:p w14:paraId="19C76B3F" w14:textId="0757E0BD" w:rsidR="00211298" w:rsidRPr="00211298" w:rsidRDefault="0021129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21129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การลาพักการศึกษา การลาออก การพ้นสภาพการเป็นนักศึกษา</w:t>
      </w:r>
    </w:p>
    <w:p w14:paraId="10236CA7" w14:textId="1269FE92" w:rsidR="00C92553" w:rsidRPr="00211298" w:rsidRDefault="0021129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211298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และการคืนสภาพการเป็นนักศึกษา</w:t>
      </w:r>
    </w:p>
    <w:p w14:paraId="1D5A5D61" w14:textId="77AB3C7B" w:rsidR="00777753" w:rsidRDefault="00777753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78F4E352" w14:textId="305ACDD5" w:rsidR="00211298" w:rsidRPr="00211298" w:rsidRDefault="0021129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  <w:t>ข้อ ๑๘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 xml:space="preserve">การลาพักการศึกษา </w:t>
      </w:r>
    </w:p>
    <w:p w14:paraId="65C1CB41" w14:textId="028F0188" w:rsidR="00211298" w:rsidRPr="00211298" w:rsidRDefault="0021129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 xml:space="preserve">๑๘.๑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>นักศึกษามีสิทธิ์ลาพักการศึกษาได้ ต้องได้รับความเห็นชอบจากอาจารย์ที่ปรึกษา ประธานคณะกรรมการบริหารหลักสูตร และคณบดี โดยถือเกณฑ์การพิจารณา ดังต่อไปนี้</w:t>
      </w:r>
    </w:p>
    <w:p w14:paraId="569F703A" w14:textId="769368A2" w:rsidR="00211298" w:rsidRPr="00211298" w:rsidRDefault="0021129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>๑๘.๑.๑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>เจ็บป่วยต้องพักรักษาตัวโดยมีใบรับรองแพทย์</w:t>
      </w:r>
    </w:p>
    <w:p w14:paraId="3DA14553" w14:textId="624BDE84" w:rsidR="00211298" w:rsidRPr="00211298" w:rsidRDefault="0021129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>๑๘.๑.๒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>ต้องศึกษามาแล้วอย่างน้อย ๑ ภาคการศึกษา</w:t>
      </w:r>
    </w:p>
    <w:p w14:paraId="6573C3C5" w14:textId="23B30245" w:rsidR="00211298" w:rsidRDefault="0021129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>๑๘.๑.๓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>ถูกเกณฑ์หรือระดมเข้ารับราชการทหารกองประจำการ ระยะเวลาการลาพักการศึกษาให้เป็นไปตามความต้องการของราชการทหาร</w:t>
      </w:r>
    </w:p>
    <w:p w14:paraId="22FC519F" w14:textId="0DBAA662" w:rsidR="00211298" w:rsidRPr="00211298" w:rsidRDefault="0021129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>๑๘.๑.๔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>ได้รับทุนแลกเปลี่ยนนักศึกษาระหว่างประเทศ หรือทุนอื่นใดที่เป็นประโยชน์ต่อการศึกษาหรือการวิจัยในหลักสูตร ซึ่งมหาวิทยาลัยเห็นสมควรสนับสนุน ระยะเวลาการลาพักการศึกษาให้เป็นไปตามเงื่อนไขของทุนที่ได้รับ</w:t>
      </w:r>
    </w:p>
    <w:p w14:paraId="7F3C455F" w14:textId="2353C758" w:rsidR="00211298" w:rsidRDefault="0021129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>๑๘.๒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11298">
        <w:rPr>
          <w:rFonts w:ascii="TH SarabunPSK" w:hAnsi="TH SarabunPSK" w:cs="TH SarabunPSK"/>
          <w:color w:val="000000"/>
          <w:sz w:val="32"/>
          <w:szCs w:val="32"/>
          <w:cs/>
        </w:rPr>
        <w:t>การลาพักการศึกษาที่ไม่เป็นไปตาม ข้อ ๑๘.๑ ให้อยู่ในดุลยพินิจของอธิการบ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ดี</w:t>
      </w:r>
    </w:p>
    <w:p w14:paraId="60133F74" w14:textId="53BDEB4B" w:rsidR="00A45618" w:rsidRDefault="00A4561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A45618">
        <w:rPr>
          <w:rFonts w:ascii="TH SarabunPSK" w:hAnsi="TH SarabunPSK" w:cs="TH SarabunPSK"/>
          <w:color w:val="000000"/>
          <w:sz w:val="32"/>
          <w:szCs w:val="32"/>
          <w:cs/>
        </w:rPr>
        <w:t>ในการขอลาพักการศึกษาจะต้องแสดงเหตุผลความจำเป็นที่ต้องขอลาพักการศึกษาตามขั้นตอนที่มหาวิทยาลัยกำหนด และจะลาพักการศึกษาได้คราวละ ๑ ภาคการศึกษา ทั้งนี้การลาพักการศึกษาให้นับระยะเวลาที่ลาพักอยู่ในระยะเวลาของการศึกษาด้วย</w:t>
      </w:r>
    </w:p>
    <w:p w14:paraId="37F88825" w14:textId="55E7484D" w:rsidR="00A45618" w:rsidRDefault="00A4561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A45618">
        <w:rPr>
          <w:rFonts w:ascii="TH SarabunPSK" w:hAnsi="TH SarabunPSK" w:cs="TH SarabunPSK"/>
          <w:color w:val="000000"/>
          <w:sz w:val="32"/>
          <w:szCs w:val="32"/>
          <w:cs/>
        </w:rPr>
        <w:t>๑๘.๓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A45618">
        <w:rPr>
          <w:rFonts w:ascii="TH SarabunPSK" w:hAnsi="TH SarabunPSK" w:cs="TH SarabunPSK"/>
          <w:color w:val="000000"/>
          <w:sz w:val="32"/>
          <w:szCs w:val="32"/>
          <w:cs/>
        </w:rPr>
        <w:t>ยื่นคำร้องขอลาพักการศึกษา พร้อมแสดงหลักฐานประกอบการขอลาพักการศึกษาตามข้อ ๑๘.๑.๑ – ๑๘.๑.๔ โดยได้รับความเห็นชอบจากอาจารย์ที่ปรึกษา ประธานคณะกรรมการบริหารหลักสูตร และคณบดี</w:t>
      </w:r>
    </w:p>
    <w:p w14:paraId="24CD9B2D" w14:textId="6DF674B4" w:rsidR="00A45618" w:rsidRDefault="00A4561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A45618">
        <w:rPr>
          <w:rFonts w:ascii="TH SarabunPSK" w:hAnsi="TH SarabunPSK" w:cs="TH SarabunPSK"/>
          <w:color w:val="000000"/>
          <w:sz w:val="32"/>
          <w:szCs w:val="32"/>
          <w:cs/>
        </w:rPr>
        <w:t>๑๘.๔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A45618">
        <w:rPr>
          <w:rFonts w:ascii="TH SarabunPSK" w:hAnsi="TH SarabunPSK" w:cs="TH SarabunPSK"/>
          <w:color w:val="000000"/>
          <w:sz w:val="32"/>
          <w:szCs w:val="32"/>
          <w:cs/>
        </w:rPr>
        <w:t>นักศึกษาที่ได้รับอนุมัติให้ลาพักการศึกษา เมื่อจะกลับเข้าศึกษาต้องยื่นคำร้องขอกลับเข้าศึกษาต่ออาจารย์ที่ปรึกษา ประธานคณะกรรมการบริหารหลักสูตร และคณบดี ก่อนกำหนดการลงทะเบียนเรียนในภาคการศึกษาถัดไป</w:t>
      </w:r>
    </w:p>
    <w:p w14:paraId="23D23EBF" w14:textId="486EA860" w:rsidR="00A45618" w:rsidRDefault="00A4561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A45618">
        <w:rPr>
          <w:rFonts w:ascii="TH SarabunPSK" w:hAnsi="TH SarabunPSK" w:cs="TH SarabunPSK"/>
          <w:color w:val="000000"/>
          <w:sz w:val="32"/>
          <w:szCs w:val="32"/>
          <w:cs/>
        </w:rPr>
        <w:t>ข้อ ๑๙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A45618">
        <w:rPr>
          <w:rFonts w:ascii="TH SarabunPSK" w:hAnsi="TH SarabunPSK" w:cs="TH SarabunPSK"/>
          <w:color w:val="000000"/>
          <w:sz w:val="32"/>
          <w:szCs w:val="32"/>
          <w:cs/>
        </w:rPr>
        <w:t>การลาออก</w:t>
      </w:r>
    </w:p>
    <w:p w14:paraId="66471043" w14:textId="145984EA" w:rsidR="00A45618" w:rsidRDefault="00A4561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A45618">
        <w:rPr>
          <w:rFonts w:ascii="TH SarabunPSK" w:hAnsi="TH SarabunPSK" w:cs="TH SarabunPSK"/>
          <w:color w:val="000000"/>
          <w:sz w:val="32"/>
          <w:szCs w:val="32"/>
          <w:cs/>
        </w:rPr>
        <w:t>นักศึกษาที่ประสงค์จะลาออกจากการเป็นนักศึกษาของมหาวิทยาลัย ให้ยื่นคำร้องต่อคณะโดยได้รับความเห็นชอบจากอาจารย์ที่ปรึกษา ประธานคณะกรรมการบริหารหลักสูตร และคณบดี ทั้งนี้ให้เป็นไปตามประกาศของมหาวิทยาลัย</w:t>
      </w:r>
    </w:p>
    <w:p w14:paraId="494CB017" w14:textId="6660A35A" w:rsidR="00A45618" w:rsidRDefault="00A4561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A45618">
        <w:rPr>
          <w:rFonts w:ascii="TH SarabunPSK" w:hAnsi="TH SarabunPSK" w:cs="TH SarabunPSK"/>
          <w:color w:val="000000"/>
          <w:sz w:val="32"/>
          <w:szCs w:val="32"/>
          <w:cs/>
        </w:rPr>
        <w:t>ข้อ ๒๐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A45618">
        <w:rPr>
          <w:rFonts w:ascii="TH SarabunPSK" w:hAnsi="TH SarabunPSK" w:cs="TH SarabunPSK"/>
          <w:color w:val="000000"/>
          <w:sz w:val="32"/>
          <w:szCs w:val="32"/>
          <w:cs/>
        </w:rPr>
        <w:t>การพ้นสภาพการเป็นนักศึกษา ในกรณีดังต่อไปนี้</w:t>
      </w:r>
    </w:p>
    <w:p w14:paraId="0B035DBE" w14:textId="77079992" w:rsidR="00A45618" w:rsidRDefault="00A4561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A45618">
        <w:rPr>
          <w:rFonts w:ascii="TH SarabunPSK" w:hAnsi="TH SarabunPSK" w:cs="TH SarabunPSK"/>
          <w:color w:val="000000"/>
          <w:sz w:val="32"/>
          <w:szCs w:val="32"/>
          <w:cs/>
        </w:rPr>
        <w:t>๒๐.๑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A45618">
        <w:rPr>
          <w:rFonts w:ascii="TH SarabunPSK" w:hAnsi="TH SarabunPSK" w:cs="TH SarabunPSK"/>
          <w:color w:val="000000"/>
          <w:sz w:val="32"/>
          <w:szCs w:val="32"/>
          <w:cs/>
        </w:rPr>
        <w:t>นักศึกษาพ้นสภาพการเป็นนักศึกษาเนื่องจากผลการเรียน</w:t>
      </w:r>
    </w:p>
    <w:p w14:paraId="799B72A4" w14:textId="735E971B" w:rsidR="00A45618" w:rsidRDefault="00A45618" w:rsidP="0021129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A45618">
        <w:rPr>
          <w:rFonts w:ascii="TH SarabunPSK" w:hAnsi="TH SarabunPSK" w:cs="TH SarabunPSK"/>
          <w:color w:val="000000"/>
          <w:sz w:val="32"/>
          <w:szCs w:val="32"/>
          <w:cs/>
        </w:rPr>
        <w:t>๒๐.๑.๑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A45618">
        <w:rPr>
          <w:rFonts w:ascii="TH SarabunPSK" w:hAnsi="TH SarabunPSK" w:cs="TH SarabunPSK"/>
          <w:color w:val="000000"/>
          <w:sz w:val="32"/>
          <w:szCs w:val="32"/>
          <w:cs/>
        </w:rPr>
        <w:t>นักศึกษาภาคปกติ จะพ้นสภาพการเป็นนักศึกษาเมื่ออยู่ในเกณฑ์ข้อใดข้อหนึ่ง ดังต่อไปนี้</w:t>
      </w:r>
    </w:p>
    <w:p w14:paraId="6BCDD42D" w14:textId="77777777" w:rsidR="002E2E71" w:rsidRDefault="00A45618" w:rsidP="002E2E71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A45618">
        <w:rPr>
          <w:rFonts w:ascii="TH SarabunPSK" w:hAnsi="TH SarabunPSK" w:cs="TH SarabunPSK"/>
          <w:color w:val="000000"/>
          <w:sz w:val="32"/>
          <w:szCs w:val="32"/>
          <w:cs/>
        </w:rPr>
        <w:t>(๑)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A45618">
        <w:rPr>
          <w:rFonts w:ascii="TH SarabunPSK" w:hAnsi="TH SarabunPSK" w:cs="TH SarabunPSK"/>
          <w:color w:val="000000"/>
          <w:sz w:val="32"/>
          <w:szCs w:val="32"/>
          <w:cs/>
        </w:rPr>
        <w:t>ผลการประเมินได้ค่าระดับคะแนนเฉลี่ยสะสมต่ำกว่า ๑.๖๐ เมื่อสิ้นภาคการศึกษาปกติ ภาคการศึกษาที่ ๒ นับตั้งแต่เริ่มเข้าเรียน</w:t>
      </w:r>
    </w:p>
    <w:p w14:paraId="062E548C" w14:textId="77777777" w:rsidR="002E2E71" w:rsidRDefault="002E2E71" w:rsidP="002E2E71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="00A45618" w:rsidRPr="00A45618">
        <w:rPr>
          <w:rFonts w:ascii="TH SarabunPSK" w:hAnsi="TH SarabunPSK" w:cs="TH SarabunPSK"/>
          <w:color w:val="000000"/>
          <w:sz w:val="32"/>
          <w:szCs w:val="32"/>
          <w:cs/>
        </w:rPr>
        <w:t>(๒)</w:t>
      </w:r>
      <w:r w:rsidR="00A4561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A45618" w:rsidRPr="00A45618">
        <w:rPr>
          <w:rFonts w:ascii="TH SarabunPSK" w:hAnsi="TH SarabunPSK" w:cs="TH SarabunPSK"/>
          <w:color w:val="000000"/>
          <w:sz w:val="32"/>
          <w:szCs w:val="32"/>
          <w:cs/>
        </w:rPr>
        <w:t>ผลการประเมินได้ค่าระดับคะแนนเฉลี่ยสะสมต่ำกว่า ๑.๘๐ เมื่อสิ้นภาคการศึกษาปกติที่ ๔</w:t>
      </w:r>
      <w:r w:rsidR="00A45618" w:rsidRPr="00A45618">
        <w:rPr>
          <w:rFonts w:ascii="TH SarabunPSK" w:hAnsi="TH SarabunPSK" w:cs="TH SarabunPSK"/>
          <w:color w:val="000000"/>
          <w:sz w:val="32"/>
          <w:szCs w:val="32"/>
        </w:rPr>
        <w:t xml:space="preserve">, </w:t>
      </w:r>
      <w:r w:rsidR="00A45618" w:rsidRPr="00A45618">
        <w:rPr>
          <w:rFonts w:ascii="TH SarabunPSK" w:hAnsi="TH SarabunPSK" w:cs="TH SarabunPSK"/>
          <w:color w:val="000000"/>
          <w:sz w:val="32"/>
          <w:szCs w:val="32"/>
          <w:cs/>
        </w:rPr>
        <w:t>ที่ ๖</w:t>
      </w:r>
      <w:r w:rsidR="00A45618" w:rsidRPr="00A45618">
        <w:rPr>
          <w:rFonts w:ascii="TH SarabunPSK" w:hAnsi="TH SarabunPSK" w:cs="TH SarabunPSK"/>
          <w:color w:val="000000"/>
          <w:sz w:val="32"/>
          <w:szCs w:val="32"/>
        </w:rPr>
        <w:t xml:space="preserve">, </w:t>
      </w:r>
      <w:r w:rsidR="00A45618" w:rsidRPr="00A45618">
        <w:rPr>
          <w:rFonts w:ascii="TH SarabunPSK" w:hAnsi="TH SarabunPSK" w:cs="TH SarabunPSK"/>
          <w:color w:val="000000"/>
          <w:sz w:val="32"/>
          <w:szCs w:val="32"/>
          <w:cs/>
        </w:rPr>
        <w:t>ที่ ๘</w:t>
      </w:r>
      <w:r w:rsidR="00A45618" w:rsidRPr="00A45618">
        <w:rPr>
          <w:rFonts w:ascii="TH SarabunPSK" w:hAnsi="TH SarabunPSK" w:cs="TH SarabunPSK"/>
          <w:color w:val="000000"/>
          <w:sz w:val="32"/>
          <w:szCs w:val="32"/>
        </w:rPr>
        <w:t xml:space="preserve">, </w:t>
      </w:r>
      <w:r w:rsidR="00A45618" w:rsidRPr="00A45618">
        <w:rPr>
          <w:rFonts w:ascii="TH SarabunPSK" w:hAnsi="TH SarabunPSK" w:cs="TH SarabunPSK"/>
          <w:color w:val="000000"/>
          <w:sz w:val="32"/>
          <w:szCs w:val="32"/>
          <w:cs/>
        </w:rPr>
        <w:t>ที่ ๑๐</w:t>
      </w:r>
      <w:r w:rsidR="00A45618" w:rsidRPr="00A45618">
        <w:rPr>
          <w:rFonts w:ascii="TH SarabunPSK" w:hAnsi="TH SarabunPSK" w:cs="TH SarabunPSK"/>
          <w:color w:val="000000"/>
          <w:sz w:val="32"/>
          <w:szCs w:val="32"/>
        </w:rPr>
        <w:t xml:space="preserve">, </w:t>
      </w:r>
      <w:r w:rsidR="00A45618" w:rsidRPr="00A45618">
        <w:rPr>
          <w:rFonts w:ascii="TH SarabunPSK" w:hAnsi="TH SarabunPSK" w:cs="TH SarabunPSK"/>
          <w:color w:val="000000"/>
          <w:sz w:val="32"/>
          <w:szCs w:val="32"/>
          <w:cs/>
        </w:rPr>
        <w:t>ที่ ๑๒</w:t>
      </w:r>
      <w:r w:rsidR="00A45618" w:rsidRPr="00A45618">
        <w:rPr>
          <w:rFonts w:ascii="TH SarabunPSK" w:hAnsi="TH SarabunPSK" w:cs="TH SarabunPSK"/>
          <w:color w:val="000000"/>
          <w:sz w:val="32"/>
          <w:szCs w:val="32"/>
        </w:rPr>
        <w:t xml:space="preserve">, </w:t>
      </w:r>
      <w:r w:rsidR="00A45618" w:rsidRPr="00A45618">
        <w:rPr>
          <w:rFonts w:ascii="TH SarabunPSK" w:hAnsi="TH SarabunPSK" w:cs="TH SarabunPSK"/>
          <w:color w:val="000000"/>
          <w:sz w:val="32"/>
          <w:szCs w:val="32"/>
          <w:cs/>
        </w:rPr>
        <w:t>ที่ ๑๔ และที่ ๑๖ นับตั้งแต่เริ่มเข้าเรียน</w:t>
      </w:r>
    </w:p>
    <w:p w14:paraId="0D6B9EEE" w14:textId="77777777" w:rsidR="002E2E71" w:rsidRDefault="002E2E71" w:rsidP="002E2E71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="00A45618" w:rsidRPr="00A45618">
        <w:rPr>
          <w:rFonts w:ascii="TH SarabunPSK" w:hAnsi="TH SarabunPSK" w:cs="TH SarabunPSK"/>
          <w:color w:val="000000"/>
          <w:sz w:val="32"/>
          <w:szCs w:val="32"/>
          <w:cs/>
        </w:rPr>
        <w:t>(๓)</w:t>
      </w:r>
      <w:r w:rsidR="00A4561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A45618" w:rsidRPr="00A45618">
        <w:rPr>
          <w:rFonts w:ascii="TH SarabunPSK" w:hAnsi="TH SarabunPSK" w:cs="TH SarabunPSK"/>
          <w:color w:val="000000"/>
          <w:sz w:val="32"/>
          <w:szCs w:val="32"/>
          <w:cs/>
        </w:rPr>
        <w:t>ลงทะเบียนเรียนรายวิชาครบตามโครงสร้างของหลักสูตร แต่ยังได้ค่าระดับคะแนนเฉลี่ยสะสมต่ำกว่า ๑.๘๐</w:t>
      </w:r>
    </w:p>
    <w:p w14:paraId="33E4F5F7" w14:textId="5002B974" w:rsidR="00A45618" w:rsidRDefault="002E2E71" w:rsidP="002E2E71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="00A45618" w:rsidRPr="00A45618">
        <w:rPr>
          <w:rFonts w:ascii="TH SarabunPSK" w:hAnsi="TH SarabunPSK" w:cs="TH SarabunPSK"/>
          <w:color w:val="000000"/>
          <w:sz w:val="32"/>
          <w:szCs w:val="32"/>
          <w:cs/>
        </w:rPr>
        <w:t>(๔)</w:t>
      </w:r>
      <w:r w:rsidR="00A45618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="00A45618" w:rsidRPr="00A45618">
        <w:rPr>
          <w:rFonts w:ascii="TH SarabunPSK" w:hAnsi="TH SarabunPSK" w:cs="TH SarabunPSK"/>
          <w:color w:val="000000"/>
          <w:sz w:val="32"/>
          <w:szCs w:val="32"/>
          <w:cs/>
        </w:rPr>
        <w:t>มีสภาพการเป็นนักศึกษาภาคปกติครบ ๘ ภาคการศึกษาปกติติดต่อกันในกรณีเรียนหลักสูตรปริญญาตรี (ต่อเนื่อง) และครบ ๑๖ ภาคการศึกษาปกติติดต่อกันในกรณีเรียนหลักสูตร ๔ ปี และครบ ๒๐ ภาคการศึกษาปกติ ในกรณีเรียนหลักสูตร ๕ ปี</w:t>
      </w:r>
    </w:p>
    <w:p w14:paraId="1391721B" w14:textId="40E8F316" w:rsidR="002E2E71" w:rsidRDefault="002E2E71" w:rsidP="002E2E71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2E2E71">
        <w:rPr>
          <w:rFonts w:ascii="TH SarabunPSK" w:hAnsi="TH SarabunPSK" w:cs="TH SarabunPSK"/>
          <w:color w:val="000000"/>
          <w:sz w:val="32"/>
          <w:szCs w:val="32"/>
          <w:cs/>
        </w:rPr>
        <w:t>๒๐.๑.๒</w:t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2E2E71">
        <w:rPr>
          <w:rFonts w:ascii="TH SarabunPSK" w:hAnsi="TH SarabunPSK" w:cs="TH SarabunPSK"/>
          <w:color w:val="000000"/>
          <w:sz w:val="32"/>
          <w:szCs w:val="32"/>
          <w:cs/>
        </w:rPr>
        <w:t>นักศึกษาภาคพิเศษ การพ้นสภาพการเป็นนักศึกษาเมื่อผลการประเมินได้คะแนนเฉลี่ยสะสมต่ำกว่า ๑.๘๐ เมื่อสิ้นภาคการศึกษาที่ ๔ หรือมีสภาพการเป็นนักศึกษาครบ ๕ ปีการศึกษา</w:t>
      </w:r>
      <w:r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2E2E71">
        <w:rPr>
          <w:rFonts w:ascii="TH SarabunPSK" w:hAnsi="TH SarabunPSK" w:cs="TH SarabunPSK"/>
          <w:color w:val="000000"/>
          <w:sz w:val="32"/>
          <w:szCs w:val="32"/>
          <w:cs/>
        </w:rPr>
        <w:t>กรณีเรียนหลักสูตรปริญญาตรี (ต่อเนื่อง) เมื่อสิ้นภาคการศึกษาที่ ๗ หรือมีสภาพการเป็นนักศึกษาครบ ๙ ปีการศึกษากรณีเรียนหลักสูตร ๔ ปี และเมื่อสิ้นภาคการศึกษาที่ ๙ หรือมี</w:t>
      </w:r>
      <w:r w:rsidRPr="002E2E71">
        <w:rPr>
          <w:rFonts w:ascii="TH SarabunPSK" w:hAnsi="TH SarabunPSK" w:cs="TH SarabunPSK"/>
          <w:color w:val="000000"/>
          <w:sz w:val="32"/>
          <w:szCs w:val="32"/>
          <w:cs/>
        </w:rPr>
        <w:lastRenderedPageBreak/>
        <w:t>สภาพเป็นนักศึกษาครบ ๑๑ ปีการศึกษา กรณีเรียนหลักสูตร ๕ ปี หรือนักศึกษาลงทะเบียนเรียนรายวิชา ครบตามเกณฑ์ขั้นต่ำที่หลักสูตรกำหนด แต่ยังได้ค่าระดับคะแนนเฉลี่ยสะสมต่ำกว่า ๑.๘๐</w:t>
      </w:r>
    </w:p>
    <w:p w14:paraId="6DF9983A" w14:textId="28D429CA" w:rsidR="002E2E71" w:rsidRDefault="002E2E71" w:rsidP="002E2E71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2E2E71">
        <w:rPr>
          <w:rFonts w:ascii="TH SarabunPSK" w:hAnsi="TH SarabunPSK" w:cs="TH SarabunPSK"/>
          <w:color w:val="000000"/>
          <w:sz w:val="32"/>
          <w:szCs w:val="32"/>
          <w:cs/>
        </w:rPr>
        <w:t>๒๐.๒</w:t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2E2E71">
        <w:rPr>
          <w:rFonts w:ascii="TH SarabunPSK" w:hAnsi="TH SarabunPSK" w:cs="TH SarabunPSK"/>
          <w:color w:val="000000"/>
          <w:sz w:val="32"/>
          <w:szCs w:val="32"/>
          <w:cs/>
        </w:rPr>
        <w:t>ได้รับอนุมัติให้ลาออก</w:t>
      </w:r>
    </w:p>
    <w:p w14:paraId="4B5D40FA" w14:textId="77777777" w:rsidR="002E2E71" w:rsidRDefault="002E2E71" w:rsidP="002E2E71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2E2E71">
        <w:rPr>
          <w:rFonts w:ascii="TH SarabunPSK" w:hAnsi="TH SarabunPSK" w:cs="TH SarabunPSK"/>
          <w:color w:val="000000"/>
          <w:sz w:val="32"/>
          <w:szCs w:val="32"/>
          <w:cs/>
        </w:rPr>
        <w:t>๒๐.๓</w:t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2E2E71">
        <w:rPr>
          <w:rFonts w:ascii="TH SarabunPSK" w:hAnsi="TH SarabunPSK" w:cs="TH SarabunPSK"/>
          <w:color w:val="000000"/>
          <w:sz w:val="32"/>
          <w:szCs w:val="32"/>
          <w:cs/>
        </w:rPr>
        <w:t>ขาดคุณสมบัติของการเข้าเป็นนักศึกษาของมหาวิทยาลัย</w:t>
      </w:r>
    </w:p>
    <w:p w14:paraId="2C157F19" w14:textId="7D6C4B2D" w:rsidR="002E2E71" w:rsidRDefault="002E2E71" w:rsidP="002E2E71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2E2E71">
        <w:rPr>
          <w:rFonts w:ascii="TH SarabunPSK" w:hAnsi="TH SarabunPSK" w:cs="TH SarabunPSK"/>
          <w:color w:val="000000"/>
          <w:sz w:val="32"/>
          <w:szCs w:val="32"/>
          <w:cs/>
        </w:rPr>
        <w:t>๒๐.๔</w:t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2E2E71">
        <w:rPr>
          <w:rFonts w:ascii="TH SarabunPSK" w:hAnsi="TH SarabunPSK" w:cs="TH SarabunPSK"/>
          <w:color w:val="000000"/>
          <w:sz w:val="32"/>
          <w:szCs w:val="32"/>
          <w:cs/>
        </w:rPr>
        <w:t xml:space="preserve">ไม่ลงทะเบียนเรียน โดยไม่ลาพักการศึกษาติดต่อกันเป็นเวลา </w:t>
      </w:r>
      <w:r w:rsidRPr="002E2E71">
        <w:rPr>
          <w:rFonts w:ascii="TH SarabunPSK" w:hAnsi="TH SarabunPSK" w:cs="TH SarabunPSK"/>
          <w:color w:val="000000"/>
          <w:sz w:val="32"/>
          <w:szCs w:val="32"/>
        </w:rPr>
        <w:t>2</w:t>
      </w:r>
      <w:r w:rsidRPr="002E2E71">
        <w:rPr>
          <w:rFonts w:ascii="TH SarabunPSK" w:hAnsi="TH SarabunPSK" w:cs="TH SarabunPSK"/>
          <w:color w:val="000000"/>
          <w:sz w:val="32"/>
          <w:szCs w:val="32"/>
          <w:cs/>
        </w:rPr>
        <w:t xml:space="preserve"> ภาคการศึกษา</w:t>
      </w:r>
    </w:p>
    <w:p w14:paraId="38EA402A" w14:textId="77777777" w:rsidR="002E2E71" w:rsidRDefault="002E2E71" w:rsidP="002E2E71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2E2E71">
        <w:rPr>
          <w:rFonts w:ascii="TH SarabunPSK" w:hAnsi="TH SarabunPSK" w:cs="TH SarabunPSK"/>
          <w:color w:val="000000"/>
          <w:sz w:val="32"/>
          <w:szCs w:val="32"/>
          <w:cs/>
        </w:rPr>
        <w:t>๒๐.๕</w:t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2E2E71">
        <w:rPr>
          <w:rFonts w:ascii="TH SarabunPSK" w:hAnsi="TH SarabunPSK" w:cs="TH SarabunPSK"/>
          <w:color w:val="000000"/>
          <w:sz w:val="32"/>
          <w:szCs w:val="32"/>
          <w:cs/>
        </w:rPr>
        <w:t>ไม่ปฏิบัติตามเงื่อนไขของการลาพักการศึกษา</w:t>
      </w:r>
    </w:p>
    <w:p w14:paraId="4F92F713" w14:textId="43F4C529" w:rsidR="002E2E71" w:rsidRPr="002E2E71" w:rsidRDefault="002E2E71" w:rsidP="002E2E71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2E2E71">
        <w:rPr>
          <w:rFonts w:ascii="TH SarabunPSK" w:hAnsi="TH SarabunPSK" w:cs="TH SarabunPSK"/>
          <w:color w:val="000000"/>
          <w:sz w:val="32"/>
          <w:szCs w:val="32"/>
          <w:cs/>
        </w:rPr>
        <w:t xml:space="preserve">การพ้นสภาพการเป็นนักศึกษา ให้มหาวิทยาลัยจัดทำประกาศพ้นสภาพการเป็นนักศึกษาและแจ้งให้นักศึกษาทราบ </w:t>
      </w:r>
    </w:p>
    <w:p w14:paraId="64E8F90C" w14:textId="77777777" w:rsidR="002E2E71" w:rsidRDefault="002E2E71" w:rsidP="002E2E71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2E2E71">
        <w:rPr>
          <w:rFonts w:ascii="TH SarabunPSK" w:hAnsi="TH SarabunPSK" w:cs="TH SarabunPSK"/>
          <w:color w:val="000000"/>
          <w:sz w:val="32"/>
          <w:szCs w:val="32"/>
        </w:rPr>
        <w:tab/>
      </w:r>
      <w:r w:rsidRPr="002E2E71"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2E2E71">
        <w:rPr>
          <w:rFonts w:ascii="TH SarabunPSK" w:hAnsi="TH SarabunPSK" w:cs="TH SarabunPSK"/>
          <w:color w:val="000000"/>
          <w:sz w:val="32"/>
          <w:szCs w:val="32"/>
          <w:cs/>
        </w:rPr>
        <w:t>๒๐.๖</w:t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2E2E71">
        <w:rPr>
          <w:rFonts w:ascii="TH SarabunPSK" w:hAnsi="TH SarabunPSK" w:cs="TH SarabunPSK"/>
          <w:color w:val="000000"/>
          <w:sz w:val="32"/>
          <w:szCs w:val="32"/>
          <w:cs/>
        </w:rPr>
        <w:t>ตาย</w:t>
      </w:r>
    </w:p>
    <w:p w14:paraId="607A28BE" w14:textId="6FFE1F69" w:rsidR="00211298" w:rsidRDefault="002E2E71" w:rsidP="002E2E71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2E2E71">
        <w:rPr>
          <w:rFonts w:ascii="TH SarabunPSK" w:hAnsi="TH SarabunPSK" w:cs="TH SarabunPSK"/>
          <w:color w:val="000000"/>
          <w:sz w:val="32"/>
          <w:szCs w:val="32"/>
          <w:cs/>
        </w:rPr>
        <w:t>ข้อ ๒๑</w:t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2E2E71">
        <w:rPr>
          <w:rFonts w:ascii="TH SarabunPSK" w:hAnsi="TH SarabunPSK" w:cs="TH SarabunPSK"/>
          <w:color w:val="000000"/>
          <w:sz w:val="32"/>
          <w:szCs w:val="32"/>
          <w:cs/>
        </w:rPr>
        <w:t>การคืนสภาพการเป็นนักศึกษา</w:t>
      </w:r>
    </w:p>
    <w:p w14:paraId="0307FF47" w14:textId="6FC95099" w:rsidR="002E2E71" w:rsidRDefault="002E2E71" w:rsidP="002E2E71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2E2E71">
        <w:rPr>
          <w:rFonts w:ascii="TH SarabunPSK" w:hAnsi="TH SarabunPSK" w:cs="TH SarabunPSK"/>
          <w:color w:val="000000"/>
          <w:sz w:val="32"/>
          <w:szCs w:val="32"/>
          <w:cs/>
        </w:rPr>
        <w:t>การขอคืนสภาพการเป็นนักศึกษาตามข้อ ๒๐.๕ จะต้องดำเนินการให้เสร็จสิ้นภายใน ๒ สัปดาห์แรกของการเปิดภาคการศึกษา</w:t>
      </w:r>
    </w:p>
    <w:p w14:paraId="1926020F" w14:textId="6229B251" w:rsidR="002E2E71" w:rsidRDefault="002E2E71" w:rsidP="002E2E71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506E4315" w14:textId="77777777" w:rsidR="002E2E71" w:rsidRPr="002E2E71" w:rsidRDefault="002E2E71" w:rsidP="002E2E71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2E2E71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หมวดที่ ๘</w:t>
      </w:r>
    </w:p>
    <w:p w14:paraId="74AAC875" w14:textId="311061EF" w:rsidR="002E2E71" w:rsidRDefault="002E2E71" w:rsidP="002E2E71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/>
          <w:sz w:val="32"/>
          <w:szCs w:val="32"/>
        </w:rPr>
      </w:pPr>
      <w:r w:rsidRPr="002E2E71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การวัดผลและการประเมินผลการศึกษา</w:t>
      </w:r>
    </w:p>
    <w:p w14:paraId="60E452E7" w14:textId="324D49A0" w:rsidR="002E2E71" w:rsidRDefault="002E2E71" w:rsidP="002E2E71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5788C47A" w14:textId="77777777" w:rsidR="002E2E71" w:rsidRDefault="002E2E71" w:rsidP="002E2E71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2E2E71">
        <w:rPr>
          <w:rFonts w:ascii="TH SarabunPSK" w:hAnsi="TH SarabunPSK" w:cs="TH SarabunPSK"/>
          <w:color w:val="000000"/>
          <w:sz w:val="32"/>
          <w:szCs w:val="32"/>
          <w:cs/>
        </w:rPr>
        <w:t>ข้อ ๒๒</w:t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2E2E71">
        <w:rPr>
          <w:rFonts w:ascii="TH SarabunPSK" w:hAnsi="TH SarabunPSK" w:cs="TH SarabunPSK"/>
          <w:color w:val="000000"/>
          <w:sz w:val="32"/>
          <w:szCs w:val="32"/>
          <w:cs/>
        </w:rPr>
        <w:t>การวัดผลและการประเมินผล</w:t>
      </w:r>
    </w:p>
    <w:p w14:paraId="6992B491" w14:textId="6AB9A038" w:rsidR="002E2E71" w:rsidRDefault="002E2E71" w:rsidP="002E2E71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2E2E71">
        <w:rPr>
          <w:rFonts w:ascii="TH SarabunPSK" w:hAnsi="TH SarabunPSK" w:cs="TH SarabunPSK"/>
          <w:color w:val="000000"/>
          <w:sz w:val="32"/>
          <w:szCs w:val="32"/>
          <w:cs/>
        </w:rPr>
        <w:t>๒๒.๑</w:t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2E2E71">
        <w:rPr>
          <w:rFonts w:ascii="TH SarabunPSK" w:hAnsi="TH SarabunPSK" w:cs="TH SarabunPSK"/>
          <w:color w:val="000000"/>
          <w:sz w:val="32"/>
          <w:szCs w:val="32"/>
          <w:cs/>
        </w:rPr>
        <w:t>ให้อาจารย์ผู้สอนประเมินผลทุกรายวิชาในแต่ละภาคการศึกษา โดยยึดหลักการวัดผลและประเมินผลตามสภาพจริง โดยใช้วิธีที่หลากหลาย</w:t>
      </w:r>
    </w:p>
    <w:p w14:paraId="62A5BC57" w14:textId="51CC6C80" w:rsidR="002E2E71" w:rsidRPr="002E2E71" w:rsidRDefault="002E2E71" w:rsidP="002E2E71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2E2E71">
        <w:rPr>
          <w:rFonts w:ascii="TH SarabunPSK" w:hAnsi="TH SarabunPSK" w:cs="TH SarabunPSK"/>
          <w:color w:val="000000"/>
          <w:sz w:val="32"/>
          <w:szCs w:val="32"/>
          <w:cs/>
        </w:rPr>
        <w:t>๒๒.๒</w:t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2E2E71">
        <w:rPr>
          <w:rFonts w:ascii="TH SarabunPSK" w:hAnsi="TH SarabunPSK" w:cs="TH SarabunPSK"/>
          <w:color w:val="000000"/>
          <w:sz w:val="32"/>
          <w:szCs w:val="32"/>
          <w:cs/>
        </w:rPr>
        <w:t>อาจารย์ผู้สอนต้องแจ้งแผนการสอน เกณฑ์การวัดผลและประเมินผล และรูปแบบการจัดการเรียนการสอน ในแต่ละรายวิชาให้นักศึกษาทราบ</w:t>
      </w:r>
    </w:p>
    <w:p w14:paraId="0B375104" w14:textId="73206D22" w:rsidR="002E2E71" w:rsidRPr="002E2E71" w:rsidRDefault="002E2E71" w:rsidP="002E2E71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2E2E71">
        <w:rPr>
          <w:rFonts w:ascii="TH SarabunPSK" w:hAnsi="TH SarabunPSK" w:cs="TH SarabunPSK"/>
          <w:color w:val="000000"/>
          <w:sz w:val="32"/>
          <w:szCs w:val="32"/>
        </w:rPr>
        <w:tab/>
      </w:r>
      <w:r w:rsidRPr="002E2E71">
        <w:rPr>
          <w:rFonts w:ascii="TH SarabunPSK" w:hAnsi="TH SarabunPSK" w:cs="TH SarabunPSK"/>
          <w:color w:val="000000"/>
          <w:sz w:val="32"/>
          <w:szCs w:val="32"/>
          <w:cs/>
        </w:rPr>
        <w:t>ข้อ ๒๓</w:t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2E2E71">
        <w:rPr>
          <w:rFonts w:ascii="TH SarabunPSK" w:hAnsi="TH SarabunPSK" w:cs="TH SarabunPSK"/>
          <w:color w:val="000000"/>
          <w:sz w:val="32"/>
          <w:szCs w:val="32"/>
          <w:cs/>
        </w:rPr>
        <w:t>การวัดผลและการประเมินผลการศึกษา</w:t>
      </w:r>
    </w:p>
    <w:p w14:paraId="5A0E5391" w14:textId="1564A564" w:rsidR="002E2E71" w:rsidRDefault="002E2E71" w:rsidP="002E2E71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2E2E71"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>
        <w:rPr>
          <w:rFonts w:ascii="TH SarabunPSK" w:hAnsi="TH SarabunPSK" w:cs="TH SarabunPSK"/>
          <w:color w:val="000000"/>
          <w:sz w:val="32"/>
          <w:szCs w:val="32"/>
        </w:rPr>
        <w:tab/>
      </w:r>
      <w:r w:rsidRPr="002E2E71">
        <w:rPr>
          <w:rFonts w:ascii="TH SarabunPSK" w:hAnsi="TH SarabunPSK" w:cs="TH SarabunPSK"/>
          <w:color w:val="000000"/>
          <w:sz w:val="32"/>
          <w:szCs w:val="32"/>
          <w:cs/>
        </w:rPr>
        <w:t>ให้คณะกรรมการประจำคณะพิจารณาผลของการวัดผลการศึกษาทุกภาคการศึกษา โดยมีคณบดีเป็นผู้ลงนามอนุมัติผลของการวัดผลการศึกษา</w:t>
      </w:r>
    </w:p>
    <w:p w14:paraId="5129A599" w14:textId="6570228F" w:rsidR="009B1ACE" w:rsidRPr="001A4A72" w:rsidRDefault="009B1ACE" w:rsidP="002E2E71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>ข้อ ๒๔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การประเมินผลการศึกษาจะต้องกระทำเมื่อสิ้นแต่ละภาคการศึกษาโดยให้ผลการประเมินเป็นระดับคะแนน (</w:t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 xml:space="preserve">Grade) 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>ซึ่งระดับคะแนน ค่าระดับคะแนน ผลการศึกษา เป็นดังนี้</w:t>
      </w:r>
    </w:p>
    <w:p w14:paraId="19EAAB75" w14:textId="405A8B45" w:rsidR="009B1ACE" w:rsidRPr="001A4A72" w:rsidRDefault="009B1ACE" w:rsidP="002E2E71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๒๔.๑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ระบบค่าระดับคะแนน แบ่งเป็น ๘ ระดับ</w:t>
      </w:r>
    </w:p>
    <w:tbl>
      <w:tblPr>
        <w:tblStyle w:val="ac"/>
        <w:tblW w:w="82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4"/>
        <w:gridCol w:w="4176"/>
        <w:gridCol w:w="1728"/>
      </w:tblGrid>
      <w:tr w:rsidR="000B46A8" w:rsidRPr="001A4A72" w14:paraId="545ED2C3" w14:textId="77777777" w:rsidTr="00F614A2">
        <w:tc>
          <w:tcPr>
            <w:tcW w:w="2304" w:type="dxa"/>
          </w:tcPr>
          <w:p w14:paraId="6741DAC0" w14:textId="77777777" w:rsidR="000B46A8" w:rsidRPr="001A4A72" w:rsidRDefault="000B46A8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A4A7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ระดับคะแนน</w:t>
            </w:r>
          </w:p>
        </w:tc>
        <w:tc>
          <w:tcPr>
            <w:tcW w:w="4176" w:type="dxa"/>
          </w:tcPr>
          <w:p w14:paraId="6471D628" w14:textId="77777777" w:rsidR="000B46A8" w:rsidRPr="001A4A72" w:rsidRDefault="000B46A8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A4A7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ความหมายของผลการศึกษา</w:t>
            </w:r>
          </w:p>
        </w:tc>
        <w:tc>
          <w:tcPr>
            <w:tcW w:w="1728" w:type="dxa"/>
          </w:tcPr>
          <w:p w14:paraId="7E31B7A3" w14:textId="77777777" w:rsidR="000B46A8" w:rsidRPr="001A4A72" w:rsidRDefault="000B46A8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A4A7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ค่าระดับคะแนน</w:t>
            </w:r>
          </w:p>
        </w:tc>
      </w:tr>
      <w:tr w:rsidR="000B46A8" w:rsidRPr="001A4A72" w14:paraId="073899D3" w14:textId="77777777" w:rsidTr="00F614A2">
        <w:tc>
          <w:tcPr>
            <w:tcW w:w="2304" w:type="dxa"/>
          </w:tcPr>
          <w:p w14:paraId="54C86811" w14:textId="77777777" w:rsidR="000B46A8" w:rsidRPr="001A4A72" w:rsidRDefault="000B46A8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  <w:t>A</w:t>
            </w:r>
          </w:p>
        </w:tc>
        <w:tc>
          <w:tcPr>
            <w:tcW w:w="4176" w:type="dxa"/>
          </w:tcPr>
          <w:p w14:paraId="274D3D3A" w14:textId="77777777" w:rsidR="000B46A8" w:rsidRPr="001A4A72" w:rsidRDefault="000B46A8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</w:r>
            <w:r w:rsidRPr="001A4A72">
              <w:rPr>
                <w:rFonts w:ascii="TH SarabunPSK" w:hAnsi="TH SarabunPSK" w:cs="TH SarabunPSK" w:hint="cs"/>
                <w:sz w:val="32"/>
                <w:szCs w:val="32"/>
                <w:cs/>
              </w:rPr>
              <w:t>ดีเยี่ยม</w:t>
            </w: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</w: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</w:r>
            <w:r w:rsidRPr="001A4A72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>Excellent)</w:t>
            </w:r>
          </w:p>
        </w:tc>
        <w:tc>
          <w:tcPr>
            <w:tcW w:w="1728" w:type="dxa"/>
          </w:tcPr>
          <w:p w14:paraId="5932A6DF" w14:textId="71E5EDFE" w:rsidR="000B46A8" w:rsidRPr="001A4A72" w:rsidRDefault="001A4A72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๔.๐</w:t>
            </w:r>
          </w:p>
        </w:tc>
      </w:tr>
      <w:tr w:rsidR="000B46A8" w:rsidRPr="001A4A72" w14:paraId="694825FD" w14:textId="77777777" w:rsidTr="00F614A2">
        <w:tc>
          <w:tcPr>
            <w:tcW w:w="2304" w:type="dxa"/>
          </w:tcPr>
          <w:p w14:paraId="2171DAD8" w14:textId="77777777" w:rsidR="000B46A8" w:rsidRPr="001A4A72" w:rsidRDefault="000B46A8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  <w:t>B+</w:t>
            </w:r>
          </w:p>
        </w:tc>
        <w:tc>
          <w:tcPr>
            <w:tcW w:w="4176" w:type="dxa"/>
          </w:tcPr>
          <w:p w14:paraId="27E543DF" w14:textId="77777777" w:rsidR="000B46A8" w:rsidRPr="001A4A72" w:rsidRDefault="000B46A8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</w:r>
            <w:r w:rsidRPr="001A4A72">
              <w:rPr>
                <w:rFonts w:ascii="TH SarabunPSK" w:hAnsi="TH SarabunPSK" w:cs="TH SarabunPSK" w:hint="cs"/>
                <w:sz w:val="32"/>
                <w:szCs w:val="32"/>
                <w:cs/>
              </w:rPr>
              <w:t>ดีมาก</w:t>
            </w: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</w: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</w:r>
            <w:r w:rsidRPr="001A4A72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>Very Good)</w:t>
            </w:r>
          </w:p>
        </w:tc>
        <w:tc>
          <w:tcPr>
            <w:tcW w:w="1728" w:type="dxa"/>
          </w:tcPr>
          <w:p w14:paraId="21698CB8" w14:textId="160B4535" w:rsidR="000B46A8" w:rsidRPr="001A4A72" w:rsidRDefault="001A4A72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๓.๕</w:t>
            </w:r>
          </w:p>
        </w:tc>
      </w:tr>
      <w:tr w:rsidR="000B46A8" w:rsidRPr="001A4A72" w14:paraId="02108ABA" w14:textId="77777777" w:rsidTr="00F614A2">
        <w:tc>
          <w:tcPr>
            <w:tcW w:w="2304" w:type="dxa"/>
          </w:tcPr>
          <w:p w14:paraId="0FE64F21" w14:textId="77777777" w:rsidR="000B46A8" w:rsidRPr="001A4A72" w:rsidRDefault="000B46A8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  <w:t>B</w:t>
            </w:r>
          </w:p>
        </w:tc>
        <w:tc>
          <w:tcPr>
            <w:tcW w:w="4176" w:type="dxa"/>
          </w:tcPr>
          <w:p w14:paraId="11764DE7" w14:textId="77777777" w:rsidR="000B46A8" w:rsidRPr="001A4A72" w:rsidRDefault="000B46A8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</w:r>
            <w:r w:rsidRPr="001A4A72">
              <w:rPr>
                <w:rFonts w:ascii="TH SarabunPSK" w:hAnsi="TH SarabunPSK" w:cs="TH SarabunPSK" w:hint="cs"/>
                <w:sz w:val="32"/>
                <w:szCs w:val="32"/>
                <w:cs/>
              </w:rPr>
              <w:t>ดี</w:t>
            </w: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</w: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</w: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</w:r>
            <w:r w:rsidRPr="001A4A72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>Good)</w:t>
            </w:r>
          </w:p>
        </w:tc>
        <w:tc>
          <w:tcPr>
            <w:tcW w:w="1728" w:type="dxa"/>
          </w:tcPr>
          <w:p w14:paraId="02975124" w14:textId="01539A9A" w:rsidR="000B46A8" w:rsidRPr="001A4A72" w:rsidRDefault="001A4A72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๓.๐</w:t>
            </w:r>
          </w:p>
        </w:tc>
      </w:tr>
      <w:tr w:rsidR="000B46A8" w:rsidRPr="001A4A72" w14:paraId="3F3391EE" w14:textId="77777777" w:rsidTr="00F614A2">
        <w:tc>
          <w:tcPr>
            <w:tcW w:w="2304" w:type="dxa"/>
          </w:tcPr>
          <w:p w14:paraId="4FA6C156" w14:textId="77777777" w:rsidR="000B46A8" w:rsidRPr="001A4A72" w:rsidRDefault="000B46A8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lastRenderedPageBreak/>
              <w:tab/>
              <w:t>C+</w:t>
            </w:r>
          </w:p>
        </w:tc>
        <w:tc>
          <w:tcPr>
            <w:tcW w:w="4176" w:type="dxa"/>
          </w:tcPr>
          <w:p w14:paraId="4B53E0D2" w14:textId="77777777" w:rsidR="000B46A8" w:rsidRPr="001A4A72" w:rsidRDefault="000B46A8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</w:r>
            <w:r w:rsidRPr="001A4A72">
              <w:rPr>
                <w:rFonts w:ascii="TH SarabunPSK" w:hAnsi="TH SarabunPSK" w:cs="TH SarabunPSK" w:hint="cs"/>
                <w:sz w:val="32"/>
                <w:szCs w:val="32"/>
                <w:cs/>
              </w:rPr>
              <w:t>ดีพอใช้</w:t>
            </w: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</w: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</w:r>
            <w:r w:rsidRPr="001A4A72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>Fairly Good)</w:t>
            </w:r>
          </w:p>
        </w:tc>
        <w:tc>
          <w:tcPr>
            <w:tcW w:w="1728" w:type="dxa"/>
          </w:tcPr>
          <w:p w14:paraId="6BE4AFA7" w14:textId="28251A5C" w:rsidR="000B46A8" w:rsidRPr="001A4A72" w:rsidRDefault="001A4A72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๒.๕</w:t>
            </w:r>
          </w:p>
        </w:tc>
      </w:tr>
      <w:tr w:rsidR="000B46A8" w:rsidRPr="001A4A72" w14:paraId="5470C9D8" w14:textId="77777777" w:rsidTr="00F614A2">
        <w:tc>
          <w:tcPr>
            <w:tcW w:w="2304" w:type="dxa"/>
          </w:tcPr>
          <w:p w14:paraId="38721F78" w14:textId="77777777" w:rsidR="000B46A8" w:rsidRPr="001A4A72" w:rsidRDefault="000B46A8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  <w:t>C</w:t>
            </w:r>
          </w:p>
        </w:tc>
        <w:tc>
          <w:tcPr>
            <w:tcW w:w="4176" w:type="dxa"/>
          </w:tcPr>
          <w:p w14:paraId="0D2E076D" w14:textId="77777777" w:rsidR="000B46A8" w:rsidRPr="001A4A72" w:rsidRDefault="000B46A8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</w:r>
            <w:r w:rsidRPr="001A4A72">
              <w:rPr>
                <w:rFonts w:ascii="TH SarabunPSK" w:hAnsi="TH SarabunPSK" w:cs="TH SarabunPSK" w:hint="cs"/>
                <w:sz w:val="32"/>
                <w:szCs w:val="32"/>
                <w:cs/>
              </w:rPr>
              <w:t>พอใช้</w:t>
            </w: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</w: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</w:r>
            <w:r w:rsidRPr="001A4A72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>Fair)</w:t>
            </w:r>
          </w:p>
        </w:tc>
        <w:tc>
          <w:tcPr>
            <w:tcW w:w="1728" w:type="dxa"/>
          </w:tcPr>
          <w:p w14:paraId="39DFA95B" w14:textId="16AC211B" w:rsidR="000B46A8" w:rsidRPr="001A4A72" w:rsidRDefault="001A4A72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๒.๐</w:t>
            </w:r>
          </w:p>
        </w:tc>
      </w:tr>
      <w:tr w:rsidR="000B46A8" w:rsidRPr="001A4A72" w14:paraId="6B723805" w14:textId="77777777" w:rsidTr="00F614A2">
        <w:tc>
          <w:tcPr>
            <w:tcW w:w="2304" w:type="dxa"/>
          </w:tcPr>
          <w:p w14:paraId="05FC4FBE" w14:textId="77777777" w:rsidR="000B46A8" w:rsidRPr="001A4A72" w:rsidRDefault="000B46A8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  <w:t>D+</w:t>
            </w:r>
          </w:p>
        </w:tc>
        <w:tc>
          <w:tcPr>
            <w:tcW w:w="4176" w:type="dxa"/>
          </w:tcPr>
          <w:p w14:paraId="3B8BF18F" w14:textId="77777777" w:rsidR="000B46A8" w:rsidRPr="001A4A72" w:rsidRDefault="000B46A8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</w:r>
            <w:r w:rsidRPr="001A4A72">
              <w:rPr>
                <w:rFonts w:ascii="TH SarabunPSK" w:hAnsi="TH SarabunPSK" w:cs="TH SarabunPSK" w:hint="cs"/>
                <w:sz w:val="32"/>
                <w:szCs w:val="32"/>
                <w:cs/>
              </w:rPr>
              <w:t>อ่อน</w:t>
            </w: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</w: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</w:r>
            <w:r w:rsidRPr="001A4A72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>Poor)</w:t>
            </w:r>
          </w:p>
        </w:tc>
        <w:tc>
          <w:tcPr>
            <w:tcW w:w="1728" w:type="dxa"/>
          </w:tcPr>
          <w:p w14:paraId="02BEC402" w14:textId="288F48E4" w:rsidR="000B46A8" w:rsidRPr="001A4A72" w:rsidRDefault="001A4A72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๑.๕</w:t>
            </w:r>
          </w:p>
        </w:tc>
      </w:tr>
      <w:tr w:rsidR="000B46A8" w:rsidRPr="001A4A72" w14:paraId="5C8DBD8D" w14:textId="77777777" w:rsidTr="00F614A2">
        <w:tc>
          <w:tcPr>
            <w:tcW w:w="2304" w:type="dxa"/>
          </w:tcPr>
          <w:p w14:paraId="17DC19F9" w14:textId="77777777" w:rsidR="000B46A8" w:rsidRPr="001A4A72" w:rsidRDefault="000B46A8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  <w:t>D</w:t>
            </w:r>
          </w:p>
        </w:tc>
        <w:tc>
          <w:tcPr>
            <w:tcW w:w="4176" w:type="dxa"/>
          </w:tcPr>
          <w:p w14:paraId="71DD1D20" w14:textId="77777777" w:rsidR="000B46A8" w:rsidRPr="001A4A72" w:rsidRDefault="000B46A8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</w:r>
            <w:r w:rsidRPr="001A4A72">
              <w:rPr>
                <w:rFonts w:ascii="TH SarabunPSK" w:hAnsi="TH SarabunPSK" w:cs="TH SarabunPSK" w:hint="cs"/>
                <w:sz w:val="32"/>
                <w:szCs w:val="32"/>
                <w:cs/>
              </w:rPr>
              <w:t>อ่อนมาก</w:t>
            </w: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</w:r>
            <w:r w:rsidRPr="001A4A72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>Very Poor)</w:t>
            </w:r>
          </w:p>
        </w:tc>
        <w:tc>
          <w:tcPr>
            <w:tcW w:w="1728" w:type="dxa"/>
          </w:tcPr>
          <w:p w14:paraId="4AB35341" w14:textId="4C6C32C7" w:rsidR="000B46A8" w:rsidRPr="001A4A72" w:rsidRDefault="001A4A72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๑.๐</w:t>
            </w:r>
          </w:p>
        </w:tc>
      </w:tr>
      <w:tr w:rsidR="000B46A8" w:rsidRPr="001A4A72" w14:paraId="50A35EF9" w14:textId="77777777" w:rsidTr="00F614A2">
        <w:tc>
          <w:tcPr>
            <w:tcW w:w="2304" w:type="dxa"/>
          </w:tcPr>
          <w:p w14:paraId="44ADBB5D" w14:textId="77777777" w:rsidR="000B46A8" w:rsidRPr="001A4A72" w:rsidRDefault="000B46A8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  <w:t>E</w:t>
            </w:r>
          </w:p>
        </w:tc>
        <w:tc>
          <w:tcPr>
            <w:tcW w:w="4176" w:type="dxa"/>
          </w:tcPr>
          <w:p w14:paraId="57F9C343" w14:textId="77777777" w:rsidR="000B46A8" w:rsidRPr="001A4A72" w:rsidRDefault="000B46A8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</w:r>
            <w:r w:rsidRPr="001A4A72">
              <w:rPr>
                <w:rFonts w:ascii="TH SarabunPSK" w:hAnsi="TH SarabunPSK" w:cs="TH SarabunPSK" w:hint="cs"/>
                <w:sz w:val="32"/>
                <w:szCs w:val="32"/>
                <w:cs/>
              </w:rPr>
              <w:t>ตก</w:t>
            </w: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</w: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</w: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ab/>
            </w:r>
            <w:r w:rsidRPr="001A4A72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1A4A72">
              <w:rPr>
                <w:rFonts w:ascii="TH SarabunPSK" w:hAnsi="TH SarabunPSK" w:cs="TH SarabunPSK" w:hint="cs"/>
                <w:sz w:val="32"/>
                <w:szCs w:val="32"/>
              </w:rPr>
              <w:t>Fail)</w:t>
            </w:r>
          </w:p>
        </w:tc>
        <w:tc>
          <w:tcPr>
            <w:tcW w:w="1728" w:type="dxa"/>
          </w:tcPr>
          <w:p w14:paraId="23C4D16F" w14:textId="0059381F" w:rsidR="000B46A8" w:rsidRPr="001A4A72" w:rsidRDefault="001A4A72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๐</w:t>
            </w:r>
          </w:p>
        </w:tc>
      </w:tr>
    </w:tbl>
    <w:p w14:paraId="5241F9AE" w14:textId="325364F6" w:rsidR="002E2E71" w:rsidRPr="001A4A72" w:rsidRDefault="000B46A8" w:rsidP="002E2E71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0B46A8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0B46A8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0B46A8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>ระบบนี้ใช้สำหรับการประเมินรายวิชาที่เรียนตามหลักสูตร หากสอบได้ระดับคะแนน “</w:t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 xml:space="preserve">E” 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>ต้องลงทะเบียนเรียนและเรียนใหม่จนกว่าจะสอบได้ระดับคะแนนไม่ต่ำกว่า “</w:t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 xml:space="preserve">D” 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>กรณีรายวิชาเลือกถ้าได้ระดับคะแนน “</w:t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 xml:space="preserve">E” 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>สามารถเปลี่ยนไปเลือกเรียนรายวิชาอื่นได้ ส่วนการประเมินรายวิชาเตรียมฝึกประสบการณ์. วิชาชีพ/เตรียมสหกิจศึกษา และรายวิชาฝึกประสบการณ์วิชาชีพ/สหกิจศึกษา ถ้าได้ระดับคะแนนต่ำกว่า “</w:t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 xml:space="preserve">C” 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>นักศึกษาจะต้องลงทะเบียนเรียนใหม่ จนกว่าจะได้รับการประเมินในระดับคะแนนไม่ต่ำกว่า “</w:t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>C”</w:t>
      </w:r>
    </w:p>
    <w:p w14:paraId="44550849" w14:textId="21FFEDA4" w:rsidR="000B46A8" w:rsidRPr="001A4A72" w:rsidRDefault="000B46A8" w:rsidP="002E2E71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๒๔.๒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ระบบไม่มีค่าระดับคะแนน กำหนดการประเมิน ดังนี้</w:t>
      </w:r>
    </w:p>
    <w:p w14:paraId="6950CEB7" w14:textId="77777777" w:rsidR="000B46A8" w:rsidRPr="001A4A72" w:rsidRDefault="000B46A8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ระดับการประเมิน</w:t>
      </w:r>
      <w:r w:rsidRPr="001A4A7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  <w:t>ผลการศึกษา</w:t>
      </w:r>
    </w:p>
    <w:p w14:paraId="5C173259" w14:textId="77777777" w:rsidR="000B46A8" w:rsidRPr="001A4A72" w:rsidRDefault="000B46A8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>PD (Pass with Distinction)</w:t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>ผ่านดีเยี่ยม</w:t>
      </w:r>
    </w:p>
    <w:p w14:paraId="00F36171" w14:textId="77777777" w:rsidR="000B46A8" w:rsidRPr="001A4A72" w:rsidRDefault="000B46A8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 xml:space="preserve">P (Pass) </w:t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>ผ่าน</w:t>
      </w:r>
    </w:p>
    <w:p w14:paraId="50FC9EA7" w14:textId="5073778F" w:rsidR="002E2E71" w:rsidRPr="001A4A72" w:rsidRDefault="000B46A8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>F (Fail)</w:t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>ไม่ผ่าน</w:t>
      </w:r>
    </w:p>
    <w:p w14:paraId="78BE97E1" w14:textId="3898E845" w:rsidR="000B46A8" w:rsidRPr="001A4A72" w:rsidRDefault="000B46A8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ระบบนี้ใช้สำหรับการประเมินรายวิชาที่หลักสูตรบังคับให้เรียนเพิ่ม ตามข้อกำหนดเฉพาะ และรายวิชาที่หลักสูตรกำหนดให้เรียนเพิ่ม</w:t>
      </w:r>
    </w:p>
    <w:p w14:paraId="5D136CD7" w14:textId="47ADA0CD" w:rsidR="000B46A8" w:rsidRPr="001A4A72" w:rsidRDefault="000B46A8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รายวิชาที่ได้รับผลการประเมินระดับ “</w:t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 xml:space="preserve">F” 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>นักศึกษาต้องลงทะเบียนเรียนและเรียนใหม่จนกว่าจะสอบได้ระดับการประเมินไม่ต่ำกว่า “</w:t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>P”</w:t>
      </w:r>
    </w:p>
    <w:p w14:paraId="54EF0CD6" w14:textId="77777777" w:rsidR="000B46A8" w:rsidRPr="001A4A72" w:rsidRDefault="000B46A8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๒๔.๓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สัญลักษณ์อื่น มีดังนี้</w:t>
      </w:r>
    </w:p>
    <w:p w14:paraId="029340C1" w14:textId="77777777" w:rsidR="000B46A8" w:rsidRPr="001A4A72" w:rsidRDefault="000B46A8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pacing w:val="-2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pacing w:val="-2"/>
          <w:sz w:val="32"/>
          <w:szCs w:val="32"/>
        </w:rPr>
        <w:t xml:space="preserve">Au (Audit) </w:t>
      </w:r>
      <w:r w:rsidRPr="001A4A72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ใช้สำหรับการลงทะเบียนเรียนเพื่อร่วมเรียนโดยไม่นับหน่วยกิต</w:t>
      </w:r>
    </w:p>
    <w:p w14:paraId="6E7C7B02" w14:textId="77777777" w:rsidR="000B46A8" w:rsidRPr="001A4A72" w:rsidRDefault="000B46A8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pacing w:val="-2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 xml:space="preserve">W (Withdraw) 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>ใช้สำหรับการบันทึกหลังจากได้รับอนุมัติให้ยกเลิกรายวิชานั้น ให้แล้วเสร็จภายในสัปดาห์สุดท้ายของการเรียนการสอน</w:t>
      </w:r>
    </w:p>
    <w:p w14:paraId="035E3E69" w14:textId="086F66D7" w:rsidR="000B46A8" w:rsidRPr="001A4A72" w:rsidRDefault="000B46A8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pacing w:val="-2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 xml:space="preserve">I (Incomplete) 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>ใช้สำหรับบันทึกการประเมินที่ไม่สมบูรณ์ในรายวิชาที่นักศึกษายังทำงานไม่เสร็จเมื่อสิ้นภาคการศึกษา นักศึกษาที่ได้ “</w:t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 xml:space="preserve">I” 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>ต้องดำเนินการขอแก้ไขระดับคะแนน “</w:t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 xml:space="preserve">I” 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ให้เสร็จสิ้น ภายใน </w:t>
      </w:r>
      <w:r w:rsidR="001A4A72">
        <w:rPr>
          <w:rFonts w:ascii="TH SarabunPSK" w:hAnsi="TH SarabunPSK" w:cs="TH SarabunPSK" w:hint="cs"/>
          <w:color w:val="000000"/>
          <w:sz w:val="32"/>
          <w:szCs w:val="32"/>
          <w:cs/>
        </w:rPr>
        <w:t>๓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สัปดาห์ ของการเปิดภาคการศึกษาถัดไป กรณีที่นักศึกษาไม่ดำเนินการตามระยะเวลา ให้ปรับระดับคะแนนเป็นระดับ “</w:t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>E”/ “F”</w:t>
      </w:r>
    </w:p>
    <w:p w14:paraId="5A5ECA52" w14:textId="2B2DA90F" w:rsidR="000B46A8" w:rsidRPr="001A4A72" w:rsidRDefault="000B46A8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pacing w:val="-2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ab/>
      </w:r>
      <w:r w:rsidR="001A4A72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๒๔.๔</w:t>
      </w:r>
      <w:r w:rsidRPr="001A4A72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>รายวิชาที่ได้รับการเทียบโอน/ยกเว้นผลการศึกษา ให้ได้ผลการประเมิน เป็น “</w:t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>P”</w:t>
      </w:r>
    </w:p>
    <w:p w14:paraId="7ABEE52F" w14:textId="172089F1" w:rsidR="000B46A8" w:rsidRPr="001A4A72" w:rsidRDefault="000B46A8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pacing w:val="-2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ab/>
      </w:r>
      <w:r w:rsidR="001A4A72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>๒๔.๕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การคิดค่าระดับคะแนนเฉลี่ย</w:t>
      </w:r>
    </w:p>
    <w:p w14:paraId="7145C139" w14:textId="1F04C1C7" w:rsidR="002E2E71" w:rsidRPr="001A4A72" w:rsidRDefault="000B46A8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lastRenderedPageBreak/>
        <w:tab/>
      </w:r>
      <w:r w:rsidRPr="001A4A72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pacing w:val="-2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ค่าระดับคะแนนเฉลี่ยประจำภาคการศึกษาและค่าระดับคะแนนเฉลี่ยสะสมให้คิดเป็นเลขทศนิยม </w:t>
      </w:r>
      <w:r w:rsidR="001A4A72">
        <w:rPr>
          <w:rFonts w:ascii="TH SarabunPSK" w:hAnsi="TH SarabunPSK" w:cs="TH SarabunPSK" w:hint="cs"/>
          <w:color w:val="000000"/>
          <w:sz w:val="32"/>
          <w:szCs w:val="32"/>
          <w:cs/>
        </w:rPr>
        <w:t>๒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ตำแหน่ง โดยไม่ปัดเศษ สำหรับรายวิชาที่ยังมีผลการเรียน “</w:t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 xml:space="preserve">E” 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>และ “</w:t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 xml:space="preserve">I” 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>ไม่นำหน่วยกิตมารวมเป็นตัวหารเฉลี่ย</w:t>
      </w:r>
    </w:p>
    <w:p w14:paraId="4C5E9970" w14:textId="77777777" w:rsidR="001A4A72" w:rsidRDefault="001A4A72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4DA5194D" w14:textId="77777777" w:rsidR="001A4A72" w:rsidRDefault="001A4A72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163F2DAA" w14:textId="77777777" w:rsidR="001A4A72" w:rsidRDefault="001A4A72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5221F5B5" w14:textId="77777777" w:rsidR="001A4A72" w:rsidRPr="001A4A72" w:rsidRDefault="001A4A72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2997447B" w14:textId="77777777" w:rsidR="000B46A8" w:rsidRPr="001A4A72" w:rsidRDefault="000B46A8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หมวดที่ ๙</w:t>
      </w:r>
    </w:p>
    <w:p w14:paraId="0F00B891" w14:textId="2B2AFA34" w:rsidR="000B46A8" w:rsidRPr="001A4A72" w:rsidRDefault="000B46A8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การสำเร็จการศึกษา การขออนุมัติปริญญา การให้ปริญญาและการได้รับเกียรตินิยม</w:t>
      </w:r>
    </w:p>
    <w:p w14:paraId="2A203A0A" w14:textId="315F645B" w:rsidR="000B46A8" w:rsidRPr="001A4A72" w:rsidRDefault="000B46A8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04706AAB" w14:textId="73735DFD" w:rsidR="000B46A8" w:rsidRPr="001A4A72" w:rsidRDefault="000B46A8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ข้อ ๒๕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การสำเร็จการศึกษา</w:t>
      </w:r>
    </w:p>
    <w:p w14:paraId="67B8D346" w14:textId="092CD6D0" w:rsidR="000B46A8" w:rsidRPr="001A4A72" w:rsidRDefault="000B46A8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 xml:space="preserve">ผู้สำเร็จการศึกษาต้องเรียนครบตามจำนวนหน่วยกิตที่กำหนดไว้ในหลักสูตร โดยได้ระดับคะแนนเฉลี่ยไม่ต่ำกว่า ๒.๐๐ จากระบบ ๔ ระดับคะแนนหรือเทียบเท่า และบรรลุผลลัพธ์การเรียนรู้ตามมาตรฐานคุณวุฒิระดับปริญญาตรี   </w:t>
      </w:r>
    </w:p>
    <w:p w14:paraId="388E0444" w14:textId="74B4E107" w:rsidR="000B46A8" w:rsidRPr="001A4A72" w:rsidRDefault="000B46A8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ข้อ ๒๖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การขออนุมัติปริญญา</w:t>
      </w:r>
    </w:p>
    <w:p w14:paraId="3B466465" w14:textId="5A29B969" w:rsidR="000B46A8" w:rsidRPr="001A4A72" w:rsidRDefault="000B46A8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นักศึกษาที่จะได้รับการพิจารณาเสนอชื่อขออนุมัติปริญญาต่อสภามหาวิทยาลัย ต้องมีคุณสมบัติ ดังนี้</w:t>
      </w:r>
    </w:p>
    <w:p w14:paraId="1686394E" w14:textId="6159110D" w:rsidR="000B46A8" w:rsidRPr="001A4A72" w:rsidRDefault="000B46A8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๒๖.๑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ต้องเป็นผู้สำเร็จการศึกษาตามข้อ ๒๕</w:t>
      </w:r>
    </w:p>
    <w:p w14:paraId="36512B2C" w14:textId="7D5E287D" w:rsidR="000B46A8" w:rsidRPr="001A4A72" w:rsidRDefault="000B46A8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๒๖.๒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 xml:space="preserve">มีความประพฤติเหมาะสม ไม่เป็นผู้อยู่ระหว่างถูกลงโทษทางวินัยนักศึกษาหรือระหว่างการพิจารณาความผิด </w:t>
      </w:r>
    </w:p>
    <w:p w14:paraId="62F1F58C" w14:textId="737C5A17" w:rsidR="000B46A8" w:rsidRPr="001A4A72" w:rsidRDefault="000B46A8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๒๖.๓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ไม่มีภาระหนี้สินหรือพันธะต่อมหาวิทยาลัยหรือหน่วยงานใด ๆ ในมหาวิทยาลัย</w:t>
      </w:r>
    </w:p>
    <w:p w14:paraId="3399BEEA" w14:textId="240780FD" w:rsidR="000B46A8" w:rsidRPr="001A4A72" w:rsidRDefault="000B46A8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๒๖.๔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เงื่อนไขอื่น ๆ ตามประกาศมหาวิทยาลัย โดยได้รับความเห็นชอบจากสภามหาวิทยาลัย</w:t>
      </w:r>
    </w:p>
    <w:p w14:paraId="4EEC3789" w14:textId="690E2ADC" w:rsidR="000B46A8" w:rsidRPr="001A4A72" w:rsidRDefault="000B46A8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ข้อ ๒๗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การให้ปริญญา</w:t>
      </w:r>
    </w:p>
    <w:p w14:paraId="5F8F2F68" w14:textId="12681A88" w:rsidR="00CF4C2D" w:rsidRPr="001A4A72" w:rsidRDefault="00CF4C2D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มหาวิทยาลัยเสนอชื่อผู้สำเร็จการศึกษาที่ควรได้รับปริญญาต่อสภาวิชาการเพื่อให้ความเห็นชอบและเสนอสภามหาวิทยาลัยเพื่อพิจารณาอนุมัติการให้ปริญญาต่อไป</w:t>
      </w:r>
    </w:p>
    <w:p w14:paraId="606A19B3" w14:textId="3C45C304" w:rsidR="000B46A8" w:rsidRPr="001A4A72" w:rsidRDefault="00CF4C2D" w:rsidP="000B46A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ข้อ ๒๘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การได้รับเกียรตินิยม ผู้สำเร็จการศึกษาในระดับปริญญาตรี ต้องมีคุณสมบัติ ดังนี้</w:t>
      </w:r>
    </w:p>
    <w:p w14:paraId="75EC6FE3" w14:textId="77CADFED" w:rsidR="00CF4C2D" w:rsidRPr="001A4A72" w:rsidRDefault="00CF4C2D" w:rsidP="00CF4C2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๒๘.๑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เกียรตินิยมอันดับหนึ่ง ต้องมีระดับคะแนนเฉลี่ยจากระดับอนุปริญญาหรือเทียบเท่า  ไม่น้อยกว่า ๓.๖๐ และ/หรือได้ค่าระดับคะแนนเฉลี่ยจากการศึกษาในมหาวิทยาลัยไม่น้อยกว่า ๓.๖๐</w:t>
      </w:r>
    </w:p>
    <w:p w14:paraId="0A8D4636" w14:textId="04778235" w:rsidR="00CF4C2D" w:rsidRPr="001A4A72" w:rsidRDefault="00CF4C2D" w:rsidP="00CF4C2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lastRenderedPageBreak/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๒๘.๒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เกียรตินิยมอันดับ ๒ ต้องมีระดับคะแนนเฉลี่ยจากระดับอนุปริญญาหรือเทียบเท่า ไม่น้อยกว่า ๓.๒๕ แต่ไม่ถึง ๓.๖๐ และ/หรือได้ค่าระดับคะแนนเฉลี่ยจากการศึกษาในมหาวิทยาลัยไม่น้อยกว่า ๓.๒๕ แต่ไม่ถึง ๓.๖๐</w:t>
      </w:r>
    </w:p>
    <w:p w14:paraId="68CB4B13" w14:textId="7C4F2CD3" w:rsidR="00CF4C2D" w:rsidRPr="001A4A72" w:rsidRDefault="00CF4C2D" w:rsidP="00CF4C2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๒๘.๓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 xml:space="preserve">สอบได้ในรายวิชาใด ๆ ไม่ต่ำกว่า </w:t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 xml:space="preserve">C 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ตามระบบค่าระดับคะแนนหรือไม่ได้ </w:t>
      </w:r>
      <w:r w:rsidRPr="001A4A72">
        <w:rPr>
          <w:rFonts w:ascii="TH SarabunPSK" w:hAnsi="TH SarabunPSK" w:cs="TH SarabunPSK" w:hint="cs"/>
          <w:color w:val="000000"/>
          <w:sz w:val="32"/>
          <w:szCs w:val="32"/>
        </w:rPr>
        <w:t>F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ตามระบบไม่มีค่าระดับคะแนน ตลอดระยะเวลาที่ศึกษาตามหลักสูตร</w:t>
      </w:r>
    </w:p>
    <w:p w14:paraId="5A0C005A" w14:textId="53B53EAB" w:rsidR="00CF4C2D" w:rsidRPr="001A4A72" w:rsidRDefault="00CF4C2D" w:rsidP="00CF4C2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๒๘.๔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นักศึกษาภาคปกติ มีเวลาเรียนไม่เกิน ๔ ภาคการศึกษาปกติ หรือตามแผนการเรียน  สำหรับหลักสูตรปริญญาตรี (ต่อเนื่อง) ไม่เกิน ๘ ภาคการศึกษาปกติสำหรับหลักสูตร ๔ ปี และไม่เกิน ๑๐ ภาคการศึกษาปกติ สำหรับหลักสูตร ๕ ปี</w:t>
      </w:r>
    </w:p>
    <w:p w14:paraId="19765E7B" w14:textId="3CB2F928" w:rsidR="00CF4C2D" w:rsidRPr="001A4A72" w:rsidRDefault="00CF4C2D" w:rsidP="00CF4C2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7E75CD"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7E75CD"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>ทั้งนี้ การได้รับเกียรตินิยมไม่ตัดสิทธิ์ผู้ที่ลงทะเบียนเรียนในภาคฤดูร้อน</w:t>
      </w:r>
    </w:p>
    <w:p w14:paraId="2340F4BC" w14:textId="61D42F4E" w:rsidR="007E75CD" w:rsidRPr="001A4A72" w:rsidRDefault="00CF4C2D" w:rsidP="00CF4C2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7E75CD"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7E75CD"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>๒๘.๕</w:t>
      </w:r>
      <w:r w:rsidR="007E75CD"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>นักศึกษาภาคพิเศษจะต้องมีเวลาเรียนไม่เกิน ๘ ภาคการศึกษาหรือตามแผนการเรียนสำหรับหลักสูตรปริญญาตรี (ต่อเนื่อง) และไม่เกิน ๑๔ ภาคการศึกษาสำหรับหลักสูตร ๔ ปี และไม่เกิน ๑๗  ภาคการศึกษาสำหรับหลักสูตร ๕ ปี</w:t>
      </w:r>
    </w:p>
    <w:p w14:paraId="575BC032" w14:textId="239F6127" w:rsidR="007E75CD" w:rsidRPr="001A4A72" w:rsidRDefault="007E75CD" w:rsidP="00CF4C2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CF4C2D"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>๒๘.๖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CF4C2D"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>ไม่เคยถูกโทษทางวินัยตั้งแต่โทษพักการเรียนขึ้นไป</w:t>
      </w:r>
    </w:p>
    <w:p w14:paraId="45894478" w14:textId="369CCD13" w:rsidR="007E75CD" w:rsidRPr="001A4A72" w:rsidRDefault="007E75CD" w:rsidP="00CF4C2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CF4C2D"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>๒๘.๗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CF4C2D" w:rsidRPr="001A4A72">
        <w:rPr>
          <w:rFonts w:ascii="TH SarabunPSK" w:hAnsi="TH SarabunPSK" w:cs="TH SarabunPSK" w:hint="cs"/>
          <w:color w:val="000000"/>
          <w:spacing w:val="-4"/>
          <w:sz w:val="32"/>
          <w:szCs w:val="32"/>
          <w:cs/>
        </w:rPr>
        <w:t>ไม่เคยเรียนซ้ำรายวิชาใดเพื่อเปลี่ยนแปลงผลการประเมินคะแนนเฉลี่ยสะสม</w:t>
      </w:r>
    </w:p>
    <w:p w14:paraId="5B574C50" w14:textId="3777E688" w:rsidR="00CF4C2D" w:rsidRPr="001A4A72" w:rsidRDefault="007E75CD" w:rsidP="00CF4C2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CF4C2D"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>๒๘.๘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CF4C2D"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>ไม่เคยยกเลิกรายวิชาตลอดระยะเวลาที่ศึกษาตามหลักสูตร</w:t>
      </w:r>
    </w:p>
    <w:p w14:paraId="0DD3B731" w14:textId="0E2786BB" w:rsidR="007E75CD" w:rsidRPr="001A4A72" w:rsidRDefault="007E75CD" w:rsidP="00CF4C2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759B1580" w14:textId="77777777" w:rsidR="007E75CD" w:rsidRPr="001A4A72" w:rsidRDefault="007E75CD" w:rsidP="007E75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หมวดที่ ๑๐</w:t>
      </w:r>
    </w:p>
    <w:p w14:paraId="3D4840B6" w14:textId="77777777" w:rsidR="007E75CD" w:rsidRPr="001A4A72" w:rsidRDefault="007E75CD" w:rsidP="007E75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การตรวจสอบหลักสูตรการศึกษา และการดำเนินการจัดการศึกษา </w:t>
      </w:r>
    </w:p>
    <w:p w14:paraId="1D6862B1" w14:textId="362B7C31" w:rsidR="007E75CD" w:rsidRPr="001A4A72" w:rsidRDefault="007E75CD" w:rsidP="007E75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และการประกันคุณภาพการศึกษา</w:t>
      </w:r>
    </w:p>
    <w:p w14:paraId="12293435" w14:textId="51C48BE0" w:rsidR="007E75CD" w:rsidRPr="001A4A72" w:rsidRDefault="007E75CD" w:rsidP="00CF4C2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7C36FA2C" w14:textId="65C2DBFE" w:rsidR="007E75CD" w:rsidRPr="001A4A72" w:rsidRDefault="007E75CD" w:rsidP="00CF4C2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ข้อ ๒๙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ให้หลักสูตรดำเนินการตามแนวทางการตรวจสอบหลักสูตรการศึกษา และการตรวจสอบการดำเนินการจัดการศึกษา เพื่อให้เป็นไปตามมาตรฐานหลักสูตรการศึกษาระดับอุดมศึกษา และมาตรฐานคุณวุฒิระดับอุดมศึกษา รวมทั้ง มาตรฐานคุณวุฒิสาขาหรือสาขาวิชา (ถ้ามี) เพื่อการรับรองมาตรฐานการอุดมศึกษาของหลักสูตร และการจัดการศึกษาตามแนวทางที่กำหนด</w:t>
      </w:r>
    </w:p>
    <w:p w14:paraId="7F7E9163" w14:textId="67E1A4E1" w:rsidR="007E75CD" w:rsidRPr="001A4A72" w:rsidRDefault="007E75CD" w:rsidP="00CF4C2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ข้อ ๓๐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ให้ทุกหลักสูตรมีการประกันคุณภาพการศึกษาระดับหลักสูตร ตามระบบประกันคุณภาพการศึกษาที่สภามหาวิทยาลัยกำหนด พร้อมทั้งจัดให้มีหลักฐานเชิงประจักษ์ พร้อมสำหรับการตรวจสอบหลักสูตรการศึกษาและตรวจสอบการดำเนินการจัดการศึกษา เพื่อการรับรองมาตรฐานการอุดมศึกษาของหลักสูตรการศึกษา</w:t>
      </w:r>
    </w:p>
    <w:p w14:paraId="7A7C27D7" w14:textId="762C5EF9" w:rsidR="007E75CD" w:rsidRPr="001A4A72" w:rsidRDefault="007E75CD" w:rsidP="00CF4C2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ข้อ ๓๑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ให้อธิการบดีรักษาการตามข้อบังคับนี้ และมีอำนาจออกประกาศหรือคำสั่งเพื่อประโยชน์ ในการปฏิบัติตามข้อบังคับนี้ กรณีมีปัญหาเกี่ยวกับการปฏิบัติตามข้อบังคับนี้ให้อธิการบดีมีอำนาจตีความ และวินิจฉัย</w:t>
      </w:r>
    </w:p>
    <w:p w14:paraId="1DDF423D" w14:textId="18FCE8F1" w:rsidR="007E75CD" w:rsidRPr="001A4A72" w:rsidRDefault="007E75CD" w:rsidP="00CF4C2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398123AB" w14:textId="3EF60AAD" w:rsidR="007E75CD" w:rsidRPr="001A4A72" w:rsidRDefault="007E75CD" w:rsidP="007E75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บทเฉพาะกาล</w:t>
      </w:r>
    </w:p>
    <w:p w14:paraId="114E6FE0" w14:textId="0D1F2A96" w:rsidR="007E75CD" w:rsidRPr="001A4A72" w:rsidRDefault="007E75CD" w:rsidP="007E75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ข้อ ๓๒</w:t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นักศึกษาที่เข้าศึกษาก่อนปีการศึกษา ๒๕๖๖ ให้ใช้ข้อบังคับเดิมไปจนกว่าจะสิ้นสุด</w:t>
      </w:r>
    </w:p>
    <w:p w14:paraId="639A38C6" w14:textId="0926A09F" w:rsidR="00211298" w:rsidRPr="001A4A72" w:rsidRDefault="007E75CD" w:rsidP="007E75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>สถานภาพการเป็นนักศึกษา</w:t>
      </w:r>
    </w:p>
    <w:p w14:paraId="53786DF5" w14:textId="4818E255" w:rsidR="00211298" w:rsidRDefault="007E75CD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ประกาศ ณ วันที่  ๒๗  มิถุนายน พ.ศ. ๒๕๖๖</w:t>
      </w:r>
    </w:p>
    <w:p w14:paraId="7D8F8948" w14:textId="77777777" w:rsidR="009A1258" w:rsidRPr="001A4A72" w:rsidRDefault="009A1258" w:rsidP="00D17B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205529F3" w14:textId="4A688FBB" w:rsidR="00211298" w:rsidRPr="001A4A72" w:rsidRDefault="007E75CD" w:rsidP="007E75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ind w:left="3600"/>
        <w:jc w:val="center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eastAsia="Calibri" w:hAnsi="TH SarabunPSK" w:cs="TH SarabunPSK" w:hint="cs"/>
          <w:noProof/>
          <w:sz w:val="32"/>
          <w:szCs w:val="32"/>
        </w:rPr>
        <w:drawing>
          <wp:inline distT="0" distB="0" distL="0" distR="0" wp14:anchorId="285EC9EF" wp14:editId="249C0769">
            <wp:extent cx="1522071" cy="457200"/>
            <wp:effectExtent l="0" t="0" r="2540" b="0"/>
            <wp:docPr id="587996378" name="Picture 587996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071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012708C" w14:textId="7ABC23DF" w:rsidR="00211298" w:rsidRPr="001A4A72" w:rsidRDefault="007E75CD" w:rsidP="007E75CD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ind w:left="3600"/>
        <w:jc w:val="center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>(นายวิชัย  ศรีขวัญ)</w:t>
      </w:r>
    </w:p>
    <w:p w14:paraId="6EDCF0E6" w14:textId="6E9B7631" w:rsidR="0018629E" w:rsidRPr="001A4A72" w:rsidRDefault="007E75CD" w:rsidP="009A1258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ind w:left="3600"/>
        <w:jc w:val="center"/>
        <w:rPr>
          <w:rFonts w:ascii="TH SarabunPSK" w:hAnsi="TH SarabunPSK" w:cs="TH SarabunPSK"/>
          <w:color w:val="000000"/>
          <w:sz w:val="32"/>
          <w:szCs w:val="32"/>
        </w:rPr>
      </w:pPr>
      <w:r w:rsidRPr="001A4A72">
        <w:rPr>
          <w:rFonts w:ascii="TH SarabunPSK" w:hAnsi="TH SarabunPSK" w:cs="TH SarabunPSK" w:hint="cs"/>
          <w:color w:val="000000"/>
          <w:sz w:val="32"/>
          <w:szCs w:val="32"/>
          <w:cs/>
        </w:rPr>
        <w:t>นายกสภามหาวิทยาลัยราชภัฏสุราษฎร์ธานี</w:t>
      </w:r>
    </w:p>
    <w:p w14:paraId="68BB5EC6" w14:textId="74013F0E" w:rsidR="0018629E" w:rsidRDefault="0018629E" w:rsidP="0018629E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rPr>
          <w:rFonts w:ascii="TH SarabunPSK" w:hAnsi="TH SarabunPSK" w:cs="TH SarabunPSK"/>
          <w:color w:val="000000"/>
          <w:sz w:val="32"/>
          <w:szCs w:val="32"/>
          <w:cs/>
        </w:rPr>
        <w:sectPr w:rsidR="0018629E" w:rsidSect="00501906">
          <w:footerReference w:type="default" r:id="rId25"/>
          <w:pgSz w:w="11906" w:h="16838" w:code="9"/>
          <w:pgMar w:top="1440" w:right="1440" w:bottom="1440" w:left="2160" w:header="720" w:footer="720" w:gutter="0"/>
          <w:cols w:space="708"/>
          <w:titlePg/>
          <w:docGrid w:linePitch="360"/>
        </w:sectPr>
      </w:pPr>
    </w:p>
    <w:p w14:paraId="0C67C830" w14:textId="77777777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0477849A" w14:textId="77777777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7826AD08" w14:textId="77777777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7EC908BC" w14:textId="77777777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016105D1" w14:textId="77777777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0228DD99" w14:textId="77777777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74C9F2AC" w14:textId="77777777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026FAFC0" w14:textId="77777777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11B61C43" w14:textId="2819DE28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6A9780B9" w14:textId="77777777" w:rsidR="00900E87" w:rsidRDefault="00900E87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12670312" w14:textId="5F388763" w:rsidR="00AF096A" w:rsidRPr="00D32FEE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D32FEE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 xml:space="preserve">ภาคผนวก </w:t>
      </w:r>
      <w:r w:rsidR="001B6C44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ข</w:t>
      </w:r>
    </w:p>
    <w:p w14:paraId="6ECEB6A0" w14:textId="77777777" w:rsidR="0022114C" w:rsidRDefault="0022114C" w:rsidP="00445A38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22114C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ข้อบังคับมหาวิทยาลัยราชภัฏสุราษฎร์ธานี</w:t>
      </w:r>
    </w:p>
    <w:p w14:paraId="522B3FBB" w14:textId="77777777" w:rsidR="0022114C" w:rsidRDefault="0022114C" w:rsidP="00445A38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22114C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ว่าด้วย หลักเกณฑ์และวิธีการเทียบโอนหน่วยกิตและผลการศึกษาในระดับอุดมศึกษา</w:t>
      </w:r>
    </w:p>
    <w:p w14:paraId="021C0EC8" w14:textId="6EC3373E" w:rsidR="0022114C" w:rsidRDefault="0022114C" w:rsidP="00445A38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</w:pPr>
      <w:r w:rsidRPr="0022114C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 xml:space="preserve">พ.ศ. </w:t>
      </w:r>
      <w:r w:rsidRPr="0022114C">
        <w:rPr>
          <w:rFonts w:ascii="TH SarabunPSK" w:hAnsi="TH SarabunPSK" w:cs="TH SarabunPSK"/>
          <w:b/>
          <w:bCs/>
          <w:color w:val="000000"/>
          <w:sz w:val="36"/>
          <w:szCs w:val="36"/>
        </w:rPr>
        <w:t>2566</w:t>
      </w:r>
      <w:r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br w:type="page"/>
      </w:r>
    </w:p>
    <w:p w14:paraId="7FB99177" w14:textId="77777777" w:rsidR="0022114C" w:rsidRDefault="0022114C" w:rsidP="0022114C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color w:val="000000"/>
          <w:sz w:val="36"/>
          <w:szCs w:val="36"/>
        </w:rPr>
        <w:lastRenderedPageBreak/>
        <w:drawing>
          <wp:inline distT="0" distB="0" distL="0" distR="0" wp14:anchorId="29E34B1C" wp14:editId="06808583">
            <wp:extent cx="986435" cy="1080000"/>
            <wp:effectExtent l="0" t="0" r="4445" b="6350"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รูปภาพ 197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6435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E7A92" w14:textId="77777777" w:rsidR="0022114C" w:rsidRPr="00DD4B84" w:rsidRDefault="0022114C" w:rsidP="0022114C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ข้อบังคับมหาวิทยาลัยราชภัฏสุราษฎร์ธานี</w:t>
      </w:r>
    </w:p>
    <w:p w14:paraId="0BC3F1FA" w14:textId="77777777" w:rsidR="00712C3C" w:rsidRPr="00DD4B84" w:rsidRDefault="0022114C" w:rsidP="0022114C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ว่าด้วย หลักเกณฑ์และวิธีการเทียบโอนหน่วยกิตและผลการศึกษาในระดับอุดมศึกษา</w:t>
      </w:r>
    </w:p>
    <w:p w14:paraId="7F80DBB9" w14:textId="75B4194C" w:rsidR="0022114C" w:rsidRPr="00DD4B84" w:rsidRDefault="0022114C" w:rsidP="0022114C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</w:pPr>
      <w:r w:rsidRPr="00DD4B84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พ.ศ. </w:t>
      </w:r>
      <w:r w:rsidR="00DD4B84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๒๕๖๖</w:t>
      </w:r>
    </w:p>
    <w:p w14:paraId="0D7A3A40" w14:textId="77777777" w:rsidR="0022114C" w:rsidRPr="00DD4B84" w:rsidRDefault="0022114C" w:rsidP="0022114C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51FA127A" w14:textId="1C8D19A0" w:rsidR="00712C3C" w:rsidRPr="00DD4B84" w:rsidRDefault="0022114C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โดยที่เป็นการสมควรกำหนดข้อบังคับว่าด้วยหลักเกณฑ์และวิธีการเทียบโอนหน่วยกิตและผลการศึกษาในระดับอุดมศึกษาของมหาวิทยาลัยราชภัฏสุราษฎร์ธานี ให้สอดคล้องกับประกาศคณะกรรมการมาตรฐานการอุดมศึกษา เรื่อง หลักเกณฑ์และวิธีการเทียบโอนหน่วยกิตและผลการศึกษาในระดับอุดมศึกษา พ.ศ. ๒๕๖๕</w:t>
      </w:r>
    </w:p>
    <w:p w14:paraId="2314C511" w14:textId="45CF8E89" w:rsidR="00712C3C" w:rsidRPr="00DD4B84" w:rsidRDefault="0022114C" w:rsidP="009B1DE6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อาศัยอำนาจตามความในมาตรา ๑๘ (๑) และ (๒) แห่งพระราชบัญญัติมหาวิทยาลัยราชภัฏ พ.ศ. ๒๕๔๗ สภาวิชาการมหาวิทยาลัยราชภัฏสุราษฎร์ธานี ในการประชุมครั้งที่ 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๕/๒๕๖๖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เมื่อวันที่ 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๑๘ 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เมษายน พ.ศ. 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๒๕๖๖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มีมติเห็นชอบ สภามหาวิทยาลัยราชภัฏสุราษฎร์ธานี ในการประชุมครั้งที่ 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๔/๒๕๖๖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 เมื่อวันที่ 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๒๕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เมษายน พ.ศ 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๒๕๖๖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จึงออกข้อบังคับไว้  ดังต่อไปนี้</w:t>
      </w:r>
    </w:p>
    <w:p w14:paraId="1183E8EB" w14:textId="77777777" w:rsidR="00712C3C" w:rsidRPr="00DD4B84" w:rsidRDefault="00712C3C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249CB099" w14:textId="77777777" w:rsidR="00712C3C" w:rsidRPr="00DD4B84" w:rsidRDefault="0022114C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หมวดที่ ๑</w:t>
      </w:r>
    </w:p>
    <w:p w14:paraId="72C4C67A" w14:textId="08BC2813" w:rsidR="00712C3C" w:rsidRPr="00DD4B84" w:rsidRDefault="0022114C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บททั่วไป</w:t>
      </w:r>
    </w:p>
    <w:p w14:paraId="355A25B0" w14:textId="77777777" w:rsidR="009B1DE6" w:rsidRPr="00DD4B84" w:rsidRDefault="009B1DE6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65D6F6D2" w14:textId="22BEB62C" w:rsidR="00712C3C" w:rsidRPr="00DD4B84" w:rsidRDefault="0022114C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ข้อ ๑</w:t>
      </w:r>
      <w:r w:rsidR="003B7472"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ข้อบังคับนี้ เรียกว่า “ข้อบังคับมหาวิทยาลัยราชภัฏสุราษฎร์ธานี ว่าด้วย หลักเกณฑ์และวิธีการเทียบโอนหน่วยกิตและผลการศึกษาในระดับอุดมศึกษา พ.ศ. 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๒๕๖๖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>”</w:t>
      </w:r>
    </w:p>
    <w:p w14:paraId="535CAB90" w14:textId="77777777" w:rsidR="00712C3C" w:rsidRPr="00DD4B84" w:rsidRDefault="0022114C" w:rsidP="009B1DE6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ข้อ ๒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ข้อบังคับนี้ให้ใช้บังคับตั้งแต่ปีการศึกษา ๒๕๖๖ เป็นต้นไป</w:t>
      </w:r>
    </w:p>
    <w:p w14:paraId="707909B4" w14:textId="77777777" w:rsidR="00712C3C" w:rsidRPr="00DD4B84" w:rsidRDefault="0022114C" w:rsidP="009B1DE6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ข้อ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 xml:space="preserve"> 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๓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ในข้อบังคับนี้</w:t>
      </w:r>
    </w:p>
    <w:p w14:paraId="00EF7420" w14:textId="77777777" w:rsidR="00712C3C" w:rsidRPr="00DD4B84" w:rsidRDefault="0022114C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“สภามหาวิทยาลัย”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 xml:space="preserve"> 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หมายความว่า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 xml:space="preserve"> 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สภามหาวิทยาลัยราชภัฏสุราษฎร์ธานี</w:t>
      </w:r>
    </w:p>
    <w:p w14:paraId="26951E8C" w14:textId="77777777" w:rsidR="00712C3C" w:rsidRPr="00DD4B84" w:rsidRDefault="0022114C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“มหาวิทยาลัย” หมายความว่า มหาวิทยาลัยราชภัฏสุราษฎร์ธานี</w:t>
      </w:r>
    </w:p>
    <w:p w14:paraId="07FB69EC" w14:textId="77777777" w:rsidR="00712C3C" w:rsidRPr="00DD4B84" w:rsidRDefault="0022114C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“สภาวิชาการ”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 xml:space="preserve"> 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หมายความว่า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 xml:space="preserve"> 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สภาวิชาการมหาวิทยาลัยราชภัฏสุราษฎร์ธานี</w:t>
      </w:r>
    </w:p>
    <w:p w14:paraId="5A779BCF" w14:textId="71900D51" w:rsidR="00712C3C" w:rsidRPr="00DD4B84" w:rsidRDefault="0022114C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“คณะกรรมการ”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 xml:space="preserve"> 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หมายความว่า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 xml:space="preserve"> 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คณะกรรมการเทียบโอนหน่วยกิตและผลการศึกษามหาวิทยาลัยราชภัฏสุราษฎร์ธานี</w:t>
      </w:r>
    </w:p>
    <w:p w14:paraId="2F2B5258" w14:textId="3E5BE372" w:rsidR="00712C3C" w:rsidRPr="00DD4B84" w:rsidRDefault="0022114C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“ผู้เรียน” หมายความว่า บุคคลที่เรียนรู้จากการศึกษาในระบบ การศึกษานอกระบบ หรือการศึกษาตามอัธยาศัย</w:t>
      </w:r>
    </w:p>
    <w:p w14:paraId="7B433465" w14:textId="6631728A" w:rsidR="00712C3C" w:rsidRPr="00DD4B84" w:rsidRDefault="0022114C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lastRenderedPageBreak/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  <w:t>“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การศึกษาในระบบ” หมายความว่า การศึกษาที่กําหนดจุดมุ่งหมาย วิธีการศึกษา หลักสูตรระยะเวลาของการศึกษา การวัดและการประเมินผลซึ่งเป็นเงื่อนไขของการสําเร็จการศึกษาที่แน่นอน</w:t>
      </w:r>
    </w:p>
    <w:p w14:paraId="7106CFC2" w14:textId="02CC8627" w:rsidR="0022114C" w:rsidRPr="00DD4B84" w:rsidRDefault="0022114C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“การศึกษานอกระบบ”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 xml:space="preserve"> 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หมายความว่า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 xml:space="preserve"> 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การศึกษาที่มีความยืดหยุ่นในการกําหนดจุดมุ่งหมาย รูปแบบ วิธีการจัดการศึกษา ระยะเวลาของการศึกษา การวัดและการประเมินผล ซึ่งเป็นเงื่อนไขสําคัญของการสําเร็จการศึกษา โดยเนื้อหาและหลักสูตรจะต้องมีความเหมาะสมสอดคล้องกับสภาพปัญหาและความต้องการของบุคคลแต่ละกลุ่ม</w:t>
      </w:r>
    </w:p>
    <w:p w14:paraId="551A7DFA" w14:textId="12040814" w:rsidR="0022114C" w:rsidRPr="00DD4B84" w:rsidRDefault="0022114C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  <w:t>“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การศึกษาตามอัธยาศัย” หมายความว่า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 xml:space="preserve"> 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การศึกษาที่ให้ผู้เรียนได้เรียนรู้ด้วยตนเองตามความสนใจ ศักยภาพ ความพร้อม และโอกาส โดยศึกษาจากบุคคล ประสบการณ์ สังคมสภาพแวดล้อม สื่อ หรือแหล่งความรู้อื่น ๆ</w:t>
      </w:r>
    </w:p>
    <w:p w14:paraId="54FDE3C8" w14:textId="518DD30F" w:rsidR="0022114C" w:rsidRPr="00DD4B84" w:rsidRDefault="0022114C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“ผลการเรียน” หมายความว่า ความรู้ ทักษะ จริยธรรม และลักษณะบุคคลที่ได้จากการศึกษาในระบบซึ่งสามารถแสดงในรูปของคะแนนตัวอักษร หรือค่าระดับคะแนนที่นํามาคิดคะแนนผลการเรียน หรือคํานวณค่าระดับคะแนนเฉลี่ยสะสมได้</w:t>
      </w:r>
    </w:p>
    <w:p w14:paraId="4C37703D" w14:textId="3FB6A8FA" w:rsidR="00271560" w:rsidRPr="00DD4B84" w:rsidRDefault="0022114C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“ผลลัพธ์การเรียนรู้” หมายความว่า ผลที่เกิดขึ้นแก่ผู้เรียนผ่านกระบวนการเรียนรู้ที่ได้จากการศึกษา ฝึกอบรม หรือประสบการณ์ที่เกิดขึ้นจากการฝึกปฏิบัติ หรือการเรียนรู้จริงในที่ทํางานระหว่างการศึกษา</w:t>
      </w:r>
    </w:p>
    <w:p w14:paraId="3A8E1DC9" w14:textId="77777777" w:rsidR="00271560" w:rsidRPr="00DD4B84" w:rsidRDefault="0022114C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="00271560"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>“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การเทียบโอนผลลัพธ์การเรียนรู้” หมายความว่า การเทียบความรู้ ทักษะ จริยธรรม และลักษณะส่วนบุคคลที่ได้จากการศึกษาในระบบ การศึกษานอกระบบ และการศึกษาตามอัธยาศัย</w:t>
      </w:r>
      <w:r w:rsidR="00271560" w:rsidRPr="00DD4B84">
        <w:rPr>
          <w:rFonts w:ascii="TH SarabunPSK" w:hAnsi="TH SarabunPSK" w:cs="TH SarabunPSK" w:hint="cs"/>
          <w:color w:val="000000"/>
          <w:sz w:val="32"/>
          <w:szCs w:val="32"/>
        </w:rPr>
        <w:t xml:space="preserve"> 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โดยต้องเทียบได้ตามมาตรฐานผลลัพธ์การเรียนรู้ของแต่ละระดับคุณวุฒิตามมาตรฐานคุณวุฒิระดับอุดมศึกษาซึ่งสามารถวัดและประเมินผลได้</w:t>
      </w:r>
    </w:p>
    <w:p w14:paraId="7F9FB1CF" w14:textId="5D7D641F" w:rsidR="00712C3C" w:rsidRPr="00DD4B84" w:rsidRDefault="00271560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="0022114C"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="0022114C"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“การเทียบโอนประสบการณ์ ” หมายความว่า การนำผลลัพธ์การเรียนรู้ที่เกิดขึ้นจากการฝึกปฏิบัติ หรือการเรียนรู้ในที่ทำงานระหว่างการศึกษามาขอเทียบกับเนื้อหา สาระสำคัญของรายวิชาต่าง ๆ ของการเรียนในระบบตามหลักสูตรเพื่อให้ได้หน่วยกิต โดยผู้เรียนสามารถแสดงได้ว่ามีความรู้ ทักษะ จริยธรรมและลักษณะส่วนบุคคล พร้อมทั้งมีหลักฐานซึ่งแสดงว่าผู้เรียนมีผลสัมฤทธิ์ตรงตามวัตถุประสงค์ หรือผลลัพธ์การเรียนรู้ที่กำหนดในรายวิชาหรือชุดวิชาของหลักสูตรที่ผู้เรียนศึกษาอยู่หรือประสงค์จะศึกษา ซึ่งควรได้รับการประเมินผลลัพธ์การเรียนรู้เพื่อเทียบโอนประสบการณ์ที่มี และไม่ต้องศึกษาซ้ำในเนื้อหาสาระที่ผู้เรียนมีความรู้ ทักษะมาก่อนแล้ว ทั้งนี้ การเทียบโอนประสบการณ์ให้เป็นไปตามหลักเกณฑ์และวิธีการเทียบโอนหน่วยกิตและผลการศึกษาที่มหาวิทยาลัยกำหนด</w:t>
      </w:r>
    </w:p>
    <w:p w14:paraId="1D985170" w14:textId="77777777" w:rsidR="00712C3C" w:rsidRDefault="00712C3C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444886F0" w14:textId="77777777" w:rsidR="001A4A72" w:rsidRDefault="001A4A72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5D66F8F0" w14:textId="77777777" w:rsidR="001A4A72" w:rsidRDefault="001A4A72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1E673BB7" w14:textId="77777777" w:rsidR="001A4A72" w:rsidRPr="00DD4B84" w:rsidRDefault="001A4A72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2C15D86A" w14:textId="77777777" w:rsidR="00712C3C" w:rsidRPr="00DD4B84" w:rsidRDefault="003B7472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หมวดที่ ๒</w:t>
      </w:r>
    </w:p>
    <w:p w14:paraId="394DD44A" w14:textId="2D8D983B" w:rsidR="003B7472" w:rsidRPr="00DD4B84" w:rsidRDefault="003B7472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หลักการและวัตถุประสงค์</w:t>
      </w:r>
    </w:p>
    <w:p w14:paraId="5287461E" w14:textId="77777777" w:rsidR="003B7472" w:rsidRPr="00DD4B84" w:rsidRDefault="003B7472" w:rsidP="003B7472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79D5E5E2" w14:textId="31400D49" w:rsidR="003B7472" w:rsidRPr="00DD4B84" w:rsidRDefault="003B7472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ข้อ 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๔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มหาวิทยาลัยใช้ผลลัพธ์การเรียนรู้เป็นหลักสำคัญในการเทียบโอน โดยจัดทํารายละเอียดผลลัพธ์การเรียนรู้ที่พึงประสงค์ของรายวิชาที่เปิดสอนในมหาวิทยาลัยไว้ล่วงหน้าก่อนที่จะมีผู้ยื่นคําขอเทียบโอน เพื่อเป็นเกณฑ์เทียบเคียงในการพิจารณา โดยผลลัพธ์การเรียนรู้ที่พึงประสงค์ต้องเทียบได้ตามมาตรฐานผลลัพธ์การเรียนรู้ของแต่ละระดับคุณวุฒิตามมาตรฐานคุณวุฒิระดับอุดมศึกษาซึ่งสามารถทดสอบและประเมินผลได้โดยวิธีการต่าง ๆ</w:t>
      </w:r>
    </w:p>
    <w:p w14:paraId="37B21877" w14:textId="1E5CC31C" w:rsidR="003B7472" w:rsidRPr="00DD4B84" w:rsidRDefault="003B7472" w:rsidP="009B1DE6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ข้อ 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๕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การดําเนินงานเทียบโอนหน่วยกิตและผลการศึกษาของมหาวิทยาลัยมีวัตถุประสงค์ ดังนี้</w:t>
      </w:r>
    </w:p>
    <w:p w14:paraId="418F1224" w14:textId="461AFB0D" w:rsidR="003B7472" w:rsidRPr="00DD4B84" w:rsidRDefault="003B7472" w:rsidP="00712C3C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๑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>)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ส่งเสริมและสนับสนุนการเรียนรู้ตลอดชีวิต เพื่อให้ผู้เรียนทั้งการศึกษาในระบบการศึกษานอกระบบ และการศึกษาตามอัธยาศัย สามารถเทียบโอนหน่วยกิตและผลการศึกษาได้อย่างคล่องตัวและรักษาไว้ซึ่งมาตรฐานการศึกษาระดับอุดมศึกษา</w:t>
      </w:r>
    </w:p>
    <w:p w14:paraId="7487C4E2" w14:textId="5BC59C32" w:rsidR="0022114C" w:rsidRPr="00DD4B84" w:rsidRDefault="003B7472" w:rsidP="00712C3C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๒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>)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กําหนดหลักเกณฑ์ วิธีการ และเงื่อนไขในการเทียบโอนหน่วยกิตและผลการศึกษาโดยต้องมีมาตรฐานไม่ต่ำกว่าหลักเกณฑ์ตามประกาศคณะกรรมการมาตรฐานการอุดมศึกษา เรื่อง หลักเกณฑ์และวิธีการเทียบโอนหน่วยกิตและผลการศึกษาในระดับอุดมศึกษา พ.ศ. 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๒๕๖๕</w:t>
      </w:r>
    </w:p>
    <w:p w14:paraId="20F0C613" w14:textId="7878A156" w:rsidR="003B7472" w:rsidRPr="00DD4B84" w:rsidRDefault="003B7472" w:rsidP="009B1DE6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ข้อ 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๖</w:t>
      </w:r>
      <w:r w:rsidR="00A9044E"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การเทียบโอนหน่วยกิตและผลการศึกษาของมหาวิทยาลัยมีหลักการ ดังนี้</w:t>
      </w:r>
    </w:p>
    <w:p w14:paraId="3578D237" w14:textId="0E2FB995" w:rsidR="003B7472" w:rsidRPr="00DD4B84" w:rsidRDefault="003B7472" w:rsidP="00712C3C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="00A9044E"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๑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>)</w:t>
      </w:r>
      <w:r w:rsidR="00A9044E"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การเทียบโอนหน่วยกิตและผลการศึกษา ต้องสามารถเทียบโอนได้ทั้งจากการศึกษาในระบบการศึกษานอกระบบ และการศึกษาตามอัธยาศัย</w:t>
      </w:r>
    </w:p>
    <w:p w14:paraId="028D0B76" w14:textId="11F760D6" w:rsidR="003B7472" w:rsidRPr="00DD4B84" w:rsidRDefault="003B7472" w:rsidP="00712C3C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="00A9044E"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๒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>)</w:t>
      </w:r>
      <w:r w:rsidR="00A9044E"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การเทียบโอนหน่วยกิตและผลการศึกษา ต้องยึดหลักความเสมอภาคและธํารงไว้ซึ่งคุณภาพและมาตรฐานการศึกษา</w:t>
      </w:r>
    </w:p>
    <w:p w14:paraId="77FD702D" w14:textId="70A9C38A" w:rsidR="003B7472" w:rsidRPr="00DD4B84" w:rsidRDefault="003B7472" w:rsidP="00712C3C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="00A9044E"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๓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>)</w:t>
      </w:r>
      <w:r w:rsidR="00A9044E"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มหาวิทยาลัยมอบหมายให้สำนักส่งเสริมวิชาการและงานทะเบียนทําหน้าที่เป็นหน่วยงานกลางในการรวบรวมและบันทึกข้อมูลการเทียบโอนหน่วยกิตและผลการศึกษาตามหลักเกณฑ์และวิธีการเทียบโอนหน่วยกิตและผลการศึกษาในระดับอุดมศึกษา พ.ศ. ๒๕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๖๖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โดยผ่านความเห็นชอบจากกรรมการระดับคณะหรือหลักสูตรเป็นผู้พิจารณาเกณฑ์</w:t>
      </w:r>
    </w:p>
    <w:p w14:paraId="50C56509" w14:textId="32B5A638" w:rsidR="003B7472" w:rsidRPr="00DD4B84" w:rsidRDefault="003B7472" w:rsidP="00712C3C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="00A9044E"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๔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>)</w:t>
      </w:r>
      <w:r w:rsidR="00A9044E"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การกําหนดหลักเกณฑ์และวิธีการที่ใช้ในการทดสอบและประเมินผลเพื่อการเทียบโอนหน่วยกิตและผลการศึกษาที่มีมาตรฐาน ให้ผ่านความเห็นชอบของสภาวิชาการและสภามหาวิทยาลัย ทั้งนี้กรณีไม่สามารถเป็นไปตามหลักเกณฑ์ได้ เพื่อความเป็นธรรม ให้เสนอสภาวิชาการ และสภามหาวิทยาลัย</w:t>
      </w:r>
    </w:p>
    <w:p w14:paraId="752CB42A" w14:textId="5F4F3731" w:rsidR="003B7472" w:rsidRPr="00DD4B84" w:rsidRDefault="003B7472" w:rsidP="009B1DE6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lastRenderedPageBreak/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ข้อ 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๗</w:t>
      </w:r>
      <w:r w:rsidR="00A9044E"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การเทียบโอนหน่วยกิตและผลการศึกษา จะต้องดำเนินการภายใต้หลักเกณฑ์ ดังต่อไปนี้</w:t>
      </w:r>
    </w:p>
    <w:p w14:paraId="3FC1F066" w14:textId="400A3D1E" w:rsidR="003B7472" w:rsidRPr="00DD4B84" w:rsidRDefault="003B7472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="00A9044E"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๗.๑</w:t>
      </w:r>
      <w:r w:rsidR="00A9044E" w:rsidRPr="00DD4B84">
        <w:rPr>
          <w:rFonts w:ascii="TH SarabunPSK" w:hAnsi="TH SarabunPSK" w:cs="TH SarabunPSK" w:hint="cs"/>
          <w:color w:val="000000"/>
          <w:sz w:val="32"/>
          <w:szCs w:val="32"/>
        </w:rPr>
        <w:t xml:space="preserve"> 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หลักเกณฑ์การเทียบโอนจากการศึกษาในระบบระดับประกาศนียบัตรวิชาชีพขั้นสูง อนุปริญญาและปริญญาตรี</w:t>
      </w:r>
    </w:p>
    <w:p w14:paraId="0E3042A3" w14:textId="5D28E660" w:rsidR="003B7472" w:rsidRPr="00DD4B84" w:rsidRDefault="00A9044E" w:rsidP="00AC7D91">
      <w:pPr>
        <w:tabs>
          <w:tab w:val="left" w:pos="864"/>
          <w:tab w:val="left" w:pos="1224"/>
          <w:tab w:val="left" w:pos="1584"/>
          <w:tab w:val="left" w:pos="1980"/>
          <w:tab w:val="left" w:pos="239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="003B7472" w:rsidRPr="00DD4B84">
        <w:rPr>
          <w:rFonts w:ascii="TH SarabunPSK" w:hAnsi="TH SarabunPSK" w:cs="TH SarabunPSK" w:hint="cs"/>
          <w:color w:val="000000"/>
          <w:sz w:val="32"/>
          <w:szCs w:val="32"/>
        </w:rPr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๑</w:t>
      </w:r>
      <w:r w:rsidR="003B7472" w:rsidRPr="00DD4B84">
        <w:rPr>
          <w:rFonts w:ascii="TH SarabunPSK" w:hAnsi="TH SarabunPSK" w:cs="TH SarabunPSK" w:hint="cs"/>
          <w:color w:val="000000"/>
          <w:sz w:val="32"/>
          <w:szCs w:val="32"/>
        </w:rPr>
        <w:t>)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="003B7472"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เป็นรายวิชาหรือกลุ่มรายวิชาในหลักสูตรระดับอุดมศึกษาหรือเทียบเท่าที่คณะกรรมการมาตรฐานการอุดมศึกษาหรือหน่วยงานของรัฐที่มีอํานาจตามกฎหมายรับรอง</w:t>
      </w:r>
    </w:p>
    <w:p w14:paraId="250FD860" w14:textId="70E53462" w:rsidR="00A9044E" w:rsidRPr="00DD4B84" w:rsidRDefault="00A9044E" w:rsidP="00AC7D91">
      <w:pPr>
        <w:tabs>
          <w:tab w:val="left" w:pos="864"/>
          <w:tab w:val="left" w:pos="1224"/>
          <w:tab w:val="left" w:pos="1584"/>
          <w:tab w:val="left" w:pos="1980"/>
          <w:tab w:val="left" w:pos="239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="003B7472" w:rsidRPr="00DD4B84">
        <w:rPr>
          <w:rFonts w:ascii="TH SarabunPSK" w:hAnsi="TH SarabunPSK" w:cs="TH SarabunPSK" w:hint="cs"/>
          <w:color w:val="000000"/>
          <w:sz w:val="32"/>
          <w:szCs w:val="32"/>
        </w:rPr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๒</w:t>
      </w:r>
      <w:r w:rsidR="003B7472" w:rsidRPr="00DD4B84">
        <w:rPr>
          <w:rFonts w:ascii="TH SarabunPSK" w:hAnsi="TH SarabunPSK" w:cs="TH SarabunPSK" w:hint="cs"/>
          <w:color w:val="000000"/>
          <w:sz w:val="32"/>
          <w:szCs w:val="32"/>
        </w:rPr>
        <w:t>)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="003B7472"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รายวิชาหรือกลุ่มรายวิชาที่จะนํามาขอเทียบโอนต้องมีสาระสําคัญครอบคลุมรายวิชาหรือกลุ่มรายวิชาที่ขอเทียบโอน</w:t>
      </w:r>
      <w:r w:rsidR="003B7472"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</w:p>
    <w:p w14:paraId="3DE9A146" w14:textId="2611B736" w:rsidR="00A9044E" w:rsidRPr="00DD4B84" w:rsidRDefault="003B7472" w:rsidP="00AC7D91">
      <w:pPr>
        <w:tabs>
          <w:tab w:val="left" w:pos="864"/>
          <w:tab w:val="left" w:pos="1224"/>
          <w:tab w:val="left" w:pos="1584"/>
          <w:tab w:val="left" w:pos="1980"/>
          <w:tab w:val="left" w:pos="239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๓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>)</w:t>
      </w:r>
      <w:r w:rsidR="00A9044E"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ผลการเรียนในรายวิชาหรือกลุ่มรายวิชาที่จะนํามาขอเทียบโอน ต้องมีระดับคะแนนไม่ต่ำกว่า 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๒.๐๐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จากระบบ 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๔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>.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๐๐ หรือเทียบเท่า</w:t>
      </w:r>
    </w:p>
    <w:p w14:paraId="401F8C4D" w14:textId="0DF6BC84" w:rsidR="00A9044E" w:rsidRPr="00DD4B84" w:rsidRDefault="00A9044E" w:rsidP="00AC7D91">
      <w:pPr>
        <w:tabs>
          <w:tab w:val="left" w:pos="864"/>
          <w:tab w:val="left" w:pos="1224"/>
          <w:tab w:val="left" w:pos="1584"/>
          <w:tab w:val="left" w:pos="1980"/>
          <w:tab w:val="left" w:pos="239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="003B7472"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B7472"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B7472"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๔</w:t>
      </w:r>
      <w:r w:rsidR="003B7472" w:rsidRPr="00DD4B84">
        <w:rPr>
          <w:rFonts w:ascii="TH SarabunPSK" w:hAnsi="TH SarabunPSK" w:cs="TH SarabunPSK" w:hint="cs"/>
          <w:color w:val="000000"/>
          <w:sz w:val="32"/>
          <w:szCs w:val="32"/>
        </w:rPr>
        <w:t>)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="003B7472"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รายวิชาหรือกลุ่มรายวิชาที่เทียบโอนจากต่างสถาบันอุดมศึกษาไม่สามารถนํามา คํานวณแต้มระดับคะแนนเฉลี่ยสะสมได้</w:t>
      </w:r>
    </w:p>
    <w:p w14:paraId="4C510395" w14:textId="14639E83" w:rsidR="00A9044E" w:rsidRPr="00DD4B84" w:rsidRDefault="003B7472" w:rsidP="00AC7D91">
      <w:pPr>
        <w:tabs>
          <w:tab w:val="left" w:pos="864"/>
          <w:tab w:val="left" w:pos="1224"/>
          <w:tab w:val="left" w:pos="1584"/>
          <w:tab w:val="left" w:pos="1980"/>
          <w:tab w:val="left" w:pos="239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๗.๒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หลักเกณฑ์การเทียบโอนจากการศึกษานอกระบบและการศึกษาตามอัธยาศัย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A9044E"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๑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>)</w:t>
      </w:r>
      <w:r w:rsidR="00A9044E"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ผู้ขอเทียบโอนมีผลลัพธ์การเรียนรู้ที่สอดคล้องกับผลลัพธ์การเรียนรู้ที่</w:t>
      </w:r>
      <w:r w:rsidR="00A9044E" w:rsidRPr="00DD4B84">
        <w:rPr>
          <w:rFonts w:ascii="TH SarabunPSK" w:hAnsi="TH SarabunPSK" w:cs="TH SarabunPSK" w:hint="cs"/>
          <w:color w:val="000000"/>
          <w:sz w:val="32"/>
          <w:szCs w:val="32"/>
        </w:rPr>
        <w:br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พึงประสงค์ของรายวิชาหรือกลุ่มรายวิชาที่จะขอเทียบโอน</w:t>
      </w:r>
    </w:p>
    <w:p w14:paraId="0D9F127F" w14:textId="34E70EB7" w:rsidR="00A9044E" w:rsidRPr="00DD4B84" w:rsidRDefault="003B7472" w:rsidP="00AC7D91">
      <w:pPr>
        <w:tabs>
          <w:tab w:val="left" w:pos="864"/>
          <w:tab w:val="left" w:pos="1224"/>
          <w:tab w:val="left" w:pos="1584"/>
          <w:tab w:val="left" w:pos="1980"/>
          <w:tab w:val="left" w:pos="239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๒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>)</w:t>
      </w:r>
      <w:r w:rsidR="00A9044E"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ผลลัพธ์การเรียนรู้ที่ขอเทียบโอนไม่จํากัดระยะเวลาที่ใช้ในการเรียนรู้และสั่งสมประสบการณ์ในผลลัพธ์การเรียนรู้เรื่องนั้น แต่ต้องทันต่อความก้าวหน้าทางวิชาการของสาขาที่จะขอเทียบโอน</w:t>
      </w:r>
    </w:p>
    <w:p w14:paraId="5E79323A" w14:textId="03A22A2E" w:rsidR="00A9044E" w:rsidRPr="00DD4B84" w:rsidRDefault="00A9044E" w:rsidP="00AC7D91">
      <w:pPr>
        <w:tabs>
          <w:tab w:val="left" w:pos="864"/>
          <w:tab w:val="left" w:pos="1224"/>
          <w:tab w:val="left" w:pos="1584"/>
          <w:tab w:val="left" w:pos="1980"/>
          <w:tab w:val="left" w:pos="239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="003B7472"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๓</w:t>
      </w:r>
      <w:r w:rsidR="003B7472" w:rsidRPr="00DD4B84">
        <w:rPr>
          <w:rFonts w:ascii="TH SarabunPSK" w:hAnsi="TH SarabunPSK" w:cs="TH SarabunPSK" w:hint="cs"/>
          <w:color w:val="000000"/>
          <w:sz w:val="32"/>
          <w:szCs w:val="32"/>
        </w:rPr>
        <w:t>)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="003B7472"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ผลลัพธ์การเรียนรู้ที่เทียบโอนไม่สามารถมาคํานวณแต้มระดับคะแนนเฉลี่ยสะสมได้</w:t>
      </w:r>
    </w:p>
    <w:p w14:paraId="64BF3EE8" w14:textId="42E559B3" w:rsidR="0022114C" w:rsidRPr="00DD4B84" w:rsidRDefault="00A9044E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="003B7472"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ทั้งนี้ การเทียบโอนสําหรับการศึกษาในระบบ การศึกษานอกระบบ และการศึกษาตามอัธยาศัยให้สามารถเทียบโอนได้ โดยรวมแล้วไม่เกินสามในสี่ของจํานวนหน่วยกิตรวมของหลักสูตรที่รับโอน โดยคํานึงถึงคุณลักษณะบัณฑิตที่พึงประสงค์ ความทันสมัยของเนื้อหาและสอดคล้องกับความเชี่ยวชาญของมหาวิทยาลัย กรณีการเทียบโอนจากการศึกษาในระบบของมหาวิทยาลัยเดียวกันสามารถเทียบโอนได้มากกว่าที่กําหนด</w:t>
      </w:r>
    </w:p>
    <w:p w14:paraId="43377B1A" w14:textId="77777777" w:rsidR="00712C3C" w:rsidRPr="00DD4B84" w:rsidRDefault="00C82E9D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การเทียบโอนจากการศึกษาในสถาบันหนึ่ง ไปยังอีกสถาบันหนึ่ง ไม่สามารถเทียบโอนต่อช่วงไปยังสถาบันอุดมศึกษาอื่นได้ และต้องระบุไว้ในใบแสดงผลการเรียน (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 xml:space="preserve">Transcript) 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ว่าเป็นรายวิชาหรือกลุ่มรายวิชาที่มีการเทียบโอน</w:t>
      </w:r>
    </w:p>
    <w:p w14:paraId="703B9D4A" w14:textId="77777777" w:rsidR="00712C3C" w:rsidRDefault="00712C3C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0C566C80" w14:textId="77777777" w:rsidR="001A4A72" w:rsidRDefault="001A4A72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448FBCCD" w14:textId="77777777" w:rsidR="001A4A72" w:rsidRDefault="001A4A72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271A41ED" w14:textId="77777777" w:rsidR="001A4A72" w:rsidRDefault="001A4A72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3DDA1E7B" w14:textId="77777777" w:rsidR="001A4A72" w:rsidRDefault="001A4A72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148FDC9D" w14:textId="77777777" w:rsidR="001A4A72" w:rsidRDefault="001A4A72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577033D0" w14:textId="77777777" w:rsidR="001A4A72" w:rsidRPr="00DD4B84" w:rsidRDefault="001A4A72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50F993EB" w14:textId="77777777" w:rsidR="00712C3C" w:rsidRPr="00DD4B84" w:rsidRDefault="00C82E9D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หมวดที่ ๓</w:t>
      </w:r>
    </w:p>
    <w:p w14:paraId="1D6D59BB" w14:textId="48E69547" w:rsidR="0022114C" w:rsidRPr="00DD4B84" w:rsidRDefault="00C82E9D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คณะกรรมการ</w:t>
      </w:r>
    </w:p>
    <w:p w14:paraId="41E4D8B2" w14:textId="0359F4EB" w:rsidR="0022114C" w:rsidRPr="00DD4B84" w:rsidRDefault="0022114C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78DA24D2" w14:textId="447E84F2" w:rsidR="00C82E9D" w:rsidRPr="00DD4B84" w:rsidRDefault="00C82E9D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ข้อ 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๘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ให้มหาวิทยาลัยแต่งตั้งคณะกรรมการเทียบโอนหน่วยกิตและผลการศึกษามหาวิทยาลัยราชภัฏสุราษฎร์ธานี ประกอบด้วย</w:t>
      </w:r>
    </w:p>
    <w:p w14:paraId="69A64594" w14:textId="6E9507C0" w:rsidR="00C82E9D" w:rsidRPr="00DD4B84" w:rsidRDefault="00C82E9D" w:rsidP="00AC7D91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๑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>)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รองอธิการบดีที่ได้รับมอบหมาย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 xml:space="preserve"> 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เป็นประธานกรรมการ</w:t>
      </w:r>
    </w:p>
    <w:p w14:paraId="6FD9B777" w14:textId="3F142F06" w:rsidR="00C82E9D" w:rsidRPr="00DD4B84" w:rsidRDefault="00C82E9D" w:rsidP="00AC7D91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๒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>)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คณบดีหรือรองคณบดีฝ่ายวิชาการทุกคณะ เป็นกรรมการ</w:t>
      </w:r>
    </w:p>
    <w:p w14:paraId="5EF683D5" w14:textId="7A42FF86" w:rsidR="00C82E9D" w:rsidRPr="00DD4B84" w:rsidRDefault="00C82E9D" w:rsidP="00AC7D91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๓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>)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ผู้อํานวยการสำนักส่งเสริมวิชาการและงานทะเบียน เป็นกรรมการและเลขานุการ</w:t>
      </w:r>
    </w:p>
    <w:p w14:paraId="6EEB3332" w14:textId="1680B9FC" w:rsidR="00C82E9D" w:rsidRPr="00DD4B84" w:rsidRDefault="00C82E9D" w:rsidP="00AC7D91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๔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>)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รองผู้อํานวยการสำนักส่งเสริมวิชาการและงานทะเบียนที่รับผิดชอบ เป็นกรรมการและผู้ช่วยเลขานุการ</w:t>
      </w:r>
    </w:p>
    <w:p w14:paraId="50180943" w14:textId="3651213B" w:rsidR="00C82E9D" w:rsidRPr="00DD4B84" w:rsidRDefault="00C82E9D" w:rsidP="00AC7D91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๕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>)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หัวหน้าสำนักงานผู้อำนวยการสำนักส่งเสริมวิชาการและงานทะเบียน เป็นผู้ช่วยเลขานุการ</w:t>
      </w:r>
    </w:p>
    <w:p w14:paraId="4528322C" w14:textId="7D40C766" w:rsidR="00C82E9D" w:rsidRPr="00DD4B84" w:rsidRDefault="00C82E9D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โดยมีหน้าที่ ดังนี้</w:t>
      </w:r>
    </w:p>
    <w:p w14:paraId="32198BDD" w14:textId="518B64EA" w:rsidR="00C82E9D" w:rsidRPr="00DD4B84" w:rsidRDefault="00C82E9D" w:rsidP="00AC7D91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๑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>)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วางแผน จัดทำระบบ กลไก หลักเกณฑ์ วิธีการการเทียบโอนหน่วยกิตและผลการศึกษาทั้งในระดับมหาวิทยาลัย ระดับคณะและระดับหลักสูตร</w:t>
      </w:r>
    </w:p>
    <w:p w14:paraId="19177AE0" w14:textId="25F84117" w:rsidR="00C82E9D" w:rsidRPr="00DD4B84" w:rsidRDefault="00C82E9D" w:rsidP="00AC7D91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๒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>)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กำกับดูแล ติดตาม และประเมินผลการดำเนินงานให้เป็นไปอย่างมีคุณภาพ</w:t>
      </w:r>
    </w:p>
    <w:p w14:paraId="66D46388" w14:textId="6DB22890" w:rsidR="00C82E9D" w:rsidRPr="00DD4B84" w:rsidRDefault="00C82E9D" w:rsidP="00AC7D91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๓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>)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ให้คำปรึกษาและชี้แนะแนวทางการดำเนินงานในการเทียบโอนหน่วยกิตและผลการศึกษา</w:t>
      </w:r>
    </w:p>
    <w:p w14:paraId="7CFB395C" w14:textId="18D2888C" w:rsidR="00C82E9D" w:rsidRPr="00DD4B84" w:rsidRDefault="00C82E9D" w:rsidP="009B1DE6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ข้อ 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๙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ให้คณะแต่งตั้งคณะกรรมการประจำคณะ ทำหน้าที่เป็นกรรมการเทียบโอนหน่วยกิตและผลการศึกษาในระดับคณะ โดยมีหน้าที่ ดังนี้</w:t>
      </w:r>
    </w:p>
    <w:p w14:paraId="4CD48046" w14:textId="5CEF6F9B" w:rsidR="00C82E9D" w:rsidRPr="00DD4B84" w:rsidRDefault="00C82E9D" w:rsidP="00AC7D91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๑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>)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ตรวจสอบ พิจารณาและให้ความเห็นชอบ ผลการเทียบหน่วยกิตและผลการศึกษาของรายวิชา ชุดวิชา หลักสูตรอบรม การทดสอบและประเมินผลเพื่อให้เป็นไปตามผลลัพธ์การเรียนรู้ของแต่ละระดับคุณวุฒิ ตามมาตรฐานคุณวุฒิระดับอุดมศึกษาและมาตรฐานหลักสูตรตามเกณฑ์ประกันคุณภาพการศึกษาของหลักสูตร</w:t>
      </w:r>
    </w:p>
    <w:p w14:paraId="0F49CF08" w14:textId="63E562A2" w:rsidR="00C82E9D" w:rsidRPr="00DD4B84" w:rsidRDefault="00C82E9D" w:rsidP="00AC7D91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๒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 xml:space="preserve">) 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ทำหน้าที่อื่น ๆ ตามที่คณะกรรมการเทียบโอนระดับมหาวิทยาลัยกำหนด</w:t>
      </w:r>
    </w:p>
    <w:p w14:paraId="1D9811F7" w14:textId="7C61D456" w:rsidR="00C82E9D" w:rsidRPr="00DD4B84" w:rsidRDefault="00C82E9D" w:rsidP="009B1DE6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ข้อ 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๑๐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ให้คณะแต่งตั้งคณะกรรมการเทียบโอนระดับหลักสูตร ประกอบด้วย</w:t>
      </w:r>
    </w:p>
    <w:p w14:paraId="6DF60313" w14:textId="5768AABB" w:rsidR="00C82E9D" w:rsidRPr="00DD4B84" w:rsidRDefault="00C82E9D" w:rsidP="00AC7D91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๑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>)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ประธานหลักสูตร เป็นประธานกรรมการ</w:t>
      </w:r>
    </w:p>
    <w:p w14:paraId="11E0E1A6" w14:textId="4A22B431" w:rsidR="00C82E9D" w:rsidRPr="00DD4B84" w:rsidRDefault="00C82E9D" w:rsidP="00AC7D91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๒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>)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อาจารย์ผู้สอนจำนวนหนึ่งคน เป็นกรรมการ</w:t>
      </w:r>
    </w:p>
    <w:p w14:paraId="7B3D4696" w14:textId="116020B1" w:rsidR="00C82E9D" w:rsidRPr="00DD4B84" w:rsidRDefault="00C82E9D" w:rsidP="00AC7D91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</w:rPr>
        <w:lastRenderedPageBreak/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๓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>)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อาจารย์ผู้รับผิดชอบหลักสูตรจำนวนสองคน</w:t>
      </w:r>
      <w:r w:rsidRPr="00DD4B84">
        <w:rPr>
          <w:rFonts w:ascii="TH SarabunPSK" w:hAnsi="TH SarabunPSK" w:cs="TH SarabunPSK" w:hint="cs"/>
          <w:color w:val="000000"/>
          <w:sz w:val="32"/>
          <w:szCs w:val="32"/>
        </w:rPr>
        <w:t xml:space="preserve"> 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เป็นกรรมการ</w:t>
      </w:r>
    </w:p>
    <w:p w14:paraId="78C9EBEA" w14:textId="4918C086" w:rsidR="00C82E9D" w:rsidRPr="00DD4B84" w:rsidRDefault="00712C3C" w:rsidP="00AC7D91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C82E9D" w:rsidRPr="00DD4B84">
        <w:rPr>
          <w:rFonts w:ascii="TH SarabunPSK" w:hAnsi="TH SarabunPSK" w:cs="TH SarabunPSK" w:hint="cs"/>
          <w:color w:val="000000"/>
          <w:sz w:val="32"/>
          <w:szCs w:val="32"/>
        </w:rPr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๔</w:t>
      </w:r>
      <w:r w:rsidR="00C82E9D" w:rsidRPr="00DD4B84">
        <w:rPr>
          <w:rFonts w:ascii="TH SarabunPSK" w:hAnsi="TH SarabunPSK" w:cs="TH SarabunPSK" w:hint="cs"/>
          <w:color w:val="000000"/>
          <w:sz w:val="32"/>
          <w:szCs w:val="32"/>
        </w:rPr>
        <w:t>)</w:t>
      </w:r>
      <w:r w:rsidR="00C82E9D"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="00C82E9D"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อาจารย์ผู้รับผิดชอบหลักสูตรจำนวนหนึ่งคน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C82E9D"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เป็นกรรมการและเลขานุการ</w:t>
      </w:r>
    </w:p>
    <w:p w14:paraId="2D157D17" w14:textId="41CB2ACF" w:rsidR="0022114C" w:rsidRPr="00DD4B84" w:rsidRDefault="00712C3C" w:rsidP="00AC7D91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C82E9D" w:rsidRPr="00DD4B84">
        <w:rPr>
          <w:rFonts w:ascii="TH SarabunPSK" w:hAnsi="TH SarabunPSK" w:cs="TH SarabunPSK" w:hint="cs"/>
          <w:color w:val="000000"/>
          <w:sz w:val="32"/>
          <w:szCs w:val="32"/>
        </w:rPr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๕</w:t>
      </w:r>
      <w:r w:rsidR="00C82E9D" w:rsidRPr="00DD4B84">
        <w:rPr>
          <w:rFonts w:ascii="TH SarabunPSK" w:hAnsi="TH SarabunPSK" w:cs="TH SarabunPSK" w:hint="cs"/>
          <w:color w:val="000000"/>
          <w:sz w:val="32"/>
          <w:szCs w:val="32"/>
        </w:rPr>
        <w:t>)</w:t>
      </w:r>
      <w:r w:rsidR="00C82E9D" w:rsidRPr="00DD4B84">
        <w:rPr>
          <w:rFonts w:ascii="TH SarabunPSK" w:hAnsi="TH SarabunPSK" w:cs="TH SarabunPSK" w:hint="cs"/>
          <w:color w:val="000000"/>
          <w:sz w:val="32"/>
          <w:szCs w:val="32"/>
        </w:rPr>
        <w:tab/>
      </w:r>
      <w:r w:rsidR="00C82E9D"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หัวหน้าสำนักงาน/เจ้าหน้าที่รับผิดชอบหลักสูตร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="00C82E9D"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เป็นผู้ช่วยเลขานุการ</w:t>
      </w:r>
    </w:p>
    <w:p w14:paraId="66270D68" w14:textId="6DC24F4B" w:rsidR="00712C3C" w:rsidRPr="00DD4B84" w:rsidRDefault="00712C3C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โดยมีหน้าที่ดังนี้</w:t>
      </w:r>
    </w:p>
    <w:p w14:paraId="033A3DE7" w14:textId="7B3F1B8D" w:rsidR="00712C3C" w:rsidRPr="00DD4B84" w:rsidRDefault="00712C3C" w:rsidP="00AC7D91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๑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)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พิจารณาเสนอจำนวนหน่วยกิตที่นำมาเทียบโอน</w:t>
      </w:r>
    </w:p>
    <w:p w14:paraId="1830E17F" w14:textId="04831E5A" w:rsidR="00C82E9D" w:rsidRPr="00DD4B84" w:rsidRDefault="00712C3C" w:rsidP="00AC7D91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๒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)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ดำเนินการเทียบโอนหน่วยกิตและผลการศึกษา</w:t>
      </w:r>
    </w:p>
    <w:p w14:paraId="1E443836" w14:textId="3A2D2B7C" w:rsidR="00C82E9D" w:rsidRPr="00DD4B84" w:rsidRDefault="00C82E9D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41C4A033" w14:textId="77777777" w:rsidR="00712C3C" w:rsidRPr="00DD4B84" w:rsidRDefault="00712C3C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หมวดที่ ๔</w:t>
      </w:r>
    </w:p>
    <w:p w14:paraId="71EA12E7" w14:textId="2F42A63C" w:rsidR="00C82E9D" w:rsidRPr="00DD4B84" w:rsidRDefault="00712C3C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หลักเกณฑ์และวิธีการ</w:t>
      </w:r>
    </w:p>
    <w:p w14:paraId="7148D9AD" w14:textId="12D3AE59" w:rsidR="00712C3C" w:rsidRPr="00DD4B84" w:rsidRDefault="00712C3C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020421E1" w14:textId="34B599D1" w:rsidR="00712C3C" w:rsidRPr="00DD4B84" w:rsidRDefault="00712C3C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 xml:space="preserve">ข้อ 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๑๑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วิธีการเทียบโอนหน่วยกิตและผลการศึกษา</w:t>
      </w:r>
    </w:p>
    <w:p w14:paraId="78617573" w14:textId="20C0B7CE" w:rsidR="00712C3C" w:rsidRPr="00DD4B84" w:rsidRDefault="00712C3C" w:rsidP="00AC7D91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๑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)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ให้คณะกรรมการกําหนดระบบและกลไกการเทียบโอนหน่วยกิตและผลการศึกษาโดยได้รับความเห็นชอบจากสภาวิชาการและสภามหาวิทยาลัย</w:t>
      </w:r>
    </w:p>
    <w:p w14:paraId="432C0C1F" w14:textId="7ADDD264" w:rsidR="00712C3C" w:rsidRPr="00DD4B84" w:rsidRDefault="00712C3C" w:rsidP="00AC7D91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๒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)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ให้คณะกรรมการทําหน้าที่กํากับดูแลระบบและกลไกการเทียบโอนหน่วยกิตและผลการศึกษาให้มีคุณภาพและมาตรฐาน และให้คณะกรรมการระดับคณะและระดับหลักสูตรทําหน้าที่ทดสอบและประเมินผลเพื่อการเทียบโอนหน่วยกิตและผลการศึกษา โดยการมีส่วนร่วมของอาจารย์ผู้รับผิดชอบหลักสูตรและอาจารย์ผู้สอน</w:t>
      </w:r>
    </w:p>
    <w:p w14:paraId="3C7A4C93" w14:textId="076BAFC6" w:rsidR="00712C3C" w:rsidRPr="00DD4B84" w:rsidRDefault="00712C3C" w:rsidP="00AC7D91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๓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)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กําหนดหลักเกณฑ์และวิธีการที่ใช้ในการทดสอบและประเมินผลเพื่อการเทียบโอนหน่วยกิต และผลการศึกษาให้มีคุณภาพได้มาตรฐานมีความโปร่งใสและเสมอภาคโดยมีการทบทวนและปรับปรุงหลักเกณฑ์และวิธีการที่ใช้ประเมินผล ในการเทียบโอนให้สอดคล้องกับการเปลี่ยนแปลงทางวิชาการและสังคม ทั้งนี้ต้องคำนึงถึงความต้องการจำเป็นของแต่ละบุคคล</w:t>
      </w:r>
    </w:p>
    <w:p w14:paraId="006BC58A" w14:textId="277CFB6A" w:rsidR="00AC7D91" w:rsidRPr="00DD4B84" w:rsidRDefault="00712C3C" w:rsidP="00AC7D91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๔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)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กําหนดหลักเกณฑ์และวิธีการที่ใช้ในการทดสอบและประเมินผลเพื่อการเทียบโอนหน่วยกิตและผลการศึกษา โดยพิจารณาองค์ประกอบขั้นต่ำตามแต่ละกรณี ดังนี้</w:t>
      </w:r>
    </w:p>
    <w:p w14:paraId="017D528E" w14:textId="359A6E21" w:rsidR="00DD4B84" w:rsidRPr="00DD4B84" w:rsidRDefault="00712C3C" w:rsidP="00AC7D91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592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๔.๑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)</w:t>
      </w:r>
      <w:r w:rsidR="00AC7D91"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กรณีเทียบโอนจากการศึกษาในระบบ ให้พิจารณาผลลัพธ์การเรียนรู้ที่พึงประสงค์ สาระสําคัญ จํานวนหน่วยกิต จํานวนชั่วโมงสอนและผลการวัดและประเมินผลของผู้เรียน</w:t>
      </w:r>
    </w:p>
    <w:p w14:paraId="03F5032D" w14:textId="034E5F50" w:rsidR="00AC7D91" w:rsidRPr="00DD4B84" w:rsidRDefault="00712C3C" w:rsidP="00AC7D91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592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๔.๒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)</w:t>
      </w:r>
      <w:r w:rsidR="00AC7D91"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กรณีเทียบโอนจากการศึกษานอกระบบให้พิจารณาผลลัพธ์การเรียนรู้ที่พึงประสงค์ สาระสําคัญจํานวนชั่วโมงสอน วิธีการวัดและประเมินผล รูปแบบและวิธีการจัดการศึกษา คุณสมบัติของผู้สอน ผลการวัดและประเมินผลของผู้เรียน เอกสารยืนยันการศึกษาจากหน่วยงานที่จัดการศึกษา และข้อมูลประวัติและผลงานของหน่วยงานที่จัดการศึกษา</w:t>
      </w:r>
    </w:p>
    <w:p w14:paraId="27F5F6F1" w14:textId="555A495F" w:rsidR="00AC7D91" w:rsidRPr="00DD4B84" w:rsidRDefault="00AC7D91" w:rsidP="00AC7D91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592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712C3C"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๔.๕</w:t>
      </w:r>
      <w:r w:rsidR="00712C3C"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)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712C3C"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กรณีเทียบโอนจากการศึกษาตามอัธยาศัย ให้พิจารณาผลลัพธ์การเรียนรู้จากบันทึกประสบการณ์ข้อมูลของแหล่งที่ผู้เรียนได้รับประสบการณ์นั้น และการเทียบเคียงประสบการณ์ กับผลลัพธ์การเรียนรู้ที่พึงประสงค์ของรายวิชาหรือกลุ่มรายวิชา</w:t>
      </w:r>
    </w:p>
    <w:p w14:paraId="78568936" w14:textId="3E0BB069" w:rsidR="00712C3C" w:rsidRPr="00DD4B84" w:rsidRDefault="00AC7D91" w:rsidP="00AC7D91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592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lastRenderedPageBreak/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712C3C"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(๔.๔)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712C3C"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กรณีการเทียบโอนที่ไม่สามารถพิจารณาองค์ประกอบตามข้อ 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๔.๑</w:t>
      </w:r>
      <w:r w:rsidR="00712C3C"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) - 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๔.๓</w:t>
      </w:r>
      <w:r w:rsidR="00712C3C"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) ให้ดําเนินการทดสอบสมรรถนะได้</w:t>
      </w:r>
    </w:p>
    <w:p w14:paraId="5DD44068" w14:textId="58F2BBB0" w:rsidR="00712C3C" w:rsidRPr="00DD4B84" w:rsidRDefault="00712C3C" w:rsidP="00AC7D91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๕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)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การบันทึกผลการศึกษาจากการเทียบโอนในรายวิชาหรือกลุ่มรายวิชาให้บันทึกตามวิธีการประเมิน เช่น หน่วยกิตที่ได้รับการยกเว้น การเรียนที่เคยศึกษามาแล้วจากสถาบันอุดมศึกษา หน่วยกิตที่ได้จากการทดสอบ หน่วยกิตที่ได้จากการเสนอแฟ้มสะสมงานหน่วยกิตที่ได้จากการทดสอบมาตรฐานหน่วยกิตที่ได้จากการประเมิน หรืออบรมที่จัดโดยหน่วยงานต่าง ๆ เป็นต้น</w:t>
      </w:r>
    </w:p>
    <w:p w14:paraId="5F0E0097" w14:textId="597BB7DD" w:rsidR="00712C3C" w:rsidRPr="00DD4B84" w:rsidRDefault="00712C3C" w:rsidP="00AC7D91">
      <w:pPr>
        <w:tabs>
          <w:tab w:val="left" w:pos="864"/>
          <w:tab w:val="left" w:pos="1224"/>
          <w:tab w:val="left" w:pos="1584"/>
          <w:tab w:val="left" w:pos="198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(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๖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>)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มหาวิทยาลัยเผยแพร่หลักเกณฑ์และวิธีการเทียบโอนหน่วยกิตและผลการศึกษาต่อสาธารณะ</w:t>
      </w:r>
    </w:p>
    <w:p w14:paraId="4D3AC887" w14:textId="6E1A6C92" w:rsidR="00712C3C" w:rsidRPr="00DD4B84" w:rsidRDefault="00712C3C" w:rsidP="009B1DE6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ข้อ ๑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๒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>ให้อธิการบดีรักษาการตามข้อบังคับนี้ และมีอำนาจออกประกาศหรือคำสั่งเพื่อประโยชน์ในการปฏิบัติตามข้อบังคับนี้ กรณีมีปัญหาเกี่ยวกับการปฏิบัติตามข้อบังคับนี้ให้อธิการบดีมีอำนาจตีความและวินิจฉัย</w:t>
      </w:r>
    </w:p>
    <w:p w14:paraId="1F5C6F03" w14:textId="77777777" w:rsidR="00712C3C" w:rsidRPr="00DD4B84" w:rsidRDefault="00712C3C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381B8B66" w14:textId="7D62016A" w:rsidR="00712C3C" w:rsidRPr="00DD4B84" w:rsidRDefault="00712C3C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546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ab/>
        <w:t xml:space="preserve">ประกาศ ณ วันที่  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๒๕</w:t>
      </w:r>
      <w:r w:rsidR="00AC7D91"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เมษายน</w:t>
      </w:r>
      <w:r w:rsidRPr="00DD4B84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พ.ศ. ๒</w:t>
      </w:r>
      <w:r w:rsidR="00DD4B84">
        <w:rPr>
          <w:rFonts w:ascii="TH SarabunPSK" w:hAnsi="TH SarabunPSK" w:cs="TH SarabunPSK" w:hint="cs"/>
          <w:color w:val="000000"/>
          <w:sz w:val="32"/>
          <w:szCs w:val="32"/>
          <w:cs/>
        </w:rPr>
        <w:t>๕๖๖</w:t>
      </w:r>
    </w:p>
    <w:p w14:paraId="13BFA292" w14:textId="77777777" w:rsidR="00712C3C" w:rsidRDefault="00712C3C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rPr>
          <w:rFonts w:ascii="TH SarabunPSK" w:hAnsi="TH SarabunPSK" w:cs="TH SarabunPSK"/>
          <w:color w:val="000000"/>
          <w:sz w:val="32"/>
          <w:szCs w:val="32"/>
        </w:rPr>
      </w:pPr>
    </w:p>
    <w:p w14:paraId="39CC7EB3" w14:textId="77777777" w:rsidR="00712C3C" w:rsidRDefault="00712C3C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ind w:left="3600"/>
        <w:jc w:val="center"/>
        <w:rPr>
          <w:rFonts w:ascii="TH SarabunPSK" w:hAnsi="TH SarabunPSK" w:cs="TH SarabunPSK"/>
          <w:color w:val="000000"/>
          <w:sz w:val="32"/>
          <w:szCs w:val="32"/>
        </w:rPr>
      </w:pPr>
      <w:r w:rsidRPr="00E072D4">
        <w:rPr>
          <w:rFonts w:ascii="TH SarabunPSK" w:eastAsia="Calibri" w:hAnsi="TH SarabunPSK" w:cs="TH SarabunPSK"/>
          <w:noProof/>
          <w:sz w:val="32"/>
          <w:szCs w:val="32"/>
        </w:rPr>
        <w:drawing>
          <wp:inline distT="0" distB="0" distL="0" distR="0" wp14:anchorId="3CB2300D" wp14:editId="1AEA3C0A">
            <wp:extent cx="1522071" cy="457200"/>
            <wp:effectExtent l="0" t="0" r="2540" b="0"/>
            <wp:docPr id="10" name="Picture 587996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071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2573B0" w14:textId="77777777" w:rsidR="00712C3C" w:rsidRDefault="00712C3C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ind w:left="3600"/>
        <w:jc w:val="center"/>
        <w:rPr>
          <w:rFonts w:ascii="TH SarabunPSK" w:hAnsi="TH SarabunPSK" w:cs="TH SarabunPSK"/>
          <w:color w:val="000000"/>
          <w:sz w:val="32"/>
          <w:szCs w:val="32"/>
        </w:rPr>
      </w:pPr>
      <w:r w:rsidRPr="007E75CD">
        <w:rPr>
          <w:rFonts w:ascii="TH SarabunPSK" w:hAnsi="TH SarabunPSK" w:cs="TH SarabunPSK"/>
          <w:color w:val="000000"/>
          <w:sz w:val="32"/>
          <w:szCs w:val="32"/>
          <w:cs/>
        </w:rPr>
        <w:t>(นายวิชัย  ศรีขวัญ)</w:t>
      </w:r>
    </w:p>
    <w:p w14:paraId="38D41EE6" w14:textId="77777777" w:rsidR="00712C3C" w:rsidRDefault="00712C3C" w:rsidP="00712C3C">
      <w:pPr>
        <w:tabs>
          <w:tab w:val="left" w:pos="864"/>
          <w:tab w:val="left" w:pos="1224"/>
          <w:tab w:val="left" w:pos="1584"/>
          <w:tab w:val="left" w:pos="2250"/>
          <w:tab w:val="left" w:pos="2304"/>
          <w:tab w:val="left" w:pos="2664"/>
          <w:tab w:val="left" w:pos="2871"/>
          <w:tab w:val="left" w:pos="3150"/>
          <w:tab w:val="left" w:pos="3744"/>
          <w:tab w:val="left" w:pos="4104"/>
          <w:tab w:val="left" w:pos="4464"/>
        </w:tabs>
        <w:ind w:left="3600"/>
        <w:jc w:val="center"/>
        <w:rPr>
          <w:rFonts w:ascii="TH SarabunPSK" w:hAnsi="TH SarabunPSK" w:cs="TH SarabunPSK"/>
          <w:color w:val="000000"/>
          <w:sz w:val="32"/>
          <w:szCs w:val="32"/>
        </w:rPr>
      </w:pPr>
      <w:r w:rsidRPr="007E75CD">
        <w:rPr>
          <w:rFonts w:ascii="TH SarabunPSK" w:hAnsi="TH SarabunPSK" w:cs="TH SarabunPSK"/>
          <w:color w:val="000000"/>
          <w:sz w:val="32"/>
          <w:szCs w:val="32"/>
          <w:cs/>
        </w:rPr>
        <w:t>นายกสภามหาวิทยาลัยราชภัฏสุราษฎร์ธานี</w:t>
      </w:r>
    </w:p>
    <w:p w14:paraId="737C058E" w14:textId="77EE188F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734A0FAE" w14:textId="77777777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sectPr w:rsidR="00AF096A" w:rsidSect="00501906">
          <w:pgSz w:w="11906" w:h="16838" w:code="9"/>
          <w:pgMar w:top="1440" w:right="1440" w:bottom="1440" w:left="2160" w:header="720" w:footer="720" w:gutter="0"/>
          <w:cols w:space="708"/>
          <w:titlePg/>
          <w:docGrid w:linePitch="360"/>
        </w:sectPr>
      </w:pPr>
    </w:p>
    <w:p w14:paraId="4007E961" w14:textId="77777777" w:rsidR="00AF096A" w:rsidRPr="008D5990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0A90FE91" w14:textId="77777777" w:rsidR="00AF096A" w:rsidRPr="008D5990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7782A95C" w14:textId="77777777" w:rsidR="00AF096A" w:rsidRPr="008D5990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6AA82076" w14:textId="77777777" w:rsidR="00AF096A" w:rsidRPr="008D5990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4EF23A64" w14:textId="77777777" w:rsidR="00AF096A" w:rsidRPr="008D5990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3DB6DAE8" w14:textId="77777777" w:rsidR="00AF096A" w:rsidRPr="008D5990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2AF8C22F" w14:textId="77777777" w:rsidR="00AF096A" w:rsidRPr="008D5990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243E5EFD" w14:textId="77777777" w:rsidR="00AF096A" w:rsidRPr="008D5990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07CEE88E" w14:textId="5A18E496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08062CC1" w14:textId="77777777" w:rsidR="00900E87" w:rsidRPr="008D5990" w:rsidRDefault="00900E87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27BC3E7E" w14:textId="4C90C16F" w:rsidR="00AF096A" w:rsidRPr="00D32FEE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D32FEE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 xml:space="preserve">ภาคผนวก </w:t>
      </w:r>
      <w:r w:rsidR="001B6C44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ค</w:t>
      </w:r>
    </w:p>
    <w:p w14:paraId="593C5A90" w14:textId="61B0FA4F" w:rsidR="0010529A" w:rsidRDefault="0010529A" w:rsidP="00445A38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</w:pPr>
      <w:r w:rsidRPr="0010529A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ประวัติและผลงานอาจารย์</w:t>
      </w:r>
      <w:r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br w:type="page"/>
      </w:r>
    </w:p>
    <w:p w14:paraId="00D4CEAB" w14:textId="77777777" w:rsidR="0010529A" w:rsidRPr="0010529A" w:rsidRDefault="0010529A" w:rsidP="0010529A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0529A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ประวัติและผลงานอาจารย์</w:t>
      </w:r>
    </w:p>
    <w:p w14:paraId="7F09161D" w14:textId="77777777" w:rsidR="0010529A" w:rsidRPr="0010529A" w:rsidRDefault="0010529A" w:rsidP="0010529A">
      <w:pPr>
        <w:rPr>
          <w:rFonts w:ascii="TH SarabunPSK" w:hAnsi="TH SarabunPSK" w:cs="TH SarabunPSK"/>
          <w:sz w:val="32"/>
          <w:szCs w:val="32"/>
        </w:rPr>
      </w:pPr>
    </w:p>
    <w:p w14:paraId="1AA245E2" w14:textId="7BAE67CF" w:rsidR="0010529A" w:rsidRPr="0010529A" w:rsidRDefault="0010529A" w:rsidP="0010529A">
      <w:pPr>
        <w:rPr>
          <w:rFonts w:ascii="TH SarabunPSK" w:hAnsi="TH SarabunPSK" w:cs="TH SarabunPSK"/>
          <w:color w:val="FF0000"/>
          <w:sz w:val="32"/>
          <w:szCs w:val="32"/>
        </w:rPr>
      </w:pPr>
      <w:r w:rsidRPr="0010529A">
        <w:rPr>
          <w:rFonts w:ascii="TH SarabunPSK" w:hAnsi="TH SarabunPSK" w:cs="TH SarabunPSK"/>
          <w:b/>
          <w:bCs/>
          <w:sz w:val="32"/>
          <w:szCs w:val="32"/>
          <w:cs/>
        </w:rPr>
        <w:t xml:space="preserve">1. อาจารย์ผู้รับผิดชอบหลักสูตร </w:t>
      </w:r>
      <w:r w:rsidRPr="0010529A">
        <w:rPr>
          <w:rFonts w:ascii="TH SarabunPSK" w:hAnsi="TH SarabunPSK" w:cs="TH SarabunPSK"/>
          <w:color w:val="FF0000"/>
          <w:sz w:val="32"/>
          <w:szCs w:val="32"/>
          <w:cs/>
        </w:rPr>
        <w:t>(เรียงรายชื่ออาจารย์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ตาม</w:t>
      </w:r>
      <w:r w:rsidRPr="0010529A">
        <w:rPr>
          <w:rFonts w:ascii="TH SarabunPSK" w:hAnsi="TH SarabunPSK" w:cs="TH SarabunPSK"/>
          <w:color w:val="FF0000"/>
          <w:sz w:val="32"/>
          <w:szCs w:val="32"/>
          <w:cs/>
        </w:rPr>
        <w:t>คุณวุฒิตรง/สัมพันธ์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ก่อน และในแต่ละกลุ่มให้เรียง</w:t>
      </w:r>
      <w:r w:rsidRPr="0010529A">
        <w:rPr>
          <w:rFonts w:ascii="TH SarabunPSK" w:hAnsi="TH SarabunPSK" w:cs="TH SarabunPSK"/>
          <w:color w:val="FF0000"/>
          <w:sz w:val="32"/>
          <w:szCs w:val="32"/>
          <w:cs/>
        </w:rPr>
        <w:t>ตามตำแหน่งทางวิชาการ)</w:t>
      </w:r>
    </w:p>
    <w:p w14:paraId="5E5FAAF8" w14:textId="53420417" w:rsidR="0010529A" w:rsidRPr="0010529A" w:rsidRDefault="0010529A" w:rsidP="0010529A">
      <w:pPr>
        <w:rPr>
          <w:rFonts w:ascii="TH SarabunPSK" w:hAnsi="TH SarabunPSK" w:cs="TH SarabunPSK"/>
          <w:sz w:val="32"/>
          <w:szCs w:val="32"/>
        </w:rPr>
      </w:pPr>
      <w:r w:rsidRPr="0010529A">
        <w:rPr>
          <w:rFonts w:ascii="TH SarabunPSK" w:hAnsi="TH SarabunPSK" w:cs="TH SarabunPSK"/>
          <w:b/>
          <w:bCs/>
          <w:sz w:val="32"/>
          <w:szCs w:val="32"/>
          <w:cs/>
        </w:rPr>
        <w:t>คนที่ 1</w:t>
      </w:r>
      <w:r w:rsidRPr="0010529A">
        <w:rPr>
          <w:rFonts w:ascii="TH SarabunPSK" w:hAnsi="TH SarabunPSK" w:cs="TH SarabunPSK"/>
          <w:sz w:val="32"/>
          <w:szCs w:val="32"/>
          <w:cs/>
        </w:rPr>
        <w:tab/>
      </w:r>
      <w:r w:rsidRPr="0010529A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ชื่อ-สกุล (ภาษาไทย) </w:t>
      </w:r>
      <w:r w:rsidRPr="0010529A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10529A">
        <w:rPr>
          <w:rFonts w:ascii="TH SarabunPSK" w:hAnsi="TH SarabunPSK" w:cs="TH SarabunPSK"/>
          <w:sz w:val="32"/>
          <w:szCs w:val="32"/>
        </w:rPr>
        <w:tab/>
      </w:r>
      <w:r w:rsidRPr="0010529A">
        <w:rPr>
          <w:rFonts w:ascii="TH SarabunPSK" w:hAnsi="TH SarabunPSK" w:cs="TH SarabunPSK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คำนำหน้าภาษาไทย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</w:rPr>
        <w:instrText xml:space="preserve"> FORMTEXT </w:instrText>
      </w:r>
      <w:r w:rsidRPr="0010529A">
        <w:rPr>
          <w:rFonts w:ascii="TH SarabunPSK" w:hAnsi="TH SarabunPSK" w:cs="TH SarabunPSK"/>
          <w:sz w:val="32"/>
          <w:szCs w:val="32"/>
        </w:rPr>
      </w:r>
      <w:r w:rsidRPr="0010529A">
        <w:rPr>
          <w:rFonts w:ascii="TH SarabunPSK" w:hAnsi="TH SarabunPSK" w:cs="TH SarabunPSK"/>
          <w:sz w:val="32"/>
          <w:szCs w:val="32"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คำนำหน้าภาษาไทย</w:t>
      </w:r>
      <w:r w:rsidRPr="0010529A">
        <w:rPr>
          <w:rFonts w:ascii="TH SarabunPSK" w:hAnsi="TH SarabunPSK" w:cs="TH SarabunPSK"/>
          <w:sz w:val="32"/>
          <w:szCs w:val="32"/>
        </w:rPr>
        <w:fldChar w:fldCharType="end"/>
      </w:r>
      <w:r w:rsidRPr="0010529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0529A">
        <w:rPr>
          <w:rFonts w:ascii="TH SarabunPSK" w:hAnsi="TH SarabunPSK" w:cs="TH SarabunPSK"/>
          <w:sz w:val="32"/>
          <w:szCs w:val="32"/>
        </w:rPr>
        <w:fldChar w:fldCharType="begin">
          <w:ffData>
            <w:name w:val="Text1"/>
            <w:enabled/>
            <w:calcOnExit w:val="0"/>
            <w:textInput>
              <w:default w:val="ชื่อและนามสกุลภาษาไทย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</w:rPr>
        <w:instrText xml:space="preserve"> FORMTEXT </w:instrText>
      </w:r>
      <w:r w:rsidRPr="0010529A">
        <w:rPr>
          <w:rFonts w:ascii="TH SarabunPSK" w:hAnsi="TH SarabunPSK" w:cs="TH SarabunPSK"/>
          <w:sz w:val="32"/>
          <w:szCs w:val="32"/>
        </w:rPr>
      </w:r>
      <w:r w:rsidRPr="0010529A">
        <w:rPr>
          <w:rFonts w:ascii="TH SarabunPSK" w:hAnsi="TH SarabunPSK" w:cs="TH SarabunPSK"/>
          <w:sz w:val="32"/>
          <w:szCs w:val="32"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ชื่อและนามสกุลภาษาไทย</w:t>
      </w:r>
      <w:r w:rsidRPr="0010529A">
        <w:rPr>
          <w:rFonts w:ascii="TH SarabunPSK" w:hAnsi="TH SarabunPSK" w:cs="TH SarabunPSK"/>
          <w:sz w:val="32"/>
          <w:szCs w:val="32"/>
        </w:rPr>
        <w:fldChar w:fldCharType="end"/>
      </w:r>
    </w:p>
    <w:p w14:paraId="172ECAF5" w14:textId="77777777" w:rsidR="0010529A" w:rsidRPr="0010529A" w:rsidRDefault="0010529A" w:rsidP="0010529A">
      <w:pPr>
        <w:ind w:right="-330"/>
        <w:rPr>
          <w:rFonts w:ascii="TH SarabunPSK" w:hAnsi="TH SarabunPSK" w:cs="TH SarabunPSK"/>
          <w:sz w:val="32"/>
          <w:szCs w:val="32"/>
        </w:rPr>
      </w:pPr>
      <w:r w:rsidRPr="0010529A">
        <w:rPr>
          <w:rFonts w:ascii="TH SarabunPSK" w:hAnsi="TH SarabunPSK" w:cs="TH SarabunPSK"/>
          <w:sz w:val="32"/>
          <w:szCs w:val="32"/>
        </w:rPr>
        <w:tab/>
      </w:r>
      <w:r w:rsidRPr="0010529A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ชื่อ-สกุล (ภาษาอังกฤษ) </w:t>
      </w:r>
      <w:r w:rsidRPr="0010529A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10529A">
        <w:rPr>
          <w:rFonts w:ascii="TH SarabunPSK" w:hAnsi="TH SarabunPSK" w:cs="TH SarabunPSK"/>
          <w:sz w:val="32"/>
          <w:szCs w:val="32"/>
        </w:rPr>
        <w:tab/>
      </w:r>
      <w:r w:rsidRPr="0010529A">
        <w:rPr>
          <w:rFonts w:ascii="TH SarabunPSK" w:hAnsi="TH SarabunPSK" w:cs="TH SarabunPSK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คำนำหน้าภาษาอังกฤษ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</w:rPr>
        <w:instrText xml:space="preserve"> FORMTEXT </w:instrText>
      </w:r>
      <w:r w:rsidRPr="0010529A">
        <w:rPr>
          <w:rFonts w:ascii="TH SarabunPSK" w:hAnsi="TH SarabunPSK" w:cs="TH SarabunPSK"/>
          <w:sz w:val="32"/>
          <w:szCs w:val="32"/>
        </w:rPr>
      </w:r>
      <w:r w:rsidRPr="0010529A">
        <w:rPr>
          <w:rFonts w:ascii="TH SarabunPSK" w:hAnsi="TH SarabunPSK" w:cs="TH SarabunPSK"/>
          <w:sz w:val="32"/>
          <w:szCs w:val="32"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คำนำหน้าภาษาอังกฤษ</w:t>
      </w:r>
      <w:r w:rsidRPr="0010529A">
        <w:rPr>
          <w:rFonts w:ascii="TH SarabunPSK" w:hAnsi="TH SarabunPSK" w:cs="TH SarabunPSK"/>
          <w:sz w:val="32"/>
          <w:szCs w:val="32"/>
        </w:rPr>
        <w:fldChar w:fldCharType="end"/>
      </w:r>
      <w:r w:rsidRPr="0010529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0529A">
        <w:rPr>
          <w:rFonts w:ascii="TH SarabunPSK" w:hAnsi="TH SarabunPSK" w:cs="TH SarabunPSK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ชื่อและนามสกุลภาษาอังกฤษ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</w:rPr>
        <w:instrText xml:space="preserve"> FORMTEXT </w:instrText>
      </w:r>
      <w:r w:rsidRPr="0010529A">
        <w:rPr>
          <w:rFonts w:ascii="TH SarabunPSK" w:hAnsi="TH SarabunPSK" w:cs="TH SarabunPSK"/>
          <w:sz w:val="32"/>
          <w:szCs w:val="32"/>
        </w:rPr>
      </w:r>
      <w:r w:rsidRPr="0010529A">
        <w:rPr>
          <w:rFonts w:ascii="TH SarabunPSK" w:hAnsi="TH SarabunPSK" w:cs="TH SarabunPSK"/>
          <w:sz w:val="32"/>
          <w:szCs w:val="32"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ชื่อและนามสกุลภาษาอังกฤษ</w:t>
      </w:r>
      <w:r w:rsidRPr="0010529A">
        <w:rPr>
          <w:rFonts w:ascii="TH SarabunPSK" w:hAnsi="TH SarabunPSK" w:cs="TH SarabunPSK"/>
          <w:sz w:val="32"/>
          <w:szCs w:val="32"/>
        </w:rPr>
        <w:fldChar w:fldCharType="end"/>
      </w:r>
    </w:p>
    <w:p w14:paraId="792CCAD4" w14:textId="77777777" w:rsidR="0010529A" w:rsidRPr="0010529A" w:rsidRDefault="0010529A" w:rsidP="0010529A">
      <w:pPr>
        <w:rPr>
          <w:rFonts w:ascii="TH SarabunPSK" w:hAnsi="TH SarabunPSK" w:cs="TH SarabunPSK"/>
          <w:sz w:val="32"/>
          <w:szCs w:val="32"/>
        </w:rPr>
      </w:pPr>
      <w:r w:rsidRPr="0010529A">
        <w:rPr>
          <w:rFonts w:ascii="TH SarabunPSK" w:hAnsi="TH SarabunPSK" w:cs="TH SarabunPSK"/>
          <w:sz w:val="32"/>
          <w:szCs w:val="32"/>
        </w:rPr>
        <w:tab/>
      </w:r>
      <w:r w:rsidRPr="0010529A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ตำแหน่งทางวิชาการ (ถ้ามี) </w:t>
      </w:r>
      <w:r w:rsidRPr="0010529A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10529A">
        <w:rPr>
          <w:rFonts w:ascii="TH SarabunPSK" w:hAnsi="TH SarabunPSK" w:cs="TH SarabunPSK"/>
          <w:sz w:val="32"/>
          <w:szCs w:val="32"/>
        </w:rPr>
        <w:tab/>
      </w:r>
      <w:r w:rsidRPr="0010529A">
        <w:rPr>
          <w:rFonts w:ascii="TH SarabunPSK" w:hAnsi="TH SarabunPSK" w:cs="TH SarabunPSK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ตำแหน่งทางวิชาการ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</w:rPr>
        <w:instrText xml:space="preserve"> FORMTEXT </w:instrText>
      </w:r>
      <w:r w:rsidRPr="0010529A">
        <w:rPr>
          <w:rFonts w:ascii="TH SarabunPSK" w:hAnsi="TH SarabunPSK" w:cs="TH SarabunPSK"/>
          <w:sz w:val="32"/>
          <w:szCs w:val="32"/>
        </w:rPr>
      </w:r>
      <w:r w:rsidRPr="0010529A">
        <w:rPr>
          <w:rFonts w:ascii="TH SarabunPSK" w:hAnsi="TH SarabunPSK" w:cs="TH SarabunPSK"/>
          <w:sz w:val="32"/>
          <w:szCs w:val="32"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ตำแหน่งทางวิชาการ</w:t>
      </w:r>
      <w:r w:rsidRPr="0010529A">
        <w:rPr>
          <w:rFonts w:ascii="TH SarabunPSK" w:hAnsi="TH SarabunPSK" w:cs="TH SarabunPSK"/>
          <w:sz w:val="32"/>
          <w:szCs w:val="32"/>
        </w:rPr>
        <w:fldChar w:fldCharType="end"/>
      </w:r>
    </w:p>
    <w:p w14:paraId="466E1F33" w14:textId="26A3CA9D" w:rsidR="0010529A" w:rsidRPr="0010529A" w:rsidRDefault="0010529A" w:rsidP="0010529A">
      <w:pPr>
        <w:ind w:right="-188"/>
        <w:rPr>
          <w:rFonts w:ascii="TH SarabunPSK" w:hAnsi="TH SarabunPSK" w:cs="TH SarabunPSK"/>
          <w:sz w:val="32"/>
          <w:szCs w:val="32"/>
        </w:rPr>
      </w:pPr>
      <w:r w:rsidRPr="0010529A">
        <w:rPr>
          <w:rFonts w:ascii="TH SarabunPSK" w:hAnsi="TH SarabunPSK" w:cs="TH SarabunPSK"/>
          <w:sz w:val="32"/>
          <w:szCs w:val="32"/>
        </w:rPr>
        <w:tab/>
      </w:r>
      <w:r w:rsidRPr="0010529A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สถานที่ทำงาน </w:t>
      </w:r>
      <w:r w:rsidRPr="0010529A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10529A">
        <w:rPr>
          <w:rFonts w:ascii="TH SarabunPSK" w:hAnsi="TH SarabunPSK" w:cs="TH SarabunPSK"/>
          <w:sz w:val="32"/>
          <w:szCs w:val="32"/>
        </w:rPr>
        <w:tab/>
      </w:r>
      <w:r w:rsidRPr="0010529A">
        <w:rPr>
          <w:rFonts w:ascii="TH SarabunPSK" w:hAnsi="TH SarabunPSK" w:cs="TH SarabunPSK"/>
          <w:sz w:val="32"/>
          <w:szCs w:val="32"/>
        </w:rPr>
        <w:tab/>
      </w:r>
      <w:r w:rsidRPr="0010529A">
        <w:rPr>
          <w:rFonts w:ascii="TH SarabunPSK" w:hAnsi="TH SarabunPSK" w:cs="TH SarabunPSK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สาขาวิชา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</w:rPr>
        <w:instrText xml:space="preserve"> FORMTEXT </w:instrText>
      </w:r>
      <w:r w:rsidRPr="0010529A">
        <w:rPr>
          <w:rFonts w:ascii="TH SarabunPSK" w:hAnsi="TH SarabunPSK" w:cs="TH SarabunPSK"/>
          <w:sz w:val="32"/>
          <w:szCs w:val="32"/>
        </w:rPr>
      </w:r>
      <w:r w:rsidRPr="0010529A">
        <w:rPr>
          <w:rFonts w:ascii="TH SarabunPSK" w:hAnsi="TH SarabunPSK" w:cs="TH SarabunPSK"/>
          <w:sz w:val="32"/>
          <w:szCs w:val="32"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สาขาวิชา</w:t>
      </w:r>
      <w:r w:rsidRPr="0010529A">
        <w:rPr>
          <w:rFonts w:ascii="TH SarabunPSK" w:hAnsi="TH SarabunPSK" w:cs="TH SarabunPSK"/>
          <w:sz w:val="32"/>
          <w:szCs w:val="32"/>
        </w:rPr>
        <w:fldChar w:fldCharType="end"/>
      </w:r>
      <w:r w:rsidRPr="0010529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0529A">
        <w:rPr>
          <w:rFonts w:ascii="TH SarabunPSK" w:hAnsi="TH SarabunPSK" w:cs="TH SarabunPSK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คณะ/วิทยาลัย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</w:rPr>
        <w:instrText xml:space="preserve"> FORMTEXT </w:instrText>
      </w:r>
      <w:r w:rsidRPr="0010529A">
        <w:rPr>
          <w:rFonts w:ascii="TH SarabunPSK" w:hAnsi="TH SarabunPSK" w:cs="TH SarabunPSK"/>
          <w:sz w:val="32"/>
          <w:szCs w:val="32"/>
        </w:rPr>
      </w:r>
      <w:r w:rsidRPr="0010529A">
        <w:rPr>
          <w:rFonts w:ascii="TH SarabunPSK" w:hAnsi="TH SarabunPSK" w:cs="TH SarabunPSK"/>
          <w:sz w:val="32"/>
          <w:szCs w:val="32"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คณะ/วิทยาลัย</w:t>
      </w:r>
      <w:r w:rsidRPr="0010529A">
        <w:rPr>
          <w:rFonts w:ascii="TH SarabunPSK" w:hAnsi="TH SarabunPSK" w:cs="TH SarabunPSK"/>
          <w:sz w:val="32"/>
          <w:szCs w:val="32"/>
        </w:rPr>
        <w:fldChar w:fldCharType="end"/>
      </w:r>
      <w:r w:rsidRPr="0010529A">
        <w:rPr>
          <w:rFonts w:ascii="TH SarabunPSK" w:hAnsi="TH SarabunPSK" w:cs="TH SarabunPSK"/>
          <w:sz w:val="32"/>
          <w:szCs w:val="32"/>
          <w:cs/>
        </w:rPr>
        <w:t xml:space="preserve"> มหาวิทยาลัยราชภัฏสุราษฎร์ธานี</w:t>
      </w:r>
    </w:p>
    <w:p w14:paraId="09AFCEDB" w14:textId="74A09DDB" w:rsidR="0010529A" w:rsidRPr="0010529A" w:rsidRDefault="0010529A" w:rsidP="0010529A">
      <w:pPr>
        <w:rPr>
          <w:rFonts w:ascii="TH SarabunPSK" w:hAnsi="TH SarabunPSK" w:cs="TH SarabunPSK"/>
          <w:sz w:val="32"/>
          <w:szCs w:val="32"/>
        </w:rPr>
      </w:pPr>
      <w:r w:rsidRPr="0010529A">
        <w:rPr>
          <w:rFonts w:ascii="TH SarabunPSK" w:hAnsi="TH SarabunPSK" w:cs="TH SarabunPSK"/>
          <w:sz w:val="32"/>
          <w:szCs w:val="32"/>
          <w:cs/>
        </w:rPr>
        <w:tab/>
      </w:r>
      <w:r w:rsidRPr="0010529A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อีเมล </w:t>
      </w:r>
      <w:r w:rsidRPr="0010529A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10529A">
        <w:rPr>
          <w:rFonts w:ascii="TH SarabunPSK" w:hAnsi="TH SarabunPSK" w:cs="TH SarabunPSK"/>
          <w:sz w:val="32"/>
          <w:szCs w:val="32"/>
        </w:rPr>
        <w:tab/>
      </w:r>
      <w:r w:rsidRPr="0010529A">
        <w:rPr>
          <w:rFonts w:ascii="TH SarabunPSK" w:hAnsi="TH SarabunPSK" w:cs="TH SarabunPSK"/>
          <w:sz w:val="32"/>
          <w:szCs w:val="32"/>
        </w:rPr>
        <w:tab/>
      </w:r>
      <w:r w:rsidRPr="0010529A">
        <w:rPr>
          <w:rFonts w:ascii="TH SarabunPSK" w:hAnsi="TH SarabunPSK" w:cs="TH SarabunPSK"/>
          <w:sz w:val="32"/>
          <w:szCs w:val="32"/>
          <w:cs/>
        </w:rPr>
        <w:tab/>
      </w:r>
      <w:r w:rsidRPr="0010529A">
        <w:rPr>
          <w:rFonts w:ascii="TH SarabunPSK" w:hAnsi="TH SarabunPSK" w:cs="TH SarabunPSK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อีเมล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</w:rPr>
        <w:instrText xml:space="preserve"> FORMTEXT </w:instrText>
      </w:r>
      <w:r w:rsidRPr="0010529A">
        <w:rPr>
          <w:rFonts w:ascii="TH SarabunPSK" w:hAnsi="TH SarabunPSK" w:cs="TH SarabunPSK"/>
          <w:sz w:val="32"/>
          <w:szCs w:val="32"/>
        </w:rPr>
      </w:r>
      <w:r w:rsidRPr="0010529A">
        <w:rPr>
          <w:rFonts w:ascii="TH SarabunPSK" w:hAnsi="TH SarabunPSK" w:cs="TH SarabunPSK"/>
          <w:sz w:val="32"/>
          <w:szCs w:val="32"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อีเมล</w:t>
      </w:r>
      <w:r w:rsidRPr="0010529A">
        <w:rPr>
          <w:rFonts w:ascii="TH SarabunPSK" w:hAnsi="TH SarabunPSK" w:cs="TH SarabunPSK"/>
          <w:sz w:val="32"/>
          <w:szCs w:val="32"/>
        </w:rPr>
        <w:fldChar w:fldCharType="end"/>
      </w:r>
    </w:p>
    <w:p w14:paraId="389F6D8B" w14:textId="77777777" w:rsidR="0010529A" w:rsidRPr="0010529A" w:rsidRDefault="0010529A" w:rsidP="0010529A">
      <w:pPr>
        <w:rPr>
          <w:rFonts w:ascii="TH SarabunPSK" w:hAnsi="TH SarabunPSK" w:cs="TH SarabunPSK"/>
          <w:sz w:val="32"/>
          <w:szCs w:val="32"/>
        </w:rPr>
      </w:pPr>
    </w:p>
    <w:p w14:paraId="573A39FF" w14:textId="77777777" w:rsidR="0010529A" w:rsidRPr="0010529A" w:rsidRDefault="0010529A" w:rsidP="0010529A">
      <w:pPr>
        <w:rPr>
          <w:rFonts w:ascii="TH SarabunPSK" w:hAnsi="TH SarabunPSK" w:cs="TH SarabunPSK"/>
          <w:sz w:val="32"/>
          <w:szCs w:val="32"/>
          <w:cs/>
        </w:rPr>
      </w:pPr>
      <w:r w:rsidRPr="0010529A">
        <w:rPr>
          <w:rFonts w:ascii="TH SarabunPSK" w:hAnsi="TH SarabunPSK" w:cs="TH SarabunPSK"/>
          <w:sz w:val="32"/>
          <w:szCs w:val="32"/>
        </w:rPr>
        <w:tab/>
      </w:r>
      <w:r w:rsidRPr="0010529A">
        <w:rPr>
          <w:rFonts w:ascii="TH SarabunPSK" w:hAnsi="TH SarabunPSK" w:cs="TH SarabunPSK"/>
          <w:b/>
          <w:bCs/>
          <w:sz w:val="32"/>
          <w:szCs w:val="32"/>
          <w:cs/>
        </w:rPr>
        <w:t>คุณวุฒิ สาขาวิชา และสถาบันที่สำเร็จการศึกษา</w:t>
      </w:r>
      <w:r w:rsidRPr="0010529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0529A">
        <w:rPr>
          <w:rFonts w:ascii="TH SarabunPSK" w:hAnsi="TH SarabunPSK" w:cs="TH SarabunPSK"/>
          <w:color w:val="FF0000"/>
          <w:sz w:val="32"/>
          <w:szCs w:val="32"/>
          <w:cs/>
        </w:rPr>
        <w:t>(เรียงจากวุฒิการศึกษาสูงสุดตามลำดับ)</w:t>
      </w:r>
    </w:p>
    <w:tbl>
      <w:tblPr>
        <w:tblStyle w:val="ac"/>
        <w:tblW w:w="8788" w:type="dxa"/>
        <w:jc w:val="center"/>
        <w:tblLook w:val="04A0" w:firstRow="1" w:lastRow="0" w:firstColumn="1" w:lastColumn="0" w:noHBand="0" w:noVBand="1"/>
      </w:tblPr>
      <w:tblGrid>
        <w:gridCol w:w="1701"/>
        <w:gridCol w:w="2835"/>
        <w:gridCol w:w="2835"/>
        <w:gridCol w:w="1417"/>
      </w:tblGrid>
      <w:tr w:rsidR="0010529A" w:rsidRPr="0010529A" w14:paraId="54530C2A" w14:textId="77777777" w:rsidTr="00F614A2">
        <w:trPr>
          <w:jc w:val="center"/>
        </w:trPr>
        <w:tc>
          <w:tcPr>
            <w:tcW w:w="1701" w:type="dxa"/>
          </w:tcPr>
          <w:p w14:paraId="6FCFD6EE" w14:textId="77777777" w:rsidR="0010529A" w:rsidRPr="0010529A" w:rsidRDefault="0010529A" w:rsidP="00F614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วุฒิการศึกษา</w:t>
            </w:r>
          </w:p>
        </w:tc>
        <w:tc>
          <w:tcPr>
            <w:tcW w:w="2835" w:type="dxa"/>
          </w:tcPr>
          <w:p w14:paraId="13756CDD" w14:textId="77777777" w:rsidR="0010529A" w:rsidRPr="0010529A" w:rsidRDefault="0010529A" w:rsidP="00F614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คุณวุฒิ/สาขาวิชา</w:t>
            </w:r>
          </w:p>
        </w:tc>
        <w:tc>
          <w:tcPr>
            <w:tcW w:w="2835" w:type="dxa"/>
          </w:tcPr>
          <w:p w14:paraId="1ADE0C44" w14:textId="77777777" w:rsidR="0010529A" w:rsidRPr="0010529A" w:rsidRDefault="0010529A" w:rsidP="00F614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สถาบัน</w:t>
            </w:r>
          </w:p>
        </w:tc>
        <w:tc>
          <w:tcPr>
            <w:tcW w:w="1417" w:type="dxa"/>
          </w:tcPr>
          <w:p w14:paraId="53894619" w14:textId="77777777" w:rsidR="0010529A" w:rsidRPr="0010529A" w:rsidRDefault="0010529A" w:rsidP="00F614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ปีที่สำเร็จการศึกษา</w:t>
            </w:r>
          </w:p>
        </w:tc>
      </w:tr>
      <w:tr w:rsidR="0010529A" w:rsidRPr="0010529A" w14:paraId="2C2BDB62" w14:textId="77777777" w:rsidTr="00F614A2">
        <w:trPr>
          <w:jc w:val="center"/>
        </w:trPr>
        <w:tc>
          <w:tcPr>
            <w:tcW w:w="1701" w:type="dxa"/>
          </w:tcPr>
          <w:p w14:paraId="1106945B" w14:textId="77777777" w:rsidR="0010529A" w:rsidRPr="0010529A" w:rsidRDefault="0010529A" w:rsidP="00F614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เต็มปริญญา"/>
                  </w:textInput>
                </w:ffData>
              </w:fldCha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Pr="001052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ชื่อเต็มปริญญา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</w:p>
          <w:p w14:paraId="44762C84" w14:textId="77777777" w:rsidR="0010529A" w:rsidRPr="0010529A" w:rsidRDefault="0010529A" w:rsidP="00F614A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529A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ย่อปริญญา"/>
                  </w:textInput>
                </w:ffData>
              </w:fldCha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Pr="001052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ชื่อย่อปริญญา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  <w:r w:rsidRPr="0010529A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2835" w:type="dxa"/>
          </w:tcPr>
          <w:p w14:paraId="0496AC68" w14:textId="77777777" w:rsidR="0010529A" w:rsidRPr="0010529A" w:rsidRDefault="0010529A" w:rsidP="00F614A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สาขาวิชา"/>
                  </w:textInput>
                </w:ffData>
              </w:fldCha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Pr="001052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สาขาวิชา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</w:p>
        </w:tc>
        <w:tc>
          <w:tcPr>
            <w:tcW w:w="2835" w:type="dxa"/>
          </w:tcPr>
          <w:p w14:paraId="2360CD34" w14:textId="77777777" w:rsidR="0010529A" w:rsidRPr="0010529A" w:rsidRDefault="0010529A" w:rsidP="00F614A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สถาบันที่สำเร็จการศึกษา"/>
                  </w:textInput>
                </w:ffData>
              </w:fldCha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Pr="001052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ชื่อสถาบันที่สำเร็จการศึกษา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  <w:r w:rsidRPr="0010529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,</w:t>
            </w:r>
          </w:p>
          <w:p w14:paraId="53ACF8F0" w14:textId="5829A8F6" w:rsidR="0010529A" w:rsidRPr="0010529A" w:rsidRDefault="0010529A" w:rsidP="00F614A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ระเทศ (เฉพาะสำเร็จการศึกษาจากต่างประเทศ)"/>
                  </w:textInput>
                </w:ffData>
              </w:fldChar>
            </w:r>
            <w:r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>
              <w:rPr>
                <w:rFonts w:ascii="TH SarabunPSK" w:hAnsi="TH SarabunPSK" w:cs="TH SarabunPSK"/>
                <w:sz w:val="32"/>
                <w:szCs w:val="32"/>
              </w:rPr>
            </w:r>
            <w:r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ประเทศ (เฉพาะสำเร็จการศึกษาจากต่างประเทศ)</w:t>
            </w:r>
            <w:r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</w:p>
        </w:tc>
        <w:tc>
          <w:tcPr>
            <w:tcW w:w="1417" w:type="dxa"/>
          </w:tcPr>
          <w:p w14:paraId="2DD7001B" w14:textId="77777777" w:rsidR="0010529A" w:rsidRPr="0010529A" w:rsidRDefault="0010529A" w:rsidP="00F614A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ีที่สำเร็จการศึกษา"/>
                  </w:textInput>
                </w:ffData>
              </w:fldCha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Pr="001052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ปีที่สำเร็จการศึกษา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</w:p>
        </w:tc>
      </w:tr>
      <w:tr w:rsidR="0010529A" w:rsidRPr="0010529A" w14:paraId="465103D6" w14:textId="77777777" w:rsidTr="00F614A2">
        <w:trPr>
          <w:jc w:val="center"/>
        </w:trPr>
        <w:tc>
          <w:tcPr>
            <w:tcW w:w="1701" w:type="dxa"/>
          </w:tcPr>
          <w:p w14:paraId="298C14B2" w14:textId="77777777" w:rsidR="0010529A" w:rsidRPr="0010529A" w:rsidRDefault="0010529A" w:rsidP="00F614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เต็มปริญญา"/>
                  </w:textInput>
                </w:ffData>
              </w:fldCha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Pr="001052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ชื่อเต็มปริญญา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</w:p>
          <w:p w14:paraId="7E02BF2F" w14:textId="77777777" w:rsidR="0010529A" w:rsidRPr="0010529A" w:rsidRDefault="0010529A" w:rsidP="00F614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ย่อปริญญา"/>
                  </w:textInput>
                </w:ffData>
              </w:fldCha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Pr="001052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ชื่อย่อปริญญา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  <w:r w:rsidRPr="0010529A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2835" w:type="dxa"/>
          </w:tcPr>
          <w:p w14:paraId="4A6D7C10" w14:textId="77777777" w:rsidR="0010529A" w:rsidRPr="0010529A" w:rsidRDefault="0010529A" w:rsidP="00F614A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สาขาวิชา"/>
                  </w:textInput>
                </w:ffData>
              </w:fldCha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Pr="001052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สาขาวิชา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</w:p>
        </w:tc>
        <w:tc>
          <w:tcPr>
            <w:tcW w:w="2835" w:type="dxa"/>
          </w:tcPr>
          <w:p w14:paraId="653D53BE" w14:textId="77777777" w:rsidR="0010529A" w:rsidRPr="0010529A" w:rsidRDefault="0010529A" w:rsidP="00F614A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สถาบันที่สำเร็จการศึกษา"/>
                  </w:textInput>
                </w:ffData>
              </w:fldCha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Pr="001052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ชื่อสถาบันที่สำเร็จการศึกษา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  <w:r w:rsidRPr="0010529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,</w:t>
            </w:r>
          </w:p>
          <w:p w14:paraId="7CC2895F" w14:textId="637B7D05" w:rsidR="0010529A" w:rsidRPr="0010529A" w:rsidRDefault="0010529A" w:rsidP="00F614A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ระเทศ (เฉพาะสำเร็จการศึกษาจากต่างประเทศ)"/>
                  </w:textInput>
                </w:ffData>
              </w:fldChar>
            </w:r>
            <w:r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>
              <w:rPr>
                <w:rFonts w:ascii="TH SarabunPSK" w:hAnsi="TH SarabunPSK" w:cs="TH SarabunPSK"/>
                <w:sz w:val="32"/>
                <w:szCs w:val="32"/>
              </w:rPr>
            </w:r>
            <w:r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ประเทศ (เฉพาะสำเร็จการศึกษาจากต่างประเทศ)</w:t>
            </w:r>
            <w:r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</w:p>
        </w:tc>
        <w:tc>
          <w:tcPr>
            <w:tcW w:w="1417" w:type="dxa"/>
          </w:tcPr>
          <w:p w14:paraId="4E1CEA30" w14:textId="77777777" w:rsidR="0010529A" w:rsidRPr="0010529A" w:rsidRDefault="0010529A" w:rsidP="00F614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ีที่สำเร็จการศึกษา"/>
                  </w:textInput>
                </w:ffData>
              </w:fldCha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Pr="001052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ปีที่สำเร็จการศึกษา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</w:p>
        </w:tc>
      </w:tr>
      <w:tr w:rsidR="0010529A" w:rsidRPr="0010529A" w14:paraId="327810EC" w14:textId="77777777" w:rsidTr="00F614A2">
        <w:trPr>
          <w:jc w:val="center"/>
        </w:trPr>
        <w:tc>
          <w:tcPr>
            <w:tcW w:w="1701" w:type="dxa"/>
          </w:tcPr>
          <w:p w14:paraId="2D0CFEC3" w14:textId="77777777" w:rsidR="0010529A" w:rsidRPr="0010529A" w:rsidRDefault="0010529A" w:rsidP="00F614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เต็มปริญญา"/>
                  </w:textInput>
                </w:ffData>
              </w:fldCha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Pr="001052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ชื่อเต็มปริญญา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</w:p>
          <w:p w14:paraId="66964665" w14:textId="77777777" w:rsidR="0010529A" w:rsidRPr="0010529A" w:rsidRDefault="0010529A" w:rsidP="00F614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ย่อปริญญา"/>
                  </w:textInput>
                </w:ffData>
              </w:fldCha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Pr="001052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ชื่อย่อปริญญา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  <w:r w:rsidRPr="0010529A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2835" w:type="dxa"/>
          </w:tcPr>
          <w:p w14:paraId="2E177C71" w14:textId="77777777" w:rsidR="0010529A" w:rsidRPr="0010529A" w:rsidRDefault="0010529A" w:rsidP="00F614A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สาขาวิชา"/>
                  </w:textInput>
                </w:ffData>
              </w:fldCha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Pr="001052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สาขาวิชา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</w:p>
        </w:tc>
        <w:tc>
          <w:tcPr>
            <w:tcW w:w="2835" w:type="dxa"/>
          </w:tcPr>
          <w:p w14:paraId="560DB62B" w14:textId="77777777" w:rsidR="0010529A" w:rsidRPr="0010529A" w:rsidRDefault="0010529A" w:rsidP="00F614A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สถาบันที่สำเร็จการศึกษา"/>
                  </w:textInput>
                </w:ffData>
              </w:fldCha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Pr="001052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ชื่อสถาบันที่สำเร็จการศึกษา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  <w:r w:rsidRPr="0010529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,</w:t>
            </w:r>
          </w:p>
          <w:p w14:paraId="67127586" w14:textId="7F1BCC6A" w:rsidR="0010529A" w:rsidRPr="0010529A" w:rsidRDefault="0010529A" w:rsidP="00F614A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ระเทศ (เฉพาะสำเร็จการศึกษาจากต่างประเทศ)"/>
                  </w:textInput>
                </w:ffData>
              </w:fldChar>
            </w:r>
            <w:r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>
              <w:rPr>
                <w:rFonts w:ascii="TH SarabunPSK" w:hAnsi="TH SarabunPSK" w:cs="TH SarabunPSK"/>
                <w:sz w:val="32"/>
                <w:szCs w:val="32"/>
              </w:rPr>
            </w:r>
            <w:r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ประเทศ (เฉพาะสำเร็จการศึกษาจากต่างประเทศ)</w:t>
            </w:r>
            <w:r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</w:p>
        </w:tc>
        <w:tc>
          <w:tcPr>
            <w:tcW w:w="1417" w:type="dxa"/>
          </w:tcPr>
          <w:p w14:paraId="4A3370B8" w14:textId="77777777" w:rsidR="0010529A" w:rsidRPr="0010529A" w:rsidRDefault="0010529A" w:rsidP="00F614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ีที่สำเร็จการศึกษา"/>
                  </w:textInput>
                </w:ffData>
              </w:fldCha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Pr="001052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ปีที่สำเร็จการศึกษา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</w:p>
        </w:tc>
      </w:tr>
    </w:tbl>
    <w:p w14:paraId="432DEB8D" w14:textId="77777777" w:rsidR="0010529A" w:rsidRPr="0010529A" w:rsidRDefault="0010529A" w:rsidP="0010529A">
      <w:pPr>
        <w:rPr>
          <w:rFonts w:ascii="TH SarabunPSK" w:hAnsi="TH SarabunPSK" w:cs="TH SarabunPSK"/>
          <w:sz w:val="32"/>
          <w:szCs w:val="32"/>
        </w:rPr>
      </w:pPr>
    </w:p>
    <w:p w14:paraId="53B25471" w14:textId="77777777" w:rsidR="0010529A" w:rsidRPr="0010529A" w:rsidRDefault="0010529A" w:rsidP="0010529A">
      <w:pPr>
        <w:rPr>
          <w:rFonts w:ascii="TH SarabunPSK" w:hAnsi="TH SarabunPSK" w:cs="TH SarabunPSK"/>
          <w:sz w:val="32"/>
          <w:szCs w:val="32"/>
        </w:rPr>
      </w:pPr>
      <w:r w:rsidRPr="0010529A">
        <w:rPr>
          <w:rFonts w:ascii="TH SarabunPSK" w:hAnsi="TH SarabunPSK" w:cs="TH SarabunPSK"/>
          <w:sz w:val="32"/>
          <w:szCs w:val="32"/>
          <w:cs/>
        </w:rPr>
        <w:tab/>
      </w:r>
      <w:r w:rsidRPr="0010529A">
        <w:rPr>
          <w:rFonts w:ascii="TH SarabunPSK" w:hAnsi="TH SarabunPSK" w:cs="TH SarabunPSK"/>
          <w:b/>
          <w:bCs/>
          <w:sz w:val="32"/>
          <w:szCs w:val="32"/>
          <w:cs/>
        </w:rPr>
        <w:t>ความเชี่ยวชาญ</w:t>
      </w:r>
      <w:r w:rsidRPr="0010529A">
        <w:rPr>
          <w:rFonts w:ascii="TH SarabunPSK" w:hAnsi="TH SarabunPSK" w:cs="TH SarabunPSK"/>
          <w:b/>
          <w:bCs/>
          <w:sz w:val="32"/>
          <w:szCs w:val="32"/>
        </w:rPr>
        <w:t xml:space="preserve"> : </w:t>
      </w:r>
      <w:r w:rsidRPr="0010529A">
        <w:rPr>
          <w:rFonts w:ascii="TH SarabunPSK" w:hAnsi="TH SarabunPSK" w:cs="TH SarabunPSK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ระบุความเชี่ยวชาญที่ตรงหรือเกี่ยวข้องกับหลักสูตรนี้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</w:rPr>
        <w:instrText xml:space="preserve"> FORMTEXT </w:instrText>
      </w:r>
      <w:r w:rsidRPr="0010529A">
        <w:rPr>
          <w:rFonts w:ascii="TH SarabunPSK" w:hAnsi="TH SarabunPSK" w:cs="TH SarabunPSK"/>
          <w:sz w:val="32"/>
          <w:szCs w:val="32"/>
        </w:rPr>
      </w:r>
      <w:r w:rsidRPr="0010529A">
        <w:rPr>
          <w:rFonts w:ascii="TH SarabunPSK" w:hAnsi="TH SarabunPSK" w:cs="TH SarabunPSK"/>
          <w:sz w:val="32"/>
          <w:szCs w:val="32"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ระบุความเชี่ยวชาญที่ตรงหรือเกี่ยวข้องกับหลักสูตรนี้</w:t>
      </w:r>
      <w:r w:rsidRPr="0010529A">
        <w:rPr>
          <w:rFonts w:ascii="TH SarabunPSK" w:hAnsi="TH SarabunPSK" w:cs="TH SarabunPSK"/>
          <w:sz w:val="32"/>
          <w:szCs w:val="32"/>
        </w:rPr>
        <w:fldChar w:fldCharType="end"/>
      </w:r>
    </w:p>
    <w:p w14:paraId="7B5E532E" w14:textId="77777777" w:rsidR="0010529A" w:rsidRPr="0010529A" w:rsidRDefault="0010529A" w:rsidP="0010529A">
      <w:pPr>
        <w:rPr>
          <w:rFonts w:ascii="TH SarabunPSK" w:hAnsi="TH SarabunPSK" w:cs="TH SarabunPSK"/>
          <w:b/>
          <w:bCs/>
          <w:sz w:val="32"/>
          <w:szCs w:val="32"/>
        </w:rPr>
      </w:pPr>
      <w:r w:rsidRPr="0010529A">
        <w:rPr>
          <w:rFonts w:ascii="TH SarabunPSK" w:hAnsi="TH SarabunPSK" w:cs="TH SarabunPSK"/>
          <w:sz w:val="32"/>
          <w:szCs w:val="32"/>
          <w:cs/>
        </w:rPr>
        <w:tab/>
      </w:r>
      <w:r w:rsidRPr="0010529A">
        <w:rPr>
          <w:rFonts w:ascii="TH SarabunPSK" w:hAnsi="TH SarabunPSK" w:cs="TH SarabunPSK"/>
          <w:b/>
          <w:bCs/>
          <w:sz w:val="32"/>
          <w:szCs w:val="32"/>
          <w:cs/>
        </w:rPr>
        <w:t>ผลงานทางวิชาการ</w:t>
      </w:r>
    </w:p>
    <w:p w14:paraId="6CAA0DA2" w14:textId="77777777" w:rsidR="0010529A" w:rsidRPr="0010529A" w:rsidRDefault="0010529A" w:rsidP="0010529A">
      <w:pPr>
        <w:rPr>
          <w:rFonts w:ascii="TH SarabunPSK" w:hAnsi="TH SarabunPSK" w:cs="TH SarabunPSK"/>
          <w:sz w:val="32"/>
          <w:szCs w:val="32"/>
        </w:rPr>
      </w:pPr>
      <w:r w:rsidRPr="0010529A">
        <w:rPr>
          <w:rFonts w:ascii="TH SarabunPSK" w:hAnsi="TH SarabunPSK" w:cs="TH SarabunPSK"/>
          <w:color w:val="FF0000"/>
          <w:sz w:val="32"/>
          <w:szCs w:val="32"/>
          <w:cs/>
        </w:rPr>
        <w:t xml:space="preserve">(ระบุผลงานวิชาการตรงนี้ โดยใช้รูปแบบการเขียนบรรณานุกรม </w:t>
      </w:r>
      <w:r w:rsidRPr="0010529A">
        <w:rPr>
          <w:rFonts w:ascii="TH SarabunPSK" w:hAnsi="TH SarabunPSK" w:cs="TH SarabunPSK"/>
          <w:color w:val="FF0000"/>
          <w:sz w:val="32"/>
          <w:szCs w:val="32"/>
        </w:rPr>
        <w:t>APA 7</w:t>
      </w:r>
      <w:r w:rsidRPr="0010529A">
        <w:rPr>
          <w:rFonts w:ascii="TH SarabunPSK" w:hAnsi="TH SarabunPSK" w:cs="TH SarabunPSK"/>
          <w:color w:val="FF0000"/>
          <w:sz w:val="32"/>
          <w:szCs w:val="32"/>
          <w:vertAlign w:val="superscript"/>
        </w:rPr>
        <w:t>th</w:t>
      </w:r>
      <w:r w:rsidRPr="0010529A">
        <w:rPr>
          <w:rFonts w:ascii="TH SarabunPSK" w:hAnsi="TH SarabunPSK" w:cs="TH SarabunPSK"/>
          <w:color w:val="FF0000"/>
          <w:sz w:val="32"/>
          <w:szCs w:val="32"/>
        </w:rPr>
        <w:t xml:space="preserve"> edition</w:t>
      </w:r>
      <w:r w:rsidRPr="0010529A">
        <w:rPr>
          <w:rFonts w:ascii="TH SarabunPSK" w:hAnsi="TH SarabunPSK" w:cs="TH SarabunPSK"/>
          <w:color w:val="FF0000"/>
          <w:sz w:val="32"/>
          <w:szCs w:val="32"/>
          <w:cs/>
        </w:rPr>
        <w:t>)</w:t>
      </w:r>
    </w:p>
    <w:p w14:paraId="52D9FEDB" w14:textId="77777777" w:rsidR="0010529A" w:rsidRPr="0010529A" w:rsidRDefault="0010529A" w:rsidP="0010529A">
      <w:pPr>
        <w:rPr>
          <w:rFonts w:ascii="TH SarabunPSK" w:hAnsi="TH SarabunPSK" w:cs="TH SarabunPSK"/>
          <w:sz w:val="32"/>
          <w:szCs w:val="32"/>
        </w:rPr>
      </w:pPr>
    </w:p>
    <w:p w14:paraId="1012ECE8" w14:textId="77777777" w:rsidR="0010529A" w:rsidRPr="0010529A" w:rsidRDefault="0010529A" w:rsidP="0010529A">
      <w:pPr>
        <w:rPr>
          <w:rFonts w:ascii="TH SarabunPSK" w:hAnsi="TH SarabunPSK" w:cs="TH SarabunPSK"/>
          <w:sz w:val="32"/>
          <w:szCs w:val="32"/>
        </w:rPr>
      </w:pPr>
    </w:p>
    <w:p w14:paraId="41172F7D" w14:textId="77777777" w:rsidR="0010529A" w:rsidRPr="0010529A" w:rsidRDefault="0010529A" w:rsidP="0010529A">
      <w:pPr>
        <w:rPr>
          <w:rFonts w:ascii="TH SarabunPSK" w:hAnsi="TH SarabunPSK" w:cs="TH SarabunPSK"/>
          <w:sz w:val="32"/>
          <w:szCs w:val="32"/>
        </w:rPr>
      </w:pPr>
    </w:p>
    <w:p w14:paraId="31859285" w14:textId="77777777" w:rsidR="0010529A" w:rsidRPr="0010529A" w:rsidRDefault="0010529A" w:rsidP="0010529A">
      <w:pPr>
        <w:rPr>
          <w:rFonts w:ascii="TH SarabunPSK" w:hAnsi="TH SarabunPSK" w:cs="TH SarabunPSK"/>
          <w:sz w:val="32"/>
          <w:szCs w:val="32"/>
        </w:rPr>
      </w:pPr>
    </w:p>
    <w:p w14:paraId="6C52D66D" w14:textId="687DF664" w:rsidR="0010529A" w:rsidRDefault="0010529A" w:rsidP="0010529A">
      <w:pPr>
        <w:rPr>
          <w:rFonts w:ascii="TH SarabunPSK" w:hAnsi="TH SarabunPSK" w:cs="TH SarabunPSK"/>
          <w:sz w:val="32"/>
          <w:szCs w:val="32"/>
        </w:rPr>
      </w:pPr>
    </w:p>
    <w:p w14:paraId="43624C25" w14:textId="2D0FFDE9" w:rsidR="0010529A" w:rsidRDefault="0010529A" w:rsidP="0010529A">
      <w:pPr>
        <w:rPr>
          <w:rFonts w:ascii="TH SarabunPSK" w:hAnsi="TH SarabunPSK" w:cs="TH SarabunPSK"/>
          <w:sz w:val="32"/>
          <w:szCs w:val="32"/>
        </w:rPr>
      </w:pPr>
    </w:p>
    <w:p w14:paraId="598C9EA6" w14:textId="77777777" w:rsidR="0010529A" w:rsidRPr="0010529A" w:rsidRDefault="0010529A" w:rsidP="0010529A">
      <w:pPr>
        <w:rPr>
          <w:rFonts w:ascii="TH SarabunPSK" w:hAnsi="TH SarabunPSK" w:cs="TH SarabunPSK"/>
          <w:sz w:val="32"/>
          <w:szCs w:val="32"/>
        </w:rPr>
      </w:pPr>
    </w:p>
    <w:p w14:paraId="40F8F2D5" w14:textId="431458E0" w:rsidR="0010529A" w:rsidRPr="0010529A" w:rsidRDefault="0010529A" w:rsidP="0010529A">
      <w:pPr>
        <w:rPr>
          <w:rFonts w:ascii="TH SarabunPSK" w:hAnsi="TH SarabunPSK" w:cs="TH SarabunPSK"/>
          <w:b/>
          <w:bCs/>
          <w:sz w:val="32"/>
          <w:szCs w:val="32"/>
        </w:rPr>
      </w:pPr>
      <w:r w:rsidRPr="0010529A">
        <w:rPr>
          <w:rFonts w:ascii="TH SarabunPSK" w:hAnsi="TH SarabunPSK" w:cs="TH SarabunPSK"/>
          <w:b/>
          <w:bCs/>
          <w:sz w:val="32"/>
          <w:szCs w:val="32"/>
          <w:cs/>
        </w:rPr>
        <w:t>2. อาจารย์ประจำหลักสูตร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10529A">
        <w:rPr>
          <w:rFonts w:ascii="TH SarabunPSK" w:hAnsi="TH SarabunPSK" w:cs="TH SarabunPSK"/>
          <w:color w:val="FF0000"/>
          <w:sz w:val="32"/>
          <w:szCs w:val="32"/>
          <w:cs/>
        </w:rPr>
        <w:t>(เรียงรายชื่ออาจารย์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ตาม</w:t>
      </w:r>
      <w:r w:rsidRPr="0010529A">
        <w:rPr>
          <w:rFonts w:ascii="TH SarabunPSK" w:hAnsi="TH SarabunPSK" w:cs="TH SarabunPSK"/>
          <w:color w:val="FF0000"/>
          <w:sz w:val="32"/>
          <w:szCs w:val="32"/>
          <w:cs/>
        </w:rPr>
        <w:t>คุณวุฒิตรง/สัมพันธ์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ก่อน และในแต่ละกลุ่มให้เรียง</w:t>
      </w:r>
      <w:r w:rsidRPr="0010529A">
        <w:rPr>
          <w:rFonts w:ascii="TH SarabunPSK" w:hAnsi="TH SarabunPSK" w:cs="TH SarabunPSK"/>
          <w:color w:val="FF0000"/>
          <w:sz w:val="32"/>
          <w:szCs w:val="32"/>
          <w:cs/>
        </w:rPr>
        <w:t>ตามตำแหน่งทางวิชาการ)</w:t>
      </w:r>
    </w:p>
    <w:p w14:paraId="2988AA20" w14:textId="7EA2599F" w:rsidR="0010529A" w:rsidRPr="0010529A" w:rsidRDefault="0010529A" w:rsidP="0010529A">
      <w:pPr>
        <w:rPr>
          <w:rFonts w:ascii="TH SarabunPSK" w:hAnsi="TH SarabunPSK" w:cs="TH SarabunPSK"/>
          <w:sz w:val="32"/>
          <w:szCs w:val="32"/>
        </w:rPr>
      </w:pPr>
      <w:r w:rsidRPr="0010529A">
        <w:rPr>
          <w:rFonts w:ascii="TH SarabunPSK" w:hAnsi="TH SarabunPSK" w:cs="TH SarabunPSK"/>
          <w:b/>
          <w:bCs/>
          <w:sz w:val="32"/>
          <w:szCs w:val="32"/>
          <w:cs/>
        </w:rPr>
        <w:t>คนที่ 1</w:t>
      </w:r>
      <w:r w:rsidRPr="0010529A">
        <w:rPr>
          <w:rFonts w:ascii="TH SarabunPSK" w:hAnsi="TH SarabunPSK" w:cs="TH SarabunPSK"/>
          <w:sz w:val="32"/>
          <w:szCs w:val="32"/>
          <w:cs/>
        </w:rPr>
        <w:tab/>
      </w:r>
      <w:r w:rsidRPr="0010529A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ชื่อ-สกุล (ภาษาไทย) </w:t>
      </w:r>
      <w:r w:rsidRPr="0010529A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10529A">
        <w:rPr>
          <w:rFonts w:ascii="TH SarabunPSK" w:hAnsi="TH SarabunPSK" w:cs="TH SarabunPSK"/>
          <w:sz w:val="32"/>
          <w:szCs w:val="32"/>
        </w:rPr>
        <w:tab/>
      </w:r>
      <w:r w:rsidRPr="0010529A">
        <w:rPr>
          <w:rFonts w:ascii="TH SarabunPSK" w:hAnsi="TH SarabunPSK" w:cs="TH SarabunPSK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คำนำหน้าภาษาไทย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</w:rPr>
        <w:instrText xml:space="preserve"> FORMTEXT </w:instrText>
      </w:r>
      <w:r w:rsidRPr="0010529A">
        <w:rPr>
          <w:rFonts w:ascii="TH SarabunPSK" w:hAnsi="TH SarabunPSK" w:cs="TH SarabunPSK"/>
          <w:sz w:val="32"/>
          <w:szCs w:val="32"/>
        </w:rPr>
      </w:r>
      <w:r w:rsidRPr="0010529A">
        <w:rPr>
          <w:rFonts w:ascii="TH SarabunPSK" w:hAnsi="TH SarabunPSK" w:cs="TH SarabunPSK"/>
          <w:sz w:val="32"/>
          <w:szCs w:val="32"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คำนำหน้าภาษาไทย</w:t>
      </w:r>
      <w:r w:rsidRPr="0010529A">
        <w:rPr>
          <w:rFonts w:ascii="TH SarabunPSK" w:hAnsi="TH SarabunPSK" w:cs="TH SarabunPSK"/>
          <w:sz w:val="32"/>
          <w:szCs w:val="32"/>
        </w:rPr>
        <w:fldChar w:fldCharType="end"/>
      </w:r>
      <w:r w:rsidRPr="0010529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0529A">
        <w:rPr>
          <w:rFonts w:ascii="TH SarabunPSK" w:hAnsi="TH SarabunPSK" w:cs="TH SarabunPSK"/>
          <w:sz w:val="32"/>
          <w:szCs w:val="32"/>
        </w:rPr>
        <w:fldChar w:fldCharType="begin">
          <w:ffData>
            <w:name w:val="Text1"/>
            <w:enabled/>
            <w:calcOnExit w:val="0"/>
            <w:textInput>
              <w:default w:val="ชื่อและนามสกุลภาษาไทย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</w:rPr>
        <w:instrText xml:space="preserve"> FORMTEXT </w:instrText>
      </w:r>
      <w:r w:rsidRPr="0010529A">
        <w:rPr>
          <w:rFonts w:ascii="TH SarabunPSK" w:hAnsi="TH SarabunPSK" w:cs="TH SarabunPSK"/>
          <w:sz w:val="32"/>
          <w:szCs w:val="32"/>
        </w:rPr>
      </w:r>
      <w:r w:rsidRPr="0010529A">
        <w:rPr>
          <w:rFonts w:ascii="TH SarabunPSK" w:hAnsi="TH SarabunPSK" w:cs="TH SarabunPSK"/>
          <w:sz w:val="32"/>
          <w:szCs w:val="32"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ชื่อและนามสกุลภาษาไทย</w:t>
      </w:r>
      <w:r w:rsidRPr="0010529A">
        <w:rPr>
          <w:rFonts w:ascii="TH SarabunPSK" w:hAnsi="TH SarabunPSK" w:cs="TH SarabunPSK"/>
          <w:sz w:val="32"/>
          <w:szCs w:val="32"/>
        </w:rPr>
        <w:fldChar w:fldCharType="end"/>
      </w:r>
    </w:p>
    <w:p w14:paraId="7AF351CE" w14:textId="77777777" w:rsidR="0010529A" w:rsidRPr="0010529A" w:rsidRDefault="0010529A" w:rsidP="0010529A">
      <w:pPr>
        <w:ind w:right="-330"/>
        <w:rPr>
          <w:rFonts w:ascii="TH SarabunPSK" w:hAnsi="TH SarabunPSK" w:cs="TH SarabunPSK"/>
          <w:sz w:val="32"/>
          <w:szCs w:val="32"/>
        </w:rPr>
      </w:pPr>
      <w:r w:rsidRPr="0010529A">
        <w:rPr>
          <w:rFonts w:ascii="TH SarabunPSK" w:hAnsi="TH SarabunPSK" w:cs="TH SarabunPSK"/>
          <w:sz w:val="32"/>
          <w:szCs w:val="32"/>
        </w:rPr>
        <w:tab/>
      </w:r>
      <w:r w:rsidRPr="0010529A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ชื่อ-สกุล (ภาษาอังกฤษ) </w:t>
      </w:r>
      <w:r w:rsidRPr="0010529A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10529A">
        <w:rPr>
          <w:rFonts w:ascii="TH SarabunPSK" w:hAnsi="TH SarabunPSK" w:cs="TH SarabunPSK"/>
          <w:sz w:val="32"/>
          <w:szCs w:val="32"/>
        </w:rPr>
        <w:tab/>
      </w:r>
      <w:r w:rsidRPr="0010529A">
        <w:rPr>
          <w:rFonts w:ascii="TH SarabunPSK" w:hAnsi="TH SarabunPSK" w:cs="TH SarabunPSK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คำนำหน้าภาษาอังกฤษ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</w:rPr>
        <w:instrText xml:space="preserve"> FORMTEXT </w:instrText>
      </w:r>
      <w:r w:rsidRPr="0010529A">
        <w:rPr>
          <w:rFonts w:ascii="TH SarabunPSK" w:hAnsi="TH SarabunPSK" w:cs="TH SarabunPSK"/>
          <w:sz w:val="32"/>
          <w:szCs w:val="32"/>
        </w:rPr>
      </w:r>
      <w:r w:rsidRPr="0010529A">
        <w:rPr>
          <w:rFonts w:ascii="TH SarabunPSK" w:hAnsi="TH SarabunPSK" w:cs="TH SarabunPSK"/>
          <w:sz w:val="32"/>
          <w:szCs w:val="32"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คำนำหน้าภาษาอังกฤษ</w:t>
      </w:r>
      <w:r w:rsidRPr="0010529A">
        <w:rPr>
          <w:rFonts w:ascii="TH SarabunPSK" w:hAnsi="TH SarabunPSK" w:cs="TH SarabunPSK"/>
          <w:sz w:val="32"/>
          <w:szCs w:val="32"/>
        </w:rPr>
        <w:fldChar w:fldCharType="end"/>
      </w:r>
      <w:r w:rsidRPr="0010529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0529A">
        <w:rPr>
          <w:rFonts w:ascii="TH SarabunPSK" w:hAnsi="TH SarabunPSK" w:cs="TH SarabunPSK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ชื่อและนามสกุลภาษาอังกฤษ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</w:rPr>
        <w:instrText xml:space="preserve"> FORMTEXT </w:instrText>
      </w:r>
      <w:r w:rsidRPr="0010529A">
        <w:rPr>
          <w:rFonts w:ascii="TH SarabunPSK" w:hAnsi="TH SarabunPSK" w:cs="TH SarabunPSK"/>
          <w:sz w:val="32"/>
          <w:szCs w:val="32"/>
        </w:rPr>
      </w:r>
      <w:r w:rsidRPr="0010529A">
        <w:rPr>
          <w:rFonts w:ascii="TH SarabunPSK" w:hAnsi="TH SarabunPSK" w:cs="TH SarabunPSK"/>
          <w:sz w:val="32"/>
          <w:szCs w:val="32"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ชื่อและนามสกุลภาษาอังกฤษ</w:t>
      </w:r>
      <w:r w:rsidRPr="0010529A">
        <w:rPr>
          <w:rFonts w:ascii="TH SarabunPSK" w:hAnsi="TH SarabunPSK" w:cs="TH SarabunPSK"/>
          <w:sz w:val="32"/>
          <w:szCs w:val="32"/>
        </w:rPr>
        <w:fldChar w:fldCharType="end"/>
      </w:r>
    </w:p>
    <w:p w14:paraId="63965747" w14:textId="77777777" w:rsidR="0010529A" w:rsidRPr="0010529A" w:rsidRDefault="0010529A" w:rsidP="0010529A">
      <w:pPr>
        <w:rPr>
          <w:rFonts w:ascii="TH SarabunPSK" w:hAnsi="TH SarabunPSK" w:cs="TH SarabunPSK"/>
          <w:sz w:val="32"/>
          <w:szCs w:val="32"/>
        </w:rPr>
      </w:pPr>
      <w:r w:rsidRPr="0010529A">
        <w:rPr>
          <w:rFonts w:ascii="TH SarabunPSK" w:hAnsi="TH SarabunPSK" w:cs="TH SarabunPSK"/>
          <w:sz w:val="32"/>
          <w:szCs w:val="32"/>
        </w:rPr>
        <w:tab/>
      </w:r>
      <w:r w:rsidRPr="0010529A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ตำแหน่งทางวิชาการ (ถ้ามี) </w:t>
      </w:r>
      <w:r w:rsidRPr="0010529A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10529A">
        <w:rPr>
          <w:rFonts w:ascii="TH SarabunPSK" w:hAnsi="TH SarabunPSK" w:cs="TH SarabunPSK"/>
          <w:sz w:val="32"/>
          <w:szCs w:val="32"/>
        </w:rPr>
        <w:tab/>
      </w:r>
      <w:r w:rsidRPr="0010529A">
        <w:rPr>
          <w:rFonts w:ascii="TH SarabunPSK" w:hAnsi="TH SarabunPSK" w:cs="TH SarabunPSK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ตำแหน่งทางวิชาการ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</w:rPr>
        <w:instrText xml:space="preserve"> FORMTEXT </w:instrText>
      </w:r>
      <w:r w:rsidRPr="0010529A">
        <w:rPr>
          <w:rFonts w:ascii="TH SarabunPSK" w:hAnsi="TH SarabunPSK" w:cs="TH SarabunPSK"/>
          <w:sz w:val="32"/>
          <w:szCs w:val="32"/>
        </w:rPr>
      </w:r>
      <w:r w:rsidRPr="0010529A">
        <w:rPr>
          <w:rFonts w:ascii="TH SarabunPSK" w:hAnsi="TH SarabunPSK" w:cs="TH SarabunPSK"/>
          <w:sz w:val="32"/>
          <w:szCs w:val="32"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ตำแหน่งทางวิชาการ</w:t>
      </w:r>
      <w:r w:rsidRPr="0010529A">
        <w:rPr>
          <w:rFonts w:ascii="TH SarabunPSK" w:hAnsi="TH SarabunPSK" w:cs="TH SarabunPSK"/>
          <w:sz w:val="32"/>
          <w:szCs w:val="32"/>
        </w:rPr>
        <w:fldChar w:fldCharType="end"/>
      </w:r>
    </w:p>
    <w:p w14:paraId="199F19FC" w14:textId="77777777" w:rsidR="0010529A" w:rsidRPr="0010529A" w:rsidRDefault="0010529A" w:rsidP="0010529A">
      <w:pPr>
        <w:ind w:right="-188"/>
        <w:rPr>
          <w:rFonts w:ascii="TH SarabunPSK" w:hAnsi="TH SarabunPSK" w:cs="TH SarabunPSK"/>
          <w:sz w:val="32"/>
          <w:szCs w:val="32"/>
        </w:rPr>
      </w:pPr>
      <w:r w:rsidRPr="0010529A">
        <w:rPr>
          <w:rFonts w:ascii="TH SarabunPSK" w:hAnsi="TH SarabunPSK" w:cs="TH SarabunPSK"/>
          <w:sz w:val="32"/>
          <w:szCs w:val="32"/>
        </w:rPr>
        <w:tab/>
      </w:r>
      <w:r w:rsidRPr="0010529A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ที่ทำงาน </w:t>
      </w:r>
      <w:r w:rsidRPr="0010529A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10529A">
        <w:rPr>
          <w:rFonts w:ascii="TH SarabunPSK" w:hAnsi="TH SarabunPSK" w:cs="TH SarabunPSK"/>
          <w:sz w:val="32"/>
          <w:szCs w:val="32"/>
        </w:rPr>
        <w:tab/>
      </w:r>
      <w:r w:rsidRPr="0010529A">
        <w:rPr>
          <w:rFonts w:ascii="TH SarabunPSK" w:hAnsi="TH SarabunPSK" w:cs="TH SarabunPSK"/>
          <w:sz w:val="32"/>
          <w:szCs w:val="32"/>
        </w:rPr>
        <w:tab/>
      </w:r>
      <w:r w:rsidRPr="0010529A">
        <w:rPr>
          <w:rFonts w:ascii="TH SarabunPSK" w:hAnsi="TH SarabunPSK" w:cs="TH SarabunPSK"/>
          <w:sz w:val="32"/>
          <w:szCs w:val="32"/>
          <w:cs/>
        </w:rPr>
        <w:tab/>
      </w:r>
      <w:r w:rsidRPr="0010529A">
        <w:rPr>
          <w:rFonts w:ascii="TH SarabunPSK" w:hAnsi="TH SarabunPSK" w:cs="TH SarabunPSK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สาขาวิชา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</w:rPr>
        <w:instrText xml:space="preserve"> FORMTEXT </w:instrText>
      </w:r>
      <w:r w:rsidRPr="0010529A">
        <w:rPr>
          <w:rFonts w:ascii="TH SarabunPSK" w:hAnsi="TH SarabunPSK" w:cs="TH SarabunPSK"/>
          <w:sz w:val="32"/>
          <w:szCs w:val="32"/>
        </w:rPr>
      </w:r>
      <w:r w:rsidRPr="0010529A">
        <w:rPr>
          <w:rFonts w:ascii="TH SarabunPSK" w:hAnsi="TH SarabunPSK" w:cs="TH SarabunPSK"/>
          <w:sz w:val="32"/>
          <w:szCs w:val="32"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สาขาวิชา</w:t>
      </w:r>
      <w:r w:rsidRPr="0010529A">
        <w:rPr>
          <w:rFonts w:ascii="TH SarabunPSK" w:hAnsi="TH SarabunPSK" w:cs="TH SarabunPSK"/>
          <w:sz w:val="32"/>
          <w:szCs w:val="32"/>
        </w:rPr>
        <w:fldChar w:fldCharType="end"/>
      </w:r>
      <w:r w:rsidRPr="0010529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0529A">
        <w:rPr>
          <w:rFonts w:ascii="TH SarabunPSK" w:hAnsi="TH SarabunPSK" w:cs="TH SarabunPSK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คณะ/วิทยาลัย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</w:rPr>
        <w:instrText xml:space="preserve"> FORMTEXT </w:instrText>
      </w:r>
      <w:r w:rsidRPr="0010529A">
        <w:rPr>
          <w:rFonts w:ascii="TH SarabunPSK" w:hAnsi="TH SarabunPSK" w:cs="TH SarabunPSK"/>
          <w:sz w:val="32"/>
          <w:szCs w:val="32"/>
        </w:rPr>
      </w:r>
      <w:r w:rsidRPr="0010529A">
        <w:rPr>
          <w:rFonts w:ascii="TH SarabunPSK" w:hAnsi="TH SarabunPSK" w:cs="TH SarabunPSK"/>
          <w:sz w:val="32"/>
          <w:szCs w:val="32"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คณะ/วิทยาลัย</w:t>
      </w:r>
      <w:r w:rsidRPr="0010529A">
        <w:rPr>
          <w:rFonts w:ascii="TH SarabunPSK" w:hAnsi="TH SarabunPSK" w:cs="TH SarabunPSK"/>
          <w:sz w:val="32"/>
          <w:szCs w:val="32"/>
        </w:rPr>
        <w:fldChar w:fldCharType="end"/>
      </w:r>
      <w:r w:rsidRPr="0010529A">
        <w:rPr>
          <w:rFonts w:ascii="TH SarabunPSK" w:hAnsi="TH SarabunPSK" w:cs="TH SarabunPSK"/>
          <w:sz w:val="32"/>
          <w:szCs w:val="32"/>
          <w:cs/>
        </w:rPr>
        <w:t xml:space="preserve"> มหาวิทยาลัยราชภัฏสุราษฎร์ธานี</w:t>
      </w:r>
    </w:p>
    <w:p w14:paraId="07B48E33" w14:textId="35551735" w:rsidR="0010529A" w:rsidRPr="0010529A" w:rsidRDefault="0010529A" w:rsidP="0010529A">
      <w:pPr>
        <w:rPr>
          <w:rFonts w:ascii="TH SarabunPSK" w:hAnsi="TH SarabunPSK" w:cs="TH SarabunPSK"/>
          <w:sz w:val="32"/>
          <w:szCs w:val="32"/>
        </w:rPr>
      </w:pPr>
      <w:r w:rsidRPr="0010529A">
        <w:rPr>
          <w:rFonts w:ascii="TH SarabunPSK" w:hAnsi="TH SarabunPSK" w:cs="TH SarabunPSK"/>
          <w:sz w:val="32"/>
          <w:szCs w:val="32"/>
          <w:cs/>
        </w:rPr>
        <w:tab/>
      </w:r>
      <w:r w:rsidRPr="0010529A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อีเมล </w:t>
      </w:r>
      <w:r w:rsidRPr="0010529A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10529A">
        <w:rPr>
          <w:rFonts w:ascii="TH SarabunPSK" w:hAnsi="TH SarabunPSK" w:cs="TH SarabunPSK"/>
          <w:sz w:val="32"/>
          <w:szCs w:val="32"/>
        </w:rPr>
        <w:tab/>
      </w:r>
      <w:r w:rsidRPr="0010529A">
        <w:rPr>
          <w:rFonts w:ascii="TH SarabunPSK" w:hAnsi="TH SarabunPSK" w:cs="TH SarabunPSK"/>
          <w:sz w:val="32"/>
          <w:szCs w:val="32"/>
        </w:rPr>
        <w:tab/>
      </w:r>
      <w:r w:rsidRPr="0010529A">
        <w:rPr>
          <w:rFonts w:ascii="TH SarabunPSK" w:hAnsi="TH SarabunPSK" w:cs="TH SarabunPSK"/>
          <w:sz w:val="32"/>
          <w:szCs w:val="32"/>
          <w:cs/>
        </w:rPr>
        <w:tab/>
      </w:r>
      <w:r w:rsidRPr="0010529A">
        <w:rPr>
          <w:rFonts w:ascii="TH SarabunPSK" w:hAnsi="TH SarabunPSK" w:cs="TH SarabunPSK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อีเมล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</w:rPr>
        <w:instrText xml:space="preserve"> FORMTEXT </w:instrText>
      </w:r>
      <w:r w:rsidRPr="0010529A">
        <w:rPr>
          <w:rFonts w:ascii="TH SarabunPSK" w:hAnsi="TH SarabunPSK" w:cs="TH SarabunPSK"/>
          <w:sz w:val="32"/>
          <w:szCs w:val="32"/>
        </w:rPr>
      </w:r>
      <w:r w:rsidRPr="0010529A">
        <w:rPr>
          <w:rFonts w:ascii="TH SarabunPSK" w:hAnsi="TH SarabunPSK" w:cs="TH SarabunPSK"/>
          <w:sz w:val="32"/>
          <w:szCs w:val="32"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อีเมล</w:t>
      </w:r>
      <w:r w:rsidRPr="0010529A">
        <w:rPr>
          <w:rFonts w:ascii="TH SarabunPSK" w:hAnsi="TH SarabunPSK" w:cs="TH SarabunPSK"/>
          <w:sz w:val="32"/>
          <w:szCs w:val="32"/>
        </w:rPr>
        <w:fldChar w:fldCharType="end"/>
      </w:r>
    </w:p>
    <w:p w14:paraId="34BFF01A" w14:textId="77777777" w:rsidR="0010529A" w:rsidRPr="0010529A" w:rsidRDefault="0010529A" w:rsidP="0010529A">
      <w:pPr>
        <w:rPr>
          <w:rFonts w:ascii="TH SarabunPSK" w:hAnsi="TH SarabunPSK" w:cs="TH SarabunPSK"/>
          <w:sz w:val="32"/>
          <w:szCs w:val="32"/>
        </w:rPr>
      </w:pPr>
    </w:p>
    <w:p w14:paraId="426AEA6A" w14:textId="77777777" w:rsidR="0010529A" w:rsidRPr="0010529A" w:rsidRDefault="0010529A" w:rsidP="0010529A">
      <w:pPr>
        <w:rPr>
          <w:rFonts w:ascii="TH SarabunPSK" w:hAnsi="TH SarabunPSK" w:cs="TH SarabunPSK"/>
          <w:sz w:val="32"/>
          <w:szCs w:val="32"/>
          <w:cs/>
        </w:rPr>
      </w:pPr>
      <w:r w:rsidRPr="0010529A">
        <w:rPr>
          <w:rFonts w:ascii="TH SarabunPSK" w:hAnsi="TH SarabunPSK" w:cs="TH SarabunPSK"/>
          <w:sz w:val="32"/>
          <w:szCs w:val="32"/>
        </w:rPr>
        <w:tab/>
      </w:r>
      <w:r w:rsidRPr="0010529A">
        <w:rPr>
          <w:rFonts w:ascii="TH SarabunPSK" w:hAnsi="TH SarabunPSK" w:cs="TH SarabunPSK"/>
          <w:b/>
          <w:bCs/>
          <w:sz w:val="32"/>
          <w:szCs w:val="32"/>
          <w:cs/>
        </w:rPr>
        <w:t>คุณวุฒิ สาขาวิชา และสถาบันที่สำเร็จการศึกษา</w:t>
      </w:r>
      <w:r w:rsidRPr="0010529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0529A">
        <w:rPr>
          <w:rFonts w:ascii="TH SarabunPSK" w:hAnsi="TH SarabunPSK" w:cs="TH SarabunPSK"/>
          <w:color w:val="FF0000"/>
          <w:sz w:val="32"/>
          <w:szCs w:val="32"/>
          <w:cs/>
        </w:rPr>
        <w:t>(เรียงจากวุฒิการศึกษาสูงสุดตามลำดับ)</w:t>
      </w:r>
    </w:p>
    <w:tbl>
      <w:tblPr>
        <w:tblStyle w:val="ac"/>
        <w:tblW w:w="8788" w:type="dxa"/>
        <w:jc w:val="center"/>
        <w:tblLook w:val="04A0" w:firstRow="1" w:lastRow="0" w:firstColumn="1" w:lastColumn="0" w:noHBand="0" w:noVBand="1"/>
      </w:tblPr>
      <w:tblGrid>
        <w:gridCol w:w="1701"/>
        <w:gridCol w:w="2835"/>
        <w:gridCol w:w="2835"/>
        <w:gridCol w:w="1417"/>
      </w:tblGrid>
      <w:tr w:rsidR="0010529A" w:rsidRPr="0010529A" w14:paraId="2CBC1AD2" w14:textId="77777777" w:rsidTr="00F614A2">
        <w:trPr>
          <w:jc w:val="center"/>
        </w:trPr>
        <w:tc>
          <w:tcPr>
            <w:tcW w:w="1701" w:type="dxa"/>
          </w:tcPr>
          <w:p w14:paraId="1AAFBD9A" w14:textId="77777777" w:rsidR="0010529A" w:rsidRPr="0010529A" w:rsidRDefault="0010529A" w:rsidP="00F614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วุฒิการศึกษา</w:t>
            </w:r>
          </w:p>
        </w:tc>
        <w:tc>
          <w:tcPr>
            <w:tcW w:w="2835" w:type="dxa"/>
          </w:tcPr>
          <w:p w14:paraId="63096F4C" w14:textId="77777777" w:rsidR="0010529A" w:rsidRPr="0010529A" w:rsidRDefault="0010529A" w:rsidP="00F614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คุณวุฒิ/สาขาวิชา</w:t>
            </w:r>
          </w:p>
        </w:tc>
        <w:tc>
          <w:tcPr>
            <w:tcW w:w="2835" w:type="dxa"/>
          </w:tcPr>
          <w:p w14:paraId="7BFF92D8" w14:textId="77777777" w:rsidR="0010529A" w:rsidRPr="0010529A" w:rsidRDefault="0010529A" w:rsidP="00F614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สถาบัน</w:t>
            </w:r>
          </w:p>
        </w:tc>
        <w:tc>
          <w:tcPr>
            <w:tcW w:w="1417" w:type="dxa"/>
          </w:tcPr>
          <w:p w14:paraId="16B15950" w14:textId="77777777" w:rsidR="0010529A" w:rsidRPr="0010529A" w:rsidRDefault="0010529A" w:rsidP="00F614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ปีที่สำเร็จการศึกษา</w:t>
            </w:r>
          </w:p>
        </w:tc>
      </w:tr>
      <w:tr w:rsidR="0010529A" w:rsidRPr="0010529A" w14:paraId="2F760DF7" w14:textId="77777777" w:rsidTr="00F614A2">
        <w:trPr>
          <w:jc w:val="center"/>
        </w:trPr>
        <w:tc>
          <w:tcPr>
            <w:tcW w:w="1701" w:type="dxa"/>
          </w:tcPr>
          <w:p w14:paraId="475DAC13" w14:textId="77777777" w:rsidR="0010529A" w:rsidRPr="0010529A" w:rsidRDefault="0010529A" w:rsidP="00F614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เต็มปริญญา"/>
                  </w:textInput>
                </w:ffData>
              </w:fldCha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Pr="001052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ชื่อเต็มปริญญา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</w:p>
          <w:p w14:paraId="6F9F412C" w14:textId="77777777" w:rsidR="0010529A" w:rsidRPr="0010529A" w:rsidRDefault="0010529A" w:rsidP="00F614A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529A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ย่อปริญญา"/>
                  </w:textInput>
                </w:ffData>
              </w:fldCha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Pr="001052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ชื่อย่อปริญญา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  <w:r w:rsidRPr="0010529A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2835" w:type="dxa"/>
          </w:tcPr>
          <w:p w14:paraId="4B9420E1" w14:textId="77777777" w:rsidR="0010529A" w:rsidRPr="0010529A" w:rsidRDefault="0010529A" w:rsidP="00F614A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สาขาวิชา"/>
                  </w:textInput>
                </w:ffData>
              </w:fldCha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Pr="001052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สาขาวิชา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</w:p>
        </w:tc>
        <w:tc>
          <w:tcPr>
            <w:tcW w:w="2835" w:type="dxa"/>
          </w:tcPr>
          <w:p w14:paraId="0CBE4729" w14:textId="77777777" w:rsidR="0010529A" w:rsidRPr="0010529A" w:rsidRDefault="0010529A" w:rsidP="00F614A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สถาบันที่สำเร็จการศึกษา"/>
                  </w:textInput>
                </w:ffData>
              </w:fldCha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Pr="001052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ชื่อสถาบันที่สำเร็จการศึกษา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  <w:r w:rsidRPr="0010529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,</w:t>
            </w:r>
          </w:p>
          <w:p w14:paraId="7ABCA730" w14:textId="14675F4F" w:rsidR="0010529A" w:rsidRPr="0010529A" w:rsidRDefault="0010529A" w:rsidP="00F614A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ระเทศ (เฉพาะสำเร็จการศึกษาจากต่างประเทศ)"/>
                  </w:textInput>
                </w:ffData>
              </w:fldChar>
            </w:r>
            <w:r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>
              <w:rPr>
                <w:rFonts w:ascii="TH SarabunPSK" w:hAnsi="TH SarabunPSK" w:cs="TH SarabunPSK"/>
                <w:sz w:val="32"/>
                <w:szCs w:val="32"/>
              </w:rPr>
            </w:r>
            <w:r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ประเทศ (เฉพาะสำเร็จการศึกษาจากต่างประเทศ)</w:t>
            </w:r>
            <w:r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</w:p>
        </w:tc>
        <w:tc>
          <w:tcPr>
            <w:tcW w:w="1417" w:type="dxa"/>
          </w:tcPr>
          <w:p w14:paraId="3266DE97" w14:textId="77777777" w:rsidR="0010529A" w:rsidRPr="0010529A" w:rsidRDefault="0010529A" w:rsidP="00F614A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ีที่สำเร็จการศึกษา"/>
                  </w:textInput>
                </w:ffData>
              </w:fldCha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Pr="001052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ปีที่สำเร็จการศึกษา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</w:p>
        </w:tc>
      </w:tr>
      <w:tr w:rsidR="0010529A" w:rsidRPr="0010529A" w14:paraId="47018BA3" w14:textId="77777777" w:rsidTr="00F614A2">
        <w:trPr>
          <w:jc w:val="center"/>
        </w:trPr>
        <w:tc>
          <w:tcPr>
            <w:tcW w:w="1701" w:type="dxa"/>
          </w:tcPr>
          <w:p w14:paraId="5F027EAA" w14:textId="77777777" w:rsidR="0010529A" w:rsidRPr="0010529A" w:rsidRDefault="0010529A" w:rsidP="00F614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เต็มปริญญา"/>
                  </w:textInput>
                </w:ffData>
              </w:fldCha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Pr="001052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ชื่อเต็มปริญญา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</w:p>
          <w:p w14:paraId="7DC239F6" w14:textId="77777777" w:rsidR="0010529A" w:rsidRPr="0010529A" w:rsidRDefault="0010529A" w:rsidP="00F614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ย่อปริญญา"/>
                  </w:textInput>
                </w:ffData>
              </w:fldCha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Pr="001052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ชื่อย่อปริญญา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  <w:r w:rsidRPr="0010529A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2835" w:type="dxa"/>
          </w:tcPr>
          <w:p w14:paraId="1F369C63" w14:textId="77777777" w:rsidR="0010529A" w:rsidRPr="0010529A" w:rsidRDefault="0010529A" w:rsidP="00F614A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สาขาวิชา"/>
                  </w:textInput>
                </w:ffData>
              </w:fldCha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Pr="001052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สาขาวิชา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</w:p>
        </w:tc>
        <w:tc>
          <w:tcPr>
            <w:tcW w:w="2835" w:type="dxa"/>
          </w:tcPr>
          <w:p w14:paraId="0D1A4BEC" w14:textId="77777777" w:rsidR="0010529A" w:rsidRPr="0010529A" w:rsidRDefault="0010529A" w:rsidP="00F614A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สถาบันที่สำเร็จการศึกษา"/>
                  </w:textInput>
                </w:ffData>
              </w:fldCha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Pr="001052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ชื่อสถาบันที่สำเร็จการศึกษา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  <w:r w:rsidRPr="0010529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,</w:t>
            </w:r>
          </w:p>
          <w:p w14:paraId="44DF5AED" w14:textId="4D565993" w:rsidR="0010529A" w:rsidRPr="0010529A" w:rsidRDefault="0010529A" w:rsidP="00F614A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ระเทศ (เฉพาะสำเร็จการศึกษาจากต่างประเทศ)"/>
                  </w:textInput>
                </w:ffData>
              </w:fldChar>
            </w:r>
            <w:r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>
              <w:rPr>
                <w:rFonts w:ascii="TH SarabunPSK" w:hAnsi="TH SarabunPSK" w:cs="TH SarabunPSK"/>
                <w:sz w:val="32"/>
                <w:szCs w:val="32"/>
              </w:rPr>
            </w:r>
            <w:r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ประเทศ (เฉพาะสำเร็จการศึกษาจากต่างประเทศ)</w:t>
            </w:r>
            <w:r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</w:p>
        </w:tc>
        <w:tc>
          <w:tcPr>
            <w:tcW w:w="1417" w:type="dxa"/>
          </w:tcPr>
          <w:p w14:paraId="47B006CC" w14:textId="77777777" w:rsidR="0010529A" w:rsidRPr="0010529A" w:rsidRDefault="0010529A" w:rsidP="00F614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ีที่สำเร็จการศึกษา"/>
                  </w:textInput>
                </w:ffData>
              </w:fldCha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Pr="001052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ปีที่สำเร็จการศึกษา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</w:p>
        </w:tc>
      </w:tr>
      <w:tr w:rsidR="0010529A" w:rsidRPr="0010529A" w14:paraId="0F61C708" w14:textId="77777777" w:rsidTr="00F614A2">
        <w:trPr>
          <w:jc w:val="center"/>
        </w:trPr>
        <w:tc>
          <w:tcPr>
            <w:tcW w:w="1701" w:type="dxa"/>
          </w:tcPr>
          <w:p w14:paraId="2156C9A7" w14:textId="77777777" w:rsidR="0010529A" w:rsidRPr="0010529A" w:rsidRDefault="0010529A" w:rsidP="00F614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เต็มปริญญา"/>
                  </w:textInput>
                </w:ffData>
              </w:fldCha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Pr="001052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ชื่อเต็มปริญญา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</w:p>
          <w:p w14:paraId="1982D28E" w14:textId="77777777" w:rsidR="0010529A" w:rsidRPr="0010529A" w:rsidRDefault="0010529A" w:rsidP="00F614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ย่อปริญญา"/>
                  </w:textInput>
                </w:ffData>
              </w:fldCha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Pr="001052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ชื่อย่อปริญญา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  <w:r w:rsidRPr="0010529A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2835" w:type="dxa"/>
          </w:tcPr>
          <w:p w14:paraId="4AD43E9E" w14:textId="77777777" w:rsidR="0010529A" w:rsidRPr="0010529A" w:rsidRDefault="0010529A" w:rsidP="00F614A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สาขาวิชา"/>
                  </w:textInput>
                </w:ffData>
              </w:fldCha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Pr="001052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สาขาวิชา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</w:p>
        </w:tc>
        <w:tc>
          <w:tcPr>
            <w:tcW w:w="2835" w:type="dxa"/>
          </w:tcPr>
          <w:p w14:paraId="4B73139B" w14:textId="77777777" w:rsidR="0010529A" w:rsidRPr="0010529A" w:rsidRDefault="0010529A" w:rsidP="00F614A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ชื่อสถาบันที่สำเร็จการศึกษา"/>
                  </w:textInput>
                </w:ffData>
              </w:fldCha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Pr="001052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ชื่อสถาบันที่สำเร็จการศึกษา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  <w:r w:rsidRPr="0010529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,</w:t>
            </w:r>
          </w:p>
          <w:p w14:paraId="18C403D8" w14:textId="02278B87" w:rsidR="0010529A" w:rsidRPr="0010529A" w:rsidRDefault="0010529A" w:rsidP="00F614A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ระเทศ (เฉพาะสำเร็จการศึกษาจากต่างประเทศ)"/>
                  </w:textInput>
                </w:ffData>
              </w:fldChar>
            </w:r>
            <w:r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>
              <w:rPr>
                <w:rFonts w:ascii="TH SarabunPSK" w:hAnsi="TH SarabunPSK" w:cs="TH SarabunPSK"/>
                <w:sz w:val="32"/>
                <w:szCs w:val="32"/>
              </w:rPr>
            </w:r>
            <w:r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ประเทศ (เฉพาะสำเร็จการศึกษาจากต่างประเทศ)</w:t>
            </w:r>
            <w:r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</w:p>
        </w:tc>
        <w:tc>
          <w:tcPr>
            <w:tcW w:w="1417" w:type="dxa"/>
          </w:tcPr>
          <w:p w14:paraId="32D4237A" w14:textId="77777777" w:rsidR="0010529A" w:rsidRPr="0010529A" w:rsidRDefault="0010529A" w:rsidP="00F614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ปีที่สำเร็จการศึกษา"/>
                  </w:textInput>
                </w:ffData>
              </w:fldCha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instrText xml:space="preserve"> FORMTEXT </w:instrTex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Pr="0010529A"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  <w:t>ปีที่สำเร็จการศึกษา</w:t>
            </w:r>
            <w:r w:rsidRPr="0010529A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</w:p>
        </w:tc>
      </w:tr>
    </w:tbl>
    <w:p w14:paraId="351D2ADD" w14:textId="77777777" w:rsidR="0010529A" w:rsidRPr="0010529A" w:rsidRDefault="0010529A" w:rsidP="0010529A">
      <w:pPr>
        <w:rPr>
          <w:rFonts w:ascii="TH SarabunPSK" w:hAnsi="TH SarabunPSK" w:cs="TH SarabunPSK"/>
          <w:sz w:val="32"/>
          <w:szCs w:val="32"/>
        </w:rPr>
      </w:pPr>
    </w:p>
    <w:p w14:paraId="3B023986" w14:textId="77777777" w:rsidR="0010529A" w:rsidRPr="0010529A" w:rsidRDefault="0010529A" w:rsidP="0010529A">
      <w:pPr>
        <w:rPr>
          <w:rFonts w:ascii="TH SarabunPSK" w:hAnsi="TH SarabunPSK" w:cs="TH SarabunPSK"/>
          <w:sz w:val="32"/>
          <w:szCs w:val="32"/>
        </w:rPr>
      </w:pPr>
      <w:r w:rsidRPr="0010529A">
        <w:rPr>
          <w:rFonts w:ascii="TH SarabunPSK" w:hAnsi="TH SarabunPSK" w:cs="TH SarabunPSK"/>
          <w:sz w:val="32"/>
          <w:szCs w:val="32"/>
          <w:cs/>
        </w:rPr>
        <w:tab/>
      </w:r>
      <w:r w:rsidRPr="0010529A">
        <w:rPr>
          <w:rFonts w:ascii="TH SarabunPSK" w:hAnsi="TH SarabunPSK" w:cs="TH SarabunPSK"/>
          <w:b/>
          <w:bCs/>
          <w:sz w:val="32"/>
          <w:szCs w:val="32"/>
          <w:cs/>
        </w:rPr>
        <w:t>ความเชี่ยวชาญ</w:t>
      </w:r>
      <w:r w:rsidRPr="0010529A">
        <w:rPr>
          <w:rFonts w:ascii="TH SarabunPSK" w:hAnsi="TH SarabunPSK" w:cs="TH SarabunPSK"/>
          <w:b/>
          <w:bCs/>
          <w:sz w:val="32"/>
          <w:szCs w:val="32"/>
        </w:rPr>
        <w:t xml:space="preserve"> : </w:t>
      </w:r>
      <w:r w:rsidRPr="0010529A">
        <w:rPr>
          <w:rFonts w:ascii="TH SarabunPSK" w:hAnsi="TH SarabunPSK" w:cs="TH SarabunPSK"/>
          <w:sz w:val="32"/>
          <w:szCs w:val="32"/>
        </w:rPr>
        <w:fldChar w:fldCharType="begin">
          <w:ffData>
            <w:name w:val=""/>
            <w:enabled/>
            <w:calcOnExit w:val="0"/>
            <w:textInput>
              <w:default w:val="ระบุความเชี่ยวชาญที่ตรงหรือเกี่ยวข้องกับหลักสูตรนี้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</w:rPr>
        <w:instrText xml:space="preserve"> FORMTEXT </w:instrText>
      </w:r>
      <w:r w:rsidRPr="0010529A">
        <w:rPr>
          <w:rFonts w:ascii="TH SarabunPSK" w:hAnsi="TH SarabunPSK" w:cs="TH SarabunPSK"/>
          <w:sz w:val="32"/>
          <w:szCs w:val="32"/>
        </w:rPr>
      </w:r>
      <w:r w:rsidRPr="0010529A">
        <w:rPr>
          <w:rFonts w:ascii="TH SarabunPSK" w:hAnsi="TH SarabunPSK" w:cs="TH SarabunPSK"/>
          <w:sz w:val="32"/>
          <w:szCs w:val="32"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ระบุความเชี่ยวชาญที่ตรงหรือเกี่ยวข้องกับหลักสูตรนี้</w:t>
      </w:r>
      <w:r w:rsidRPr="0010529A">
        <w:rPr>
          <w:rFonts w:ascii="TH SarabunPSK" w:hAnsi="TH SarabunPSK" w:cs="TH SarabunPSK"/>
          <w:sz w:val="32"/>
          <w:szCs w:val="32"/>
        </w:rPr>
        <w:fldChar w:fldCharType="end"/>
      </w:r>
    </w:p>
    <w:p w14:paraId="5F65B054" w14:textId="77777777" w:rsidR="0010529A" w:rsidRPr="0010529A" w:rsidRDefault="0010529A" w:rsidP="0010529A">
      <w:pPr>
        <w:rPr>
          <w:rFonts w:ascii="TH SarabunPSK" w:hAnsi="TH SarabunPSK" w:cs="TH SarabunPSK"/>
          <w:sz w:val="32"/>
          <w:szCs w:val="32"/>
        </w:rPr>
      </w:pPr>
    </w:p>
    <w:p w14:paraId="5B2A80DF" w14:textId="77777777" w:rsidR="0010529A" w:rsidRPr="0010529A" w:rsidRDefault="0010529A" w:rsidP="0010529A">
      <w:pPr>
        <w:rPr>
          <w:rFonts w:ascii="TH SarabunPSK" w:hAnsi="TH SarabunPSK" w:cs="TH SarabunPSK"/>
          <w:b/>
          <w:bCs/>
          <w:sz w:val="32"/>
          <w:szCs w:val="32"/>
        </w:rPr>
      </w:pPr>
      <w:r w:rsidRPr="0010529A">
        <w:rPr>
          <w:rFonts w:ascii="TH SarabunPSK" w:hAnsi="TH SarabunPSK" w:cs="TH SarabunPSK"/>
          <w:sz w:val="32"/>
          <w:szCs w:val="32"/>
          <w:cs/>
        </w:rPr>
        <w:tab/>
      </w:r>
      <w:r w:rsidRPr="0010529A">
        <w:rPr>
          <w:rFonts w:ascii="TH SarabunPSK" w:hAnsi="TH SarabunPSK" w:cs="TH SarabunPSK"/>
          <w:b/>
          <w:bCs/>
          <w:sz w:val="32"/>
          <w:szCs w:val="32"/>
          <w:cs/>
        </w:rPr>
        <w:t>ผลงานทางวิชาการ</w:t>
      </w:r>
    </w:p>
    <w:p w14:paraId="089EDC9B" w14:textId="77777777" w:rsidR="0010529A" w:rsidRPr="0010529A" w:rsidRDefault="0010529A" w:rsidP="0010529A">
      <w:pPr>
        <w:rPr>
          <w:rFonts w:ascii="TH SarabunPSK" w:hAnsi="TH SarabunPSK" w:cs="TH SarabunPSK"/>
          <w:sz w:val="32"/>
          <w:szCs w:val="32"/>
        </w:rPr>
      </w:pPr>
      <w:r w:rsidRPr="0010529A">
        <w:rPr>
          <w:rFonts w:ascii="TH SarabunPSK" w:hAnsi="TH SarabunPSK" w:cs="TH SarabunPSK"/>
          <w:color w:val="FF0000"/>
          <w:sz w:val="32"/>
          <w:szCs w:val="32"/>
          <w:cs/>
        </w:rPr>
        <w:t xml:space="preserve">(ระบุผลงานวิชาการตรงนี้ โดยใช้รูปแบบการเขียนบรรณานุกรม </w:t>
      </w:r>
      <w:r w:rsidRPr="0010529A">
        <w:rPr>
          <w:rFonts w:ascii="TH SarabunPSK" w:hAnsi="TH SarabunPSK" w:cs="TH SarabunPSK"/>
          <w:color w:val="FF0000"/>
          <w:sz w:val="32"/>
          <w:szCs w:val="32"/>
        </w:rPr>
        <w:t>APA 7</w:t>
      </w:r>
      <w:r w:rsidRPr="0010529A">
        <w:rPr>
          <w:rFonts w:ascii="TH SarabunPSK" w:hAnsi="TH SarabunPSK" w:cs="TH SarabunPSK"/>
          <w:color w:val="FF0000"/>
          <w:sz w:val="32"/>
          <w:szCs w:val="32"/>
          <w:vertAlign w:val="superscript"/>
        </w:rPr>
        <w:t>th</w:t>
      </w:r>
      <w:r w:rsidRPr="0010529A">
        <w:rPr>
          <w:rFonts w:ascii="TH SarabunPSK" w:hAnsi="TH SarabunPSK" w:cs="TH SarabunPSK"/>
          <w:color w:val="FF0000"/>
          <w:sz w:val="32"/>
          <w:szCs w:val="32"/>
        </w:rPr>
        <w:t xml:space="preserve"> edition</w:t>
      </w:r>
      <w:r w:rsidRPr="0010529A">
        <w:rPr>
          <w:rFonts w:ascii="TH SarabunPSK" w:hAnsi="TH SarabunPSK" w:cs="TH SarabunPSK"/>
          <w:color w:val="FF0000"/>
          <w:sz w:val="32"/>
          <w:szCs w:val="32"/>
          <w:cs/>
        </w:rPr>
        <w:t>)</w:t>
      </w:r>
    </w:p>
    <w:p w14:paraId="5181E7DF" w14:textId="77777777" w:rsidR="0010529A" w:rsidRPr="0010529A" w:rsidRDefault="0010529A" w:rsidP="0010529A">
      <w:pPr>
        <w:rPr>
          <w:rFonts w:ascii="TH SarabunPSK" w:hAnsi="TH SarabunPSK" w:cs="TH SarabunPSK"/>
          <w:sz w:val="32"/>
          <w:szCs w:val="32"/>
        </w:rPr>
      </w:pPr>
    </w:p>
    <w:p w14:paraId="7FA92D60" w14:textId="77777777" w:rsidR="0010529A" w:rsidRPr="0010529A" w:rsidRDefault="0010529A" w:rsidP="0010529A">
      <w:pPr>
        <w:rPr>
          <w:rFonts w:ascii="TH SarabunPSK" w:hAnsi="TH SarabunPSK" w:cs="TH SarabunPSK"/>
          <w:sz w:val="32"/>
          <w:szCs w:val="32"/>
        </w:rPr>
      </w:pPr>
    </w:p>
    <w:p w14:paraId="183EB423" w14:textId="77777777" w:rsidR="0010529A" w:rsidRPr="0010529A" w:rsidRDefault="0010529A" w:rsidP="0010529A">
      <w:pPr>
        <w:rPr>
          <w:rFonts w:ascii="TH SarabunPSK" w:hAnsi="TH SarabunPSK" w:cs="TH SarabunPSK"/>
          <w:sz w:val="32"/>
          <w:szCs w:val="32"/>
        </w:rPr>
      </w:pPr>
    </w:p>
    <w:p w14:paraId="38916AB9" w14:textId="77777777" w:rsidR="0010529A" w:rsidRPr="0010529A" w:rsidRDefault="0010529A" w:rsidP="0010529A">
      <w:pPr>
        <w:rPr>
          <w:rFonts w:ascii="TH SarabunPSK" w:hAnsi="TH SarabunPSK" w:cs="TH SarabunPSK"/>
          <w:sz w:val="32"/>
          <w:szCs w:val="32"/>
        </w:rPr>
      </w:pPr>
    </w:p>
    <w:p w14:paraId="3DB8040A" w14:textId="77777777" w:rsidR="0010529A" w:rsidRPr="0010529A" w:rsidRDefault="0010529A" w:rsidP="0010529A">
      <w:pPr>
        <w:rPr>
          <w:rFonts w:ascii="TH SarabunPSK" w:hAnsi="TH SarabunPSK" w:cs="TH SarabunPSK"/>
          <w:sz w:val="32"/>
          <w:szCs w:val="32"/>
        </w:rPr>
      </w:pPr>
    </w:p>
    <w:p w14:paraId="577FBC63" w14:textId="42207C34" w:rsidR="0010529A" w:rsidRDefault="0010529A" w:rsidP="0010529A">
      <w:pPr>
        <w:rPr>
          <w:rFonts w:ascii="TH SarabunPSK" w:hAnsi="TH SarabunPSK" w:cs="TH SarabunPSK"/>
          <w:sz w:val="32"/>
          <w:szCs w:val="32"/>
        </w:rPr>
      </w:pPr>
    </w:p>
    <w:p w14:paraId="5A6B0A1D" w14:textId="77777777" w:rsidR="0010529A" w:rsidRPr="0010529A" w:rsidRDefault="0010529A" w:rsidP="0010529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1052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lastRenderedPageBreak/>
        <w:t xml:space="preserve">รูปแบบการเขียนบรรณานุกรม </w:t>
      </w:r>
      <w:r w:rsidRPr="0010529A">
        <w:rPr>
          <w:rFonts w:ascii="TH SarabunPSK" w:hAnsi="TH SarabunPSK" w:cs="TH SarabunPSK"/>
          <w:b/>
          <w:bCs/>
          <w:color w:val="FF0000"/>
          <w:sz w:val="32"/>
          <w:szCs w:val="32"/>
        </w:rPr>
        <w:t>APA 7</w:t>
      </w:r>
      <w:r w:rsidRPr="0010529A">
        <w:rPr>
          <w:rFonts w:ascii="TH SarabunPSK" w:hAnsi="TH SarabunPSK" w:cs="TH SarabunPSK"/>
          <w:b/>
          <w:bCs/>
          <w:color w:val="FF0000"/>
          <w:sz w:val="32"/>
          <w:szCs w:val="32"/>
          <w:vertAlign w:val="superscript"/>
        </w:rPr>
        <w:t>th</w:t>
      </w:r>
      <w:r w:rsidRPr="001052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10529A">
        <w:rPr>
          <w:rFonts w:ascii="TH SarabunPSK" w:hAnsi="TH SarabunPSK" w:cs="TH SarabunPSK"/>
          <w:b/>
          <w:bCs/>
          <w:color w:val="FF0000"/>
          <w:sz w:val="32"/>
          <w:szCs w:val="32"/>
        </w:rPr>
        <w:t>edition</w:t>
      </w:r>
    </w:p>
    <w:p w14:paraId="576FE6CE" w14:textId="77777777" w:rsidR="0010529A" w:rsidRPr="0010529A" w:rsidRDefault="0010529A" w:rsidP="0010529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7AF658BB" w14:textId="77777777" w:rsidR="0010529A" w:rsidRPr="0010529A" w:rsidRDefault="0010529A" w:rsidP="0010529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1052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หนังสือ</w:t>
      </w:r>
    </w:p>
    <w:p w14:paraId="57B6ED5A" w14:textId="77777777" w:rsidR="0010529A" w:rsidRPr="0010529A" w:rsidRDefault="0010529A" w:rsidP="0010529A">
      <w:pPr>
        <w:tabs>
          <w:tab w:val="left" w:pos="851"/>
        </w:tabs>
        <w:ind w:left="851" w:hanging="851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 สกุล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ชื่อ สกุล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. 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ปีที่พิมพ์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ปีที่พิมพ์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). </w: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เรื่อง"/>
            </w:textInput>
          </w:ffData>
        </w:fldChar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>ชื่อเรื่อง</w: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 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ครั้งที่พิมพ์ เฉพาะพิมพ์ครั้งที่ 2 เป็นต้นไป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ครั้งที่พิมพ์ เฉพาะพิมพ์ครั้งที่ 2 เป็นต้นไป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).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สำนักพิมพ์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สำนักพิมพ์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.</w:t>
      </w:r>
    </w:p>
    <w:p w14:paraId="1FBC736F" w14:textId="77777777" w:rsidR="0010529A" w:rsidRPr="0010529A" w:rsidRDefault="0010529A" w:rsidP="0010529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1052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อังกฤษ</w:t>
      </w:r>
    </w:p>
    <w:p w14:paraId="1BA525B8" w14:textId="77777777" w:rsidR="0010529A" w:rsidRPr="0010529A" w:rsidRDefault="0010529A" w:rsidP="0010529A">
      <w:pPr>
        <w:tabs>
          <w:tab w:val="left" w:pos="851"/>
        </w:tabs>
        <w:ind w:left="851" w:hanging="851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สกุล, อักษรย่อชื่อ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สกุล</w:t>
      </w:r>
      <w:r w:rsidRPr="0010529A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อักษรย่อชื่อ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. 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ปีพิมพ์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ปีพิมพ์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). </w: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เรื่อง"/>
            </w:textInput>
          </w:ffData>
        </w:fldChar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>ชื่อเรื่อง</w: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 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พิมพ์ครั้งที่... **เฉพาะครั้งที่ 2 เป็นต้นไป**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พิมพ์ครั้งที่... **เฉพาะครั้งที่ 2 เป็นต้นไป**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).</w:t>
      </w:r>
      <w:r w:rsidRPr="0010529A">
        <w:rPr>
          <w:rFonts w:ascii="TH SarabunPSK" w:eastAsia="AngsanaNew" w:hAnsi="TH SarabunPSK" w:cs="TH SarabunPSK"/>
          <w:sz w:val="32"/>
          <w:szCs w:val="32"/>
          <w:cs/>
        </w:rPr>
        <w:t xml:space="preserve">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สำนักพิมพ์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สำนักพิมพ์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.</w:t>
      </w:r>
    </w:p>
    <w:p w14:paraId="29A4C6C2" w14:textId="77777777" w:rsidR="0010529A" w:rsidRPr="0010529A" w:rsidRDefault="0010529A" w:rsidP="0010529A">
      <w:pPr>
        <w:jc w:val="thaiDistribute"/>
        <w:rPr>
          <w:rFonts w:ascii="TH SarabunPSK" w:hAnsi="TH SarabunPSK" w:cs="TH SarabunPSK"/>
          <w:noProof/>
          <w:sz w:val="32"/>
          <w:szCs w:val="32"/>
        </w:rPr>
      </w:pPr>
    </w:p>
    <w:p w14:paraId="3169BBD2" w14:textId="77777777" w:rsidR="0010529A" w:rsidRPr="0010529A" w:rsidRDefault="0010529A" w:rsidP="0010529A">
      <w:pPr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1052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หนังสือหรือตำราในรูปแบบอิเล็กทรอนิกส์ที่มีเลข </w:t>
      </w:r>
      <w:r w:rsidRPr="0010529A">
        <w:rPr>
          <w:rFonts w:ascii="TH SarabunPSK" w:hAnsi="TH SarabunPSK" w:cs="TH SarabunPSK"/>
          <w:b/>
          <w:bCs/>
          <w:color w:val="FF0000"/>
          <w:sz w:val="32"/>
          <w:szCs w:val="32"/>
        </w:rPr>
        <w:t>DOI</w:t>
      </w:r>
    </w:p>
    <w:p w14:paraId="40573BBC" w14:textId="77777777" w:rsidR="0010529A" w:rsidRPr="0010529A" w:rsidRDefault="0010529A" w:rsidP="0010529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1052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ไทย</w:t>
      </w:r>
    </w:p>
    <w:p w14:paraId="6D9B69F8" w14:textId="77777777" w:rsidR="0010529A" w:rsidRPr="0010529A" w:rsidRDefault="0010529A" w:rsidP="0010529A">
      <w:pPr>
        <w:tabs>
          <w:tab w:val="left" w:pos="851"/>
        </w:tabs>
        <w:ind w:left="851" w:hanging="851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 สกุล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ชื่อ สกุล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. 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ปีพิมพ์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ปีพิมพ์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). </w: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เรื่อง"/>
            </w:textInput>
          </w:ffData>
        </w:fldChar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>ชื่อเรื่อง</w: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 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พิมพ์ครั้งที่... **เฉพาะครั้งที่ 2 เป็นต้นไป**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พิมพ์ครั้งที่... **เฉพาะครั้งที่ 2 เป็นต้นไป**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). 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สถานที่พิมพ์]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  <w:cs/>
        </w:rPr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[สถานที่พิมพ์]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10529A">
        <w:rPr>
          <w:rFonts w:ascii="TH SarabunPSK" w:eastAsia="AngsanaNew" w:hAnsi="TH SarabunPSK" w:cs="TH SarabunPSK"/>
          <w:sz w:val="32"/>
          <w:szCs w:val="32"/>
        </w:rPr>
        <w:t>:</w:t>
      </w:r>
      <w:r w:rsidRPr="0010529A">
        <w:rPr>
          <w:rFonts w:ascii="TH SarabunPSK" w:eastAsia="AngsanaNew" w:hAnsi="TH SarabunPSK" w:cs="TH SarabunPSK"/>
          <w:sz w:val="32"/>
          <w:szCs w:val="32"/>
          <w:cs/>
        </w:rPr>
        <w:t xml:space="preserve">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สำนักพิมพ์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สำนักพิมพ์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. </w:t>
      </w:r>
      <w:r w:rsidRPr="0010529A">
        <w:rPr>
          <w:rFonts w:ascii="TH SarabunPSK" w:hAnsi="TH SarabunPSK" w:cs="TH SarabunPSK"/>
          <w:noProof/>
          <w:sz w:val="32"/>
          <w:szCs w:val="32"/>
        </w:rPr>
        <w:t>http://doi.org/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 DOI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เลข </w:t>
      </w:r>
      <w:r w:rsidRPr="0010529A">
        <w:rPr>
          <w:rFonts w:ascii="TH SarabunPSK" w:hAnsi="TH SarabunPSK" w:cs="TH SarabunPSK"/>
          <w:noProof/>
          <w:sz w:val="32"/>
          <w:szCs w:val="32"/>
        </w:rPr>
        <w:t>DOI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 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จำนวนหน้าทั้งหมด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เลขจำนวนหน้าทั้งหมด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 หน้า).</w:t>
      </w:r>
    </w:p>
    <w:p w14:paraId="7E3D44A7" w14:textId="77777777" w:rsidR="0010529A" w:rsidRPr="0010529A" w:rsidRDefault="0010529A" w:rsidP="0010529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1052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อังกฤษ</w:t>
      </w:r>
    </w:p>
    <w:p w14:paraId="0F7FBAB9" w14:textId="77777777" w:rsidR="0010529A" w:rsidRPr="0010529A" w:rsidRDefault="0010529A" w:rsidP="0010529A">
      <w:pPr>
        <w:tabs>
          <w:tab w:val="left" w:pos="851"/>
        </w:tabs>
        <w:ind w:left="851" w:hanging="851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สกุล, อักษรย่อชื่อ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สกุล</w:t>
      </w:r>
      <w:r w:rsidRPr="0010529A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อักษรย่อชื่อ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. 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ปีพิมพ์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ปีพิมพ์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). </w: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เรื่อง"/>
            </w:textInput>
          </w:ffData>
        </w:fldChar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>ชื่อเรื่อง</w: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 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พิมพ์ครั้งที่... **เฉพาะครั้งที่ 2 เป็นต้นไป**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พิมพ์ครั้งที่... **เฉพาะครั้งที่ 2 เป็นต้นไป**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). 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สถานที่พิมพ์]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  <w:cs/>
        </w:rPr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[สถานที่พิมพ์]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10529A">
        <w:rPr>
          <w:rFonts w:ascii="TH SarabunPSK" w:eastAsia="AngsanaNew" w:hAnsi="TH SarabunPSK" w:cs="TH SarabunPSK"/>
          <w:sz w:val="32"/>
          <w:szCs w:val="32"/>
        </w:rPr>
        <w:t>:</w:t>
      </w:r>
      <w:r w:rsidRPr="0010529A">
        <w:rPr>
          <w:rFonts w:ascii="TH SarabunPSK" w:eastAsia="AngsanaNew" w:hAnsi="TH SarabunPSK" w:cs="TH SarabunPSK"/>
          <w:sz w:val="32"/>
          <w:szCs w:val="32"/>
          <w:cs/>
        </w:rPr>
        <w:t xml:space="preserve">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สำนักพิมพ์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สำนักพิมพ์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. </w:t>
      </w:r>
      <w:r w:rsidRPr="0010529A">
        <w:rPr>
          <w:rFonts w:ascii="TH SarabunPSK" w:hAnsi="TH SarabunPSK" w:cs="TH SarabunPSK"/>
          <w:noProof/>
          <w:sz w:val="32"/>
          <w:szCs w:val="32"/>
        </w:rPr>
        <w:t>http://doi.org/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 DOI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เลข </w:t>
      </w:r>
      <w:r w:rsidRPr="0010529A">
        <w:rPr>
          <w:rFonts w:ascii="TH SarabunPSK" w:hAnsi="TH SarabunPSK" w:cs="TH SarabunPSK"/>
          <w:noProof/>
          <w:sz w:val="32"/>
          <w:szCs w:val="32"/>
        </w:rPr>
        <w:t>DOI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 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จำนวนหน้าทั้งหมด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เลขจำนวนหน้าทั้งหมด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 </w:t>
      </w:r>
      <w:r w:rsidRPr="0010529A">
        <w:rPr>
          <w:rFonts w:ascii="TH SarabunPSK" w:hAnsi="TH SarabunPSK" w:cs="TH SarabunPSK"/>
          <w:noProof/>
          <w:sz w:val="32"/>
          <w:szCs w:val="32"/>
        </w:rPr>
        <w:t>pages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).</w:t>
      </w:r>
    </w:p>
    <w:p w14:paraId="322B0F05" w14:textId="77777777" w:rsidR="0010529A" w:rsidRPr="0010529A" w:rsidRDefault="0010529A" w:rsidP="0010529A">
      <w:pPr>
        <w:jc w:val="thaiDistribute"/>
        <w:rPr>
          <w:rFonts w:ascii="TH SarabunPSK" w:hAnsi="TH SarabunPSK" w:cs="TH SarabunPSK"/>
          <w:noProof/>
          <w:sz w:val="32"/>
          <w:szCs w:val="32"/>
        </w:rPr>
      </w:pPr>
    </w:p>
    <w:p w14:paraId="38EBF50E" w14:textId="77777777" w:rsidR="0010529A" w:rsidRPr="0010529A" w:rsidRDefault="0010529A" w:rsidP="0010529A">
      <w:pPr>
        <w:jc w:val="thaiDistribute"/>
        <w:rPr>
          <w:rFonts w:ascii="TH SarabunPSK" w:hAnsi="TH SarabunPSK" w:cs="TH SarabunPSK"/>
          <w:b/>
          <w:bCs/>
          <w:i/>
          <w:iCs/>
          <w:color w:val="FF0000"/>
          <w:sz w:val="32"/>
          <w:szCs w:val="32"/>
          <w:cs/>
        </w:rPr>
      </w:pPr>
      <w:r w:rsidRPr="0010529A">
        <w:rPr>
          <w:rFonts w:ascii="TH SarabunPSK" w:hAnsi="TH SarabunPSK" w:cs="TH SarabunPSK"/>
          <w:b/>
          <w:bCs/>
          <w:i/>
          <w:iCs/>
          <w:color w:val="FF0000"/>
          <w:sz w:val="32"/>
          <w:szCs w:val="32"/>
          <w:cs/>
        </w:rPr>
        <w:t>หนังสือแปล</w:t>
      </w:r>
    </w:p>
    <w:p w14:paraId="4F24E371" w14:textId="77777777" w:rsidR="0010529A" w:rsidRPr="0010529A" w:rsidRDefault="0010529A" w:rsidP="0010529A">
      <w:pPr>
        <w:tabs>
          <w:tab w:val="left" w:pos="851"/>
        </w:tabs>
        <w:ind w:left="851" w:hanging="851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สกุล, อักษรย่อชื่อ ผู้แต่งต้นฉบับ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สกุล</w:t>
      </w:r>
      <w:r w:rsidRPr="0010529A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อักษรย่อชื่อ ผู้แต่งต้นฉบับ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. 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ปีพิมพ์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ปีพิมพ์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). </w: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เรื่องภาษาต้นฉบับ"/>
            </w:textInput>
          </w:ffData>
        </w:fldChar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>ชื่อเรื่องภาษาต้นฉบับ</w: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</w:rPr>
        <w:t>[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หนังสือภาษาไทย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ชื่อหนังสือภาษาไทย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</w:rPr>
        <w:t>]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 </w:t>
      </w:r>
      <w:r w:rsidRPr="0010529A">
        <w:rPr>
          <w:rFonts w:ascii="TH SarabunPSK" w:eastAsia="AngsanaNew" w:hAnsi="TH SarabunPSK" w:cs="TH SarabunPSK"/>
          <w:sz w:val="32"/>
          <w:szCs w:val="32"/>
          <w:cs/>
        </w:rPr>
        <w:t>(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 สกุล ผู้แปล]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  <w:cs/>
        </w:rPr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[ชื่อ สกุล ผู้แปล]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10529A">
        <w:rPr>
          <w:rFonts w:ascii="TH SarabunPSK" w:eastAsia="AngsanaNew" w:hAnsi="TH SarabunPSK" w:cs="TH SarabunPSK"/>
          <w:sz w:val="32"/>
          <w:szCs w:val="32"/>
          <w:cs/>
        </w:rPr>
        <w:t>, ผู้แปล).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 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พิมพ์ครั้งที่... **เฉพาะครั้งที่ 2 เป็นต้นไป**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พิมพ์ครั้งที่... **เฉพาะครั้งที่ 2 เป็นต้นไป**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).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สำนักพิมพ์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สำนักพิมพ์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. 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จำนวนหน้าทั้งหมด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จำนวนหน้าทั้งหมด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 หน้า).</w:t>
      </w:r>
    </w:p>
    <w:p w14:paraId="55363938" w14:textId="77777777" w:rsidR="0010529A" w:rsidRPr="0010529A" w:rsidRDefault="0010529A" w:rsidP="0010529A">
      <w:pPr>
        <w:jc w:val="thaiDistribute"/>
        <w:rPr>
          <w:rFonts w:ascii="TH SarabunPSK" w:hAnsi="TH SarabunPSK" w:cs="TH SarabunPSK"/>
          <w:noProof/>
          <w:sz w:val="32"/>
          <w:szCs w:val="32"/>
          <w:cs/>
        </w:rPr>
      </w:pPr>
    </w:p>
    <w:p w14:paraId="1C3E0B03" w14:textId="77777777" w:rsidR="0010529A" w:rsidRPr="0010529A" w:rsidRDefault="0010529A" w:rsidP="0010529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1052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บทความทางวิชาการในวารสารแบบรูปเล่ม หรือวารสารอิเล็กทรอนิกส์ที่ไม่มีเลข </w:t>
      </w:r>
      <w:r w:rsidRPr="0010529A">
        <w:rPr>
          <w:rFonts w:ascii="TH SarabunPSK" w:hAnsi="TH SarabunPSK" w:cs="TH SarabunPSK"/>
          <w:b/>
          <w:bCs/>
          <w:color w:val="FF0000"/>
          <w:sz w:val="32"/>
          <w:szCs w:val="32"/>
        </w:rPr>
        <w:t>DOI</w:t>
      </w:r>
    </w:p>
    <w:p w14:paraId="13393AA0" w14:textId="77777777" w:rsidR="0010529A" w:rsidRPr="0010529A" w:rsidRDefault="0010529A" w:rsidP="0010529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1052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ไทย</w:t>
      </w:r>
    </w:p>
    <w:p w14:paraId="158AB903" w14:textId="77777777" w:rsidR="0010529A" w:rsidRPr="0010529A" w:rsidRDefault="0010529A" w:rsidP="0010529A">
      <w:pPr>
        <w:tabs>
          <w:tab w:val="left" w:pos="851"/>
        </w:tabs>
        <w:ind w:left="851" w:hanging="851"/>
        <w:jc w:val="thaiDistribute"/>
        <w:rPr>
          <w:rFonts w:ascii="TH SarabunPSK" w:hAnsi="TH SarabunPSK" w:cs="TH SarabunPSK"/>
          <w:sz w:val="32"/>
          <w:szCs w:val="32"/>
        </w:rPr>
      </w:pP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 สกุล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ชื่อ สกุล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. 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ปีพิมพ์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ปีพิมพ์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). 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บทความ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  <w:cs/>
        </w:rPr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ชื่อบทความ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sz w:val="32"/>
          <w:szCs w:val="32"/>
          <w:cs/>
        </w:rPr>
        <w:t xml:space="preserve">. </w: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วารสาร"/>
            </w:textInput>
          </w:ffData>
        </w:fldChar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>ชื่อวารสาร</w: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sz w:val="32"/>
          <w:szCs w:val="32"/>
          <w:cs/>
        </w:rPr>
        <w:t xml:space="preserve">, </w: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ของปีที่"/>
            </w:textInput>
          </w:ffData>
        </w:fldChar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>เลขของปีที่</w: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sz w:val="32"/>
          <w:szCs w:val="32"/>
          <w:cs/>
        </w:rPr>
        <w:t>(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ของฉบับที่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  <w:cs/>
        </w:rPr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เลขของฉบับที่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sz w:val="32"/>
          <w:szCs w:val="32"/>
          <w:cs/>
        </w:rPr>
        <w:t xml:space="preserve">), 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หน้า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  <w:cs/>
        </w:rPr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เลขหน้า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sz w:val="32"/>
          <w:szCs w:val="32"/>
          <w:cs/>
        </w:rPr>
        <w:t xml:space="preserve">. 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ดือน...-...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  <w:cs/>
        </w:rPr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เดือน...-...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sz w:val="32"/>
          <w:szCs w:val="32"/>
          <w:cs/>
        </w:rPr>
        <w:t>. (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ฐานข้อมูลของวารสาร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  <w:cs/>
        </w:rPr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ฐานข้อมูลของวารสาร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sz w:val="32"/>
          <w:szCs w:val="32"/>
          <w:cs/>
        </w:rPr>
        <w:t>)</w:t>
      </w:r>
    </w:p>
    <w:p w14:paraId="05E85400" w14:textId="77777777" w:rsidR="0010529A" w:rsidRPr="0010529A" w:rsidRDefault="0010529A" w:rsidP="0010529A">
      <w:pPr>
        <w:tabs>
          <w:tab w:val="left" w:pos="426"/>
        </w:tabs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1052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อังกฤษ</w:t>
      </w:r>
    </w:p>
    <w:p w14:paraId="3CEB4869" w14:textId="77777777" w:rsidR="0010529A" w:rsidRPr="0010529A" w:rsidRDefault="0010529A" w:rsidP="0010529A">
      <w:pPr>
        <w:tabs>
          <w:tab w:val="left" w:pos="851"/>
        </w:tabs>
        <w:ind w:left="851" w:hanging="851"/>
        <w:jc w:val="thaiDistribute"/>
        <w:rPr>
          <w:rFonts w:ascii="TH SarabunPSK" w:hAnsi="TH SarabunPSK" w:cs="TH SarabunPSK"/>
          <w:sz w:val="32"/>
          <w:szCs w:val="32"/>
        </w:rPr>
      </w:pP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สกุล, อักษรย่อชื่อ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สกุล</w:t>
      </w:r>
      <w:r w:rsidRPr="0010529A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อักษรย่อชื่อ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. 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ปีพิมพ์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ปีพิมพ์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). 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บทความ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  <w:cs/>
        </w:rPr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ชื่อบทความ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sz w:val="32"/>
          <w:szCs w:val="32"/>
          <w:cs/>
        </w:rPr>
        <w:t xml:space="preserve">. </w: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วารสาร"/>
            </w:textInput>
          </w:ffData>
        </w:fldChar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>ชื่อวารสาร</w: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sz w:val="32"/>
          <w:szCs w:val="32"/>
          <w:cs/>
        </w:rPr>
        <w:t xml:space="preserve">, </w: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ของปีที่"/>
            </w:textInput>
          </w:ffData>
        </w:fldChar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>เลขของปีที่</w: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sz w:val="32"/>
          <w:szCs w:val="32"/>
          <w:cs/>
        </w:rPr>
        <w:t>(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ของฉบับที่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  <w:cs/>
        </w:rPr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เลขของฉบับที่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sz w:val="32"/>
          <w:szCs w:val="32"/>
          <w:cs/>
        </w:rPr>
        <w:t xml:space="preserve">), 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หน้า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  <w:cs/>
        </w:rPr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เลขหน้า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sz w:val="32"/>
          <w:szCs w:val="32"/>
          <w:cs/>
        </w:rPr>
        <w:t xml:space="preserve">. 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ดือน...-...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  <w:cs/>
        </w:rPr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เดือน...-...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sz w:val="32"/>
          <w:szCs w:val="32"/>
          <w:cs/>
        </w:rPr>
        <w:t>. (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ฐานข้อมูลของวารสาร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  <w:cs/>
        </w:rPr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ฐานข้อมูลของวารสาร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sz w:val="32"/>
          <w:szCs w:val="32"/>
          <w:cs/>
        </w:rPr>
        <w:t>)</w:t>
      </w:r>
    </w:p>
    <w:p w14:paraId="2945B7C4" w14:textId="77777777" w:rsidR="0010529A" w:rsidRPr="0010529A" w:rsidRDefault="0010529A" w:rsidP="0010529A">
      <w:pPr>
        <w:tabs>
          <w:tab w:val="left" w:pos="426"/>
        </w:tabs>
        <w:ind w:left="426" w:hanging="426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2A7A8F3" w14:textId="77777777" w:rsidR="0010529A" w:rsidRPr="0010529A" w:rsidRDefault="0010529A" w:rsidP="0010529A">
      <w:pPr>
        <w:tabs>
          <w:tab w:val="left" w:pos="426"/>
        </w:tabs>
        <w:ind w:left="426" w:hanging="426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1052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บทความในวารสารอิเล็กทรอนิกส์ที่มีเลข </w:t>
      </w:r>
      <w:r w:rsidRPr="0010529A">
        <w:rPr>
          <w:rFonts w:ascii="TH SarabunPSK" w:hAnsi="TH SarabunPSK" w:cs="TH SarabunPSK"/>
          <w:b/>
          <w:bCs/>
          <w:color w:val="FF0000"/>
          <w:sz w:val="32"/>
          <w:szCs w:val="32"/>
        </w:rPr>
        <w:t>DOI</w:t>
      </w:r>
    </w:p>
    <w:p w14:paraId="25096ECF" w14:textId="77777777" w:rsidR="0010529A" w:rsidRPr="0010529A" w:rsidRDefault="0010529A" w:rsidP="0010529A">
      <w:pPr>
        <w:tabs>
          <w:tab w:val="left" w:pos="426"/>
        </w:tabs>
        <w:ind w:left="426" w:hanging="426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052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ไทย</w:t>
      </w:r>
    </w:p>
    <w:p w14:paraId="75ECD0D7" w14:textId="77777777" w:rsidR="0010529A" w:rsidRPr="0010529A" w:rsidRDefault="0010529A" w:rsidP="0010529A">
      <w:pPr>
        <w:tabs>
          <w:tab w:val="left" w:pos="851"/>
        </w:tabs>
        <w:ind w:left="851" w:hanging="851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 สกุล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ชื่อ สกุล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. 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ปีพิมพ์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ปีพิมพ์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). 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บทความ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  <w:cs/>
        </w:rPr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ชื่อบทความ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. </w: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วารสาร"/>
            </w:textInput>
          </w:ffData>
        </w:fldChar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>ชื่อวารสาร</w: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, </w: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ของปีที่"/>
            </w:textInput>
          </w:ffData>
        </w:fldChar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>เลขของปีที่</w: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(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ของฉบับที่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  <w:cs/>
        </w:rPr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เลขของฉบับที่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),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หน้า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เลขหน้า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.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ดือน...-...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เดือน...-...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. </w:t>
      </w:r>
      <w:r w:rsidRPr="0010529A">
        <w:rPr>
          <w:rFonts w:ascii="TH SarabunPSK" w:hAnsi="TH SarabunPSK" w:cs="TH SarabunPSK"/>
          <w:noProof/>
          <w:sz w:val="32"/>
          <w:szCs w:val="32"/>
        </w:rPr>
        <w:t>http://doi.org/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 doi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เลข </w:t>
      </w:r>
      <w:r w:rsidRPr="0010529A">
        <w:rPr>
          <w:rFonts w:ascii="TH SarabunPSK" w:hAnsi="TH SarabunPSK" w:cs="TH SarabunPSK"/>
          <w:noProof/>
          <w:sz w:val="32"/>
          <w:szCs w:val="32"/>
        </w:rPr>
        <w:t>doi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 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ฐานข้อมูลของวารสาร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ฐานข้อมูลของวารสาร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)</w:t>
      </w:r>
    </w:p>
    <w:p w14:paraId="00CF6930" w14:textId="77777777" w:rsidR="0010529A" w:rsidRPr="0010529A" w:rsidRDefault="0010529A" w:rsidP="0010529A">
      <w:pPr>
        <w:ind w:left="851" w:hanging="851"/>
        <w:jc w:val="thaiDistribute"/>
        <w:rPr>
          <w:rFonts w:ascii="TH SarabunPSK" w:hAnsi="TH SarabunPSK" w:cs="TH SarabunPSK"/>
          <w:b/>
          <w:bCs/>
          <w:noProof/>
          <w:color w:val="FF0000"/>
          <w:sz w:val="32"/>
          <w:szCs w:val="32"/>
        </w:rPr>
      </w:pPr>
      <w:r w:rsidRPr="0010529A">
        <w:rPr>
          <w:rFonts w:ascii="TH SarabunPSK" w:hAnsi="TH SarabunPSK" w:cs="TH SarabunPSK"/>
          <w:b/>
          <w:bCs/>
          <w:noProof/>
          <w:color w:val="FF0000"/>
          <w:sz w:val="32"/>
          <w:szCs w:val="32"/>
          <w:cs/>
        </w:rPr>
        <w:lastRenderedPageBreak/>
        <w:t>อังกฤษ</w:t>
      </w:r>
    </w:p>
    <w:p w14:paraId="3002F8FB" w14:textId="77777777" w:rsidR="0010529A" w:rsidRPr="0010529A" w:rsidRDefault="0010529A" w:rsidP="0010529A">
      <w:pPr>
        <w:tabs>
          <w:tab w:val="left" w:pos="851"/>
        </w:tabs>
        <w:ind w:left="851" w:hanging="851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สกุล, อักษรย่อชื่อ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สกุล</w:t>
      </w:r>
      <w:r w:rsidRPr="0010529A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อักษรย่อชื่อ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. 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ปีพิมพ์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ปีพิมพ์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). 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บทความ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  <w:cs/>
        </w:rPr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ชื่อบทความ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. </w: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วารสาร"/>
            </w:textInput>
          </w:ffData>
        </w:fldChar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>ชื่อวารสาร</w: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, </w: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ของปีที่"/>
            </w:textInput>
          </w:ffData>
        </w:fldChar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>เลขของปีที่</w: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(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ของฉบับที่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  <w:cs/>
        </w:rPr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เลขของฉบับที่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),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หน้า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เลขหน้า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.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ดือน...-...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เดือน...-...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. </w:t>
      </w:r>
      <w:r w:rsidRPr="0010529A">
        <w:rPr>
          <w:rFonts w:ascii="TH SarabunPSK" w:hAnsi="TH SarabunPSK" w:cs="TH SarabunPSK"/>
          <w:noProof/>
          <w:sz w:val="32"/>
          <w:szCs w:val="32"/>
        </w:rPr>
        <w:t>http://doi.org/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 doi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เลข </w:t>
      </w:r>
      <w:r w:rsidRPr="0010529A">
        <w:rPr>
          <w:rFonts w:ascii="TH SarabunPSK" w:hAnsi="TH SarabunPSK" w:cs="TH SarabunPSK"/>
          <w:noProof/>
          <w:sz w:val="32"/>
          <w:szCs w:val="32"/>
        </w:rPr>
        <w:t>doi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 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ฐานข้อมูลของวารสาร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ฐานข้อมูลของวารสาร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)</w:t>
      </w:r>
    </w:p>
    <w:p w14:paraId="7D1684E8" w14:textId="77777777" w:rsidR="0010529A" w:rsidRPr="0010529A" w:rsidRDefault="0010529A" w:rsidP="0010529A">
      <w:pPr>
        <w:tabs>
          <w:tab w:val="left" w:pos="426"/>
        </w:tabs>
        <w:ind w:left="426" w:hanging="426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</w:p>
    <w:p w14:paraId="63F5A7CF" w14:textId="77777777" w:rsidR="0010529A" w:rsidRPr="0010529A" w:rsidRDefault="0010529A" w:rsidP="0010529A">
      <w:pPr>
        <w:tabs>
          <w:tab w:val="left" w:pos="426"/>
        </w:tabs>
        <w:ind w:left="426" w:hanging="426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052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บทความในวารสารอิเล็กทรอนิกส์ที่มีหมายเลขบทความหรือ </w:t>
      </w:r>
      <w:r w:rsidRPr="0010529A">
        <w:rPr>
          <w:rFonts w:ascii="TH SarabunPSK" w:hAnsi="TH SarabunPSK" w:cs="TH SarabunPSK"/>
          <w:b/>
          <w:bCs/>
          <w:color w:val="FF0000"/>
          <w:sz w:val="32"/>
          <w:szCs w:val="32"/>
        </w:rPr>
        <w:t>eLocator</w:t>
      </w:r>
    </w:p>
    <w:p w14:paraId="6233AB9B" w14:textId="77777777" w:rsidR="0010529A" w:rsidRPr="0010529A" w:rsidRDefault="0010529A" w:rsidP="0010529A">
      <w:pPr>
        <w:ind w:left="851" w:hanging="851"/>
        <w:jc w:val="thaiDistribute"/>
        <w:rPr>
          <w:rFonts w:ascii="TH SarabunPSK" w:hAnsi="TH SarabunPSK" w:cs="TH SarabunPSK"/>
          <w:b/>
          <w:bCs/>
          <w:noProof/>
          <w:color w:val="FF0000"/>
          <w:sz w:val="32"/>
          <w:szCs w:val="32"/>
        </w:rPr>
      </w:pPr>
      <w:r w:rsidRPr="0010529A">
        <w:rPr>
          <w:rFonts w:ascii="TH SarabunPSK" w:hAnsi="TH SarabunPSK" w:cs="TH SarabunPSK"/>
          <w:b/>
          <w:bCs/>
          <w:noProof/>
          <w:color w:val="FF0000"/>
          <w:sz w:val="32"/>
          <w:szCs w:val="32"/>
          <w:cs/>
        </w:rPr>
        <w:t>ไทย</w:t>
      </w:r>
    </w:p>
    <w:p w14:paraId="734B395D" w14:textId="77777777" w:rsidR="0010529A" w:rsidRPr="0010529A" w:rsidRDefault="0010529A" w:rsidP="0010529A">
      <w:pPr>
        <w:tabs>
          <w:tab w:val="left" w:pos="851"/>
        </w:tabs>
        <w:ind w:left="851" w:hanging="851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 สกุล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ชื่อ สกุล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. 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ปีพิมพ์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ปีพิมพ์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). 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บทความ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  <w:cs/>
        </w:rPr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ชื่อบทความ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. </w: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วารสาร"/>
            </w:textInput>
          </w:ffData>
        </w:fldChar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>ชื่อวารสาร</w: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, </w: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ของปีที่"/>
            </w:textInput>
          </w:ffData>
        </w:fldChar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>เลขของปีที่</w: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(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ของฉบับที่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  <w:cs/>
        </w:rPr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เลขของฉบับที่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), บทความ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ที่บทความ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เลขที่บทความ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.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URL หรือ DOI ถ้ามี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</w:rPr>
        <w:t xml:space="preserve">URL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หรือ </w:t>
      </w:r>
      <w:r w:rsidRPr="0010529A">
        <w:rPr>
          <w:rFonts w:ascii="TH SarabunPSK" w:hAnsi="TH SarabunPSK" w:cs="TH SarabunPSK"/>
          <w:noProof/>
          <w:sz w:val="32"/>
          <w:szCs w:val="32"/>
        </w:rPr>
        <w:t xml:space="preserve">DOI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ถ้ามี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 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ฐานข้อมูลของวารสาร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ฐานข้อมูลของวารสาร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)</w:t>
      </w:r>
    </w:p>
    <w:p w14:paraId="27E49FBF" w14:textId="77777777" w:rsidR="0010529A" w:rsidRPr="0010529A" w:rsidRDefault="0010529A" w:rsidP="0010529A">
      <w:pPr>
        <w:ind w:left="851" w:hanging="851"/>
        <w:jc w:val="thaiDistribute"/>
        <w:rPr>
          <w:rFonts w:ascii="TH SarabunPSK" w:hAnsi="TH SarabunPSK" w:cs="TH SarabunPSK"/>
          <w:b/>
          <w:bCs/>
          <w:noProof/>
          <w:color w:val="FF0000"/>
          <w:sz w:val="32"/>
          <w:szCs w:val="32"/>
        </w:rPr>
      </w:pPr>
      <w:r w:rsidRPr="0010529A">
        <w:rPr>
          <w:rFonts w:ascii="TH SarabunPSK" w:hAnsi="TH SarabunPSK" w:cs="TH SarabunPSK"/>
          <w:b/>
          <w:bCs/>
          <w:noProof/>
          <w:color w:val="FF0000"/>
          <w:sz w:val="32"/>
          <w:szCs w:val="32"/>
          <w:cs/>
        </w:rPr>
        <w:t>อังกฤษ</w:t>
      </w:r>
    </w:p>
    <w:p w14:paraId="08D118B7" w14:textId="77777777" w:rsidR="0010529A" w:rsidRPr="0010529A" w:rsidRDefault="0010529A" w:rsidP="0010529A">
      <w:pPr>
        <w:tabs>
          <w:tab w:val="left" w:pos="851"/>
        </w:tabs>
        <w:ind w:left="851" w:hanging="851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สกุล, อักษรย่อชื่อ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สกุล</w:t>
      </w:r>
      <w:r w:rsidRPr="0010529A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อักษรย่อชื่อ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. 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ปีพิมพ์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ปีพิมพ์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). 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บทความ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  <w:cs/>
        </w:rPr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ชื่อบทความ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. </w: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วารสาร"/>
            </w:textInput>
          </w:ffData>
        </w:fldChar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>ชื่อวารสาร</w: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, </w: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ของปีที่"/>
            </w:textInput>
          </w:ffData>
        </w:fldChar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>เลขของปีที่</w: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(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ของฉบับที่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  <w:cs/>
        </w:rPr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เลขของฉบับที่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), </w:t>
      </w:r>
      <w:r w:rsidRPr="0010529A">
        <w:rPr>
          <w:rFonts w:ascii="TH SarabunPSK" w:hAnsi="TH SarabunPSK" w:cs="TH SarabunPSK"/>
          <w:noProof/>
          <w:sz w:val="32"/>
          <w:szCs w:val="32"/>
        </w:rPr>
        <w:t xml:space="preserve">Article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ที่บทความ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เลขที่บทความ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.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URL หรือ DOI ถ้ามี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</w:rPr>
        <w:t xml:space="preserve">URL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หรือ </w:t>
      </w:r>
      <w:r w:rsidRPr="0010529A">
        <w:rPr>
          <w:rFonts w:ascii="TH SarabunPSK" w:hAnsi="TH SarabunPSK" w:cs="TH SarabunPSK"/>
          <w:noProof/>
          <w:sz w:val="32"/>
          <w:szCs w:val="32"/>
        </w:rPr>
        <w:t xml:space="preserve">DOI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ถ้ามี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 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ฐานข้อมูลของวารสาร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ฐานข้อมูลของวารสาร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)</w:t>
      </w:r>
    </w:p>
    <w:p w14:paraId="58ADCC0B" w14:textId="77777777" w:rsidR="0010529A" w:rsidRPr="0010529A" w:rsidRDefault="0010529A" w:rsidP="0010529A">
      <w:pPr>
        <w:tabs>
          <w:tab w:val="left" w:pos="426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E79983E" w14:textId="77777777" w:rsidR="0010529A" w:rsidRPr="0010529A" w:rsidRDefault="0010529A" w:rsidP="0010529A">
      <w:pPr>
        <w:tabs>
          <w:tab w:val="left" w:pos="426"/>
        </w:tabs>
        <w:ind w:left="426" w:hanging="426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1052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การประชุมเชิงวิชาการที่มี </w:t>
      </w:r>
      <w:r w:rsidRPr="0010529A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Proceeding </w:t>
      </w:r>
      <w:r w:rsidRPr="001052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ในรูปแบบรูปเล่มหนังสือ</w:t>
      </w:r>
    </w:p>
    <w:p w14:paraId="39D2389F" w14:textId="77777777" w:rsidR="0010529A" w:rsidRPr="0010529A" w:rsidRDefault="0010529A" w:rsidP="0010529A">
      <w:pPr>
        <w:tabs>
          <w:tab w:val="left" w:pos="426"/>
        </w:tabs>
        <w:ind w:left="426" w:hanging="426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1052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ไทย</w:t>
      </w:r>
    </w:p>
    <w:p w14:paraId="50D30B25" w14:textId="77777777" w:rsidR="0010529A" w:rsidRPr="0010529A" w:rsidRDefault="0010529A" w:rsidP="0010529A">
      <w:pPr>
        <w:tabs>
          <w:tab w:val="left" w:pos="851"/>
        </w:tabs>
        <w:ind w:left="851" w:hanging="851"/>
        <w:jc w:val="thaiDistribute"/>
        <w:rPr>
          <w:rFonts w:ascii="TH SarabunPSK" w:hAnsi="TH SarabunPSK" w:cs="TH SarabunPSK"/>
          <w:noProof/>
          <w:sz w:val="32"/>
          <w:szCs w:val="32"/>
          <w:cs/>
        </w:rPr>
      </w:pP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 สกุล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ชื่อ สกุล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. 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ปีพิมพ์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ปีพิมพ์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).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เรื่อง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ชื่อเรื่อง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. ใน 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บรรณาธิการ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  <w:cs/>
        </w:rPr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ชื่อบรรณาธิการ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sz w:val="32"/>
          <w:szCs w:val="32"/>
          <w:cs/>
        </w:rPr>
        <w:t xml:space="preserve"> (บ.ก.), </w: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หัวข้อการประชุม"/>
            </w:textInput>
          </w:ffData>
        </w:fldChar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>ชื่อหัวข้อการประชุม</w: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. </w: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การประชุม"/>
            </w:textInput>
          </w:ffData>
        </w:fldChar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>ชื่อการประชุม</w: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 xml:space="preserve"> </w: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วัน เดือน ปี ที่จัดการประชุม"/>
            </w:textInput>
          </w:ffData>
        </w:fldChar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>วัน เดือน ปี ที่จัดการประชุม</w: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 xml:space="preserve">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(น.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หน้า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เลขหน้า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).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สถานที่ตีพิมพ์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สถานที่ตีพิมพ์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.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URL หรือ DOI ถ้ามี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</w:rPr>
        <w:t xml:space="preserve">URL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หรือ </w:t>
      </w:r>
      <w:r w:rsidRPr="0010529A">
        <w:rPr>
          <w:rFonts w:ascii="TH SarabunPSK" w:hAnsi="TH SarabunPSK" w:cs="TH SarabunPSK"/>
          <w:noProof/>
          <w:sz w:val="32"/>
          <w:szCs w:val="32"/>
        </w:rPr>
        <w:t xml:space="preserve">DOI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ถ้ามี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</w:p>
    <w:p w14:paraId="4B5F6D0C" w14:textId="77777777" w:rsidR="0010529A" w:rsidRPr="0010529A" w:rsidRDefault="0010529A" w:rsidP="0010529A">
      <w:pPr>
        <w:tabs>
          <w:tab w:val="left" w:pos="426"/>
        </w:tabs>
        <w:ind w:left="426" w:hanging="426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1052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อังกฤษ</w:t>
      </w:r>
    </w:p>
    <w:p w14:paraId="26E740B3" w14:textId="77777777" w:rsidR="0010529A" w:rsidRPr="0010529A" w:rsidRDefault="0010529A" w:rsidP="0010529A">
      <w:pPr>
        <w:tabs>
          <w:tab w:val="left" w:pos="851"/>
        </w:tabs>
        <w:ind w:left="851" w:hanging="851"/>
        <w:jc w:val="thaiDistribute"/>
        <w:rPr>
          <w:rFonts w:ascii="TH SarabunPSK" w:hAnsi="TH SarabunPSK" w:cs="TH SarabunPSK"/>
          <w:noProof/>
          <w:sz w:val="32"/>
          <w:szCs w:val="32"/>
          <w:cs/>
        </w:rPr>
      </w:pP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สกุล, อักษรย่อชื่อ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สกุล</w:t>
      </w:r>
      <w:r w:rsidRPr="0010529A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อักษรย่อชื่อ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. 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ปีพิมพ์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ปีพิมพ์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).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เรื่อง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ชื่อเรื่อง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. </w:t>
      </w:r>
      <w:r w:rsidRPr="0010529A">
        <w:rPr>
          <w:rFonts w:ascii="TH SarabunPSK" w:hAnsi="TH SarabunPSK" w:cs="TH SarabunPSK"/>
          <w:noProof/>
          <w:sz w:val="32"/>
          <w:szCs w:val="32"/>
        </w:rPr>
        <w:t>In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 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บรรณาธิการ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  <w:cs/>
        </w:rPr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ชื่อบรรณาธิการ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Ed./Eds."/>
            </w:textInput>
          </w:ffData>
        </w:fldChar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sz w:val="32"/>
          <w:szCs w:val="32"/>
          <w:cs/>
        </w:rPr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</w:rPr>
        <w:t>Ed./Eds.</w:t>
      </w:r>
      <w:r w:rsidRPr="0010529A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sz w:val="32"/>
          <w:szCs w:val="32"/>
          <w:cs/>
        </w:rPr>
        <w:t xml:space="preserve">), </w: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หัวข้อการประชุม"/>
            </w:textInput>
          </w:ffData>
        </w:fldChar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>ชื่อหัวข้อการประชุม</w: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. </w: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การประชุม"/>
            </w:textInput>
          </w:ffData>
        </w:fldChar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>ชื่อการประชุม</w: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 xml:space="preserve"> </w: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วัน เดือน ปี ที่จัดการประชุม"/>
            </w:textInput>
          </w:ffData>
        </w:fldChar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>วัน เดือน ปี ที่จัดการประชุม</w:t>
      </w:r>
      <w:r w:rsidRPr="0010529A">
        <w:rPr>
          <w:rFonts w:ascii="TH SarabunPSK" w:hAnsi="TH SarabunPSK" w:cs="TH SarabunPSK"/>
          <w:i/>
          <w:iCs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 xml:space="preserve">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(</w:t>
      </w:r>
      <w:r w:rsidRPr="0010529A">
        <w:rPr>
          <w:rFonts w:ascii="TH SarabunPSK" w:hAnsi="TH SarabunPSK" w:cs="TH SarabunPSK"/>
          <w:noProof/>
          <w:sz w:val="32"/>
          <w:szCs w:val="32"/>
        </w:rPr>
        <w:t>pp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.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หน้า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เลขหน้า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).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สถานที่ตีพิมพ์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สถานที่ตีพิมพ์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.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URL หรือ DOI ถ้ามี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</w:rPr>
        <w:t xml:space="preserve">URL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หรือ </w:t>
      </w:r>
      <w:r w:rsidRPr="0010529A">
        <w:rPr>
          <w:rFonts w:ascii="TH SarabunPSK" w:hAnsi="TH SarabunPSK" w:cs="TH SarabunPSK"/>
          <w:noProof/>
          <w:sz w:val="32"/>
          <w:szCs w:val="32"/>
        </w:rPr>
        <w:t xml:space="preserve">DOI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ถ้ามี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</w:p>
    <w:p w14:paraId="10A9D69E" w14:textId="77777777" w:rsidR="0010529A" w:rsidRPr="0010529A" w:rsidRDefault="0010529A" w:rsidP="0010529A">
      <w:pPr>
        <w:jc w:val="thaiDistribute"/>
        <w:rPr>
          <w:rFonts w:ascii="TH SarabunPSK" w:hAnsi="TH SarabunPSK" w:cs="TH SarabunPSK"/>
          <w:noProof/>
          <w:color w:val="FF0000"/>
          <w:sz w:val="32"/>
          <w:szCs w:val="32"/>
        </w:rPr>
      </w:pPr>
    </w:p>
    <w:p w14:paraId="5E9B18BB" w14:textId="77777777" w:rsidR="0010529A" w:rsidRPr="0010529A" w:rsidRDefault="0010529A" w:rsidP="0010529A">
      <w:pPr>
        <w:tabs>
          <w:tab w:val="left" w:pos="426"/>
        </w:tabs>
        <w:ind w:left="426" w:hanging="426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</w:pPr>
      <w:r w:rsidRPr="001052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การประชุมเชิงวิชาการที่มี </w:t>
      </w:r>
      <w:r w:rsidRPr="0010529A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Proceeding </w:t>
      </w:r>
      <w:r w:rsidRPr="001052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ในรูปแบบวารสาร</w:t>
      </w:r>
    </w:p>
    <w:p w14:paraId="7F1093A6" w14:textId="77777777" w:rsidR="0010529A" w:rsidRPr="0010529A" w:rsidRDefault="0010529A" w:rsidP="0010529A">
      <w:pPr>
        <w:tabs>
          <w:tab w:val="left" w:pos="426"/>
        </w:tabs>
        <w:ind w:left="426" w:hanging="426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1052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ไทย</w:t>
      </w:r>
    </w:p>
    <w:p w14:paraId="39FD3FB7" w14:textId="77777777" w:rsidR="0010529A" w:rsidRPr="0010529A" w:rsidRDefault="0010529A" w:rsidP="0010529A">
      <w:pPr>
        <w:tabs>
          <w:tab w:val="left" w:pos="851"/>
        </w:tabs>
        <w:ind w:left="851" w:hanging="851"/>
        <w:jc w:val="thaiDistribute"/>
        <w:rPr>
          <w:rFonts w:ascii="TH SarabunPSK" w:hAnsi="TH SarabunPSK" w:cs="TH SarabunPSK"/>
          <w:noProof/>
          <w:sz w:val="32"/>
          <w:szCs w:val="32"/>
          <w:cs/>
        </w:rPr>
      </w:pP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 สกุล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ชื่อ สกุล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. 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ปีพิมพ์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ปีพิมพ์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).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เรื่อง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ชื่อเรื่อง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. </w: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วารสาร"/>
            </w:textInput>
          </w:ffData>
        </w:fldChar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>ชื่อวารสาร</w: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</w:rPr>
        <w:t>,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 </w: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ของปีที่"/>
            </w:textInput>
          </w:ffData>
        </w:fldChar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>เลขของปีที่</w: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sz w:val="32"/>
          <w:szCs w:val="32"/>
          <w:cs/>
        </w:rPr>
        <w:t>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ของฉบับที่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เลขของฉบับที่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sz w:val="32"/>
          <w:szCs w:val="32"/>
          <w:cs/>
        </w:rPr>
        <w:t>)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,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หน้า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เลขหน้า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.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URL หรือ DOI ถ้ามี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</w:rPr>
        <w:t xml:space="preserve">URL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หรือ </w:t>
      </w:r>
      <w:r w:rsidRPr="0010529A">
        <w:rPr>
          <w:rFonts w:ascii="TH SarabunPSK" w:hAnsi="TH SarabunPSK" w:cs="TH SarabunPSK"/>
          <w:noProof/>
          <w:sz w:val="32"/>
          <w:szCs w:val="32"/>
        </w:rPr>
        <w:t xml:space="preserve">DOI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ถ้ามี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</w:p>
    <w:p w14:paraId="4382256C" w14:textId="77777777" w:rsidR="0010529A" w:rsidRPr="0010529A" w:rsidRDefault="0010529A" w:rsidP="0010529A">
      <w:pPr>
        <w:tabs>
          <w:tab w:val="left" w:pos="426"/>
        </w:tabs>
        <w:ind w:left="426" w:hanging="426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10529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อังกฤษ</w:t>
      </w:r>
    </w:p>
    <w:p w14:paraId="72E2872F" w14:textId="77777777" w:rsidR="0010529A" w:rsidRPr="0010529A" w:rsidRDefault="0010529A" w:rsidP="0010529A">
      <w:pPr>
        <w:tabs>
          <w:tab w:val="left" w:pos="851"/>
        </w:tabs>
        <w:ind w:left="851" w:hanging="851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สกุล, อักษรย่อชื่อ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สกุล</w:t>
      </w:r>
      <w:r w:rsidRPr="0010529A">
        <w:rPr>
          <w:rFonts w:ascii="TH SarabunPSK" w:hAnsi="TH SarabunPSK" w:cs="TH SarabunPSK"/>
          <w:noProof/>
          <w:sz w:val="32"/>
          <w:szCs w:val="32"/>
        </w:rPr>
        <w:t xml:space="preserve">,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อักษรย่อชื่อ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. 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ปีพิมพ์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ปีพิมพ์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).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เรื่อง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ชื่อเรื่อง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. </w: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วารสาร"/>
            </w:textInput>
          </w:ffData>
        </w:fldChar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>ชื่อวารสาร</w: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</w:rPr>
        <w:t>,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 </w: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ของปีที่"/>
            </w:textInput>
          </w:ffData>
        </w:fldChar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>เลขของปีที่</w: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ของฉบับที่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เลขของฉบับที่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),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เลขหน้า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เลขหน้า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.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URL หรือ DOI ถ้ามี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</w:rPr>
        <w:t xml:space="preserve">URL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หรือ </w:t>
      </w:r>
      <w:r w:rsidRPr="0010529A">
        <w:rPr>
          <w:rFonts w:ascii="TH SarabunPSK" w:hAnsi="TH SarabunPSK" w:cs="TH SarabunPSK"/>
          <w:noProof/>
          <w:sz w:val="32"/>
          <w:szCs w:val="32"/>
        </w:rPr>
        <w:t xml:space="preserve">DOI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ถ้ามี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</w:p>
    <w:p w14:paraId="776905F0" w14:textId="77777777" w:rsidR="0010529A" w:rsidRPr="0010529A" w:rsidRDefault="0010529A" w:rsidP="0010529A">
      <w:pPr>
        <w:ind w:left="851" w:hanging="851"/>
        <w:jc w:val="thaiDistribute"/>
        <w:rPr>
          <w:rFonts w:ascii="TH SarabunPSK" w:hAnsi="TH SarabunPSK" w:cs="TH SarabunPSK"/>
          <w:noProof/>
          <w:color w:val="FF0000"/>
          <w:sz w:val="32"/>
          <w:szCs w:val="32"/>
        </w:rPr>
      </w:pPr>
    </w:p>
    <w:p w14:paraId="1315CFBC" w14:textId="77777777" w:rsidR="0010529A" w:rsidRPr="0010529A" w:rsidRDefault="0010529A" w:rsidP="0010529A">
      <w:pPr>
        <w:tabs>
          <w:tab w:val="left" w:pos="426"/>
        </w:tabs>
        <w:ind w:left="426" w:hanging="426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0529A">
        <w:rPr>
          <w:rFonts w:ascii="TH SarabunPSK" w:hAnsi="TH SarabunPSK" w:cs="TH SarabunPSK"/>
          <w:b/>
          <w:bCs/>
          <w:i/>
          <w:iCs/>
          <w:color w:val="FF0000"/>
          <w:sz w:val="32"/>
          <w:szCs w:val="32"/>
          <w:cs/>
        </w:rPr>
        <w:t>สิทธิบัตร</w:t>
      </w:r>
    </w:p>
    <w:p w14:paraId="46CF2967" w14:textId="77777777" w:rsidR="0010529A" w:rsidRPr="0010529A" w:rsidRDefault="0010529A" w:rsidP="0010529A">
      <w:pPr>
        <w:tabs>
          <w:tab w:val="left" w:pos="851"/>
        </w:tabs>
        <w:ind w:left="851" w:hanging="851"/>
        <w:jc w:val="thaiDistribute"/>
        <w:rPr>
          <w:rFonts w:ascii="TH SarabunPSK" w:hAnsi="TH SarabunPSK" w:cs="TH SarabunPSK"/>
          <w:noProof/>
          <w:sz w:val="32"/>
          <w:szCs w:val="32"/>
        </w:rPr>
      </w:pP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ผู้ประดิษฐ์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ชื่อผู้ประดิษฐ์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. 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ปีที่อนุมัติสิทธิบัตร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ปีที่อนุมัติสิทธิบัตร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).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สิทธิบัตร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ชื่อสิทธิบัตร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. </w: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หมายเลขสิทธิบัตร"/>
            </w:textInput>
          </w:ffData>
        </w:fldChar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>หมายเลขสิทธิบัตร</w: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.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วันเดือนปีที่ได้รับการจดสิทธิบัตร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วันเดือนปีที่ได้รับการจดสิทธิบัตร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.</w:t>
      </w:r>
    </w:p>
    <w:p w14:paraId="1474208C" w14:textId="65941C1C" w:rsidR="0010529A" w:rsidRDefault="0010529A" w:rsidP="0010529A">
      <w:pPr>
        <w:tabs>
          <w:tab w:val="left" w:pos="426"/>
        </w:tabs>
        <w:ind w:left="426" w:hanging="426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E074CEA" w14:textId="791EA424" w:rsidR="0010529A" w:rsidRDefault="0010529A" w:rsidP="0010529A">
      <w:pPr>
        <w:tabs>
          <w:tab w:val="left" w:pos="426"/>
        </w:tabs>
        <w:ind w:left="426" w:hanging="426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6116351" w14:textId="77777777" w:rsidR="0010529A" w:rsidRPr="0010529A" w:rsidRDefault="0010529A" w:rsidP="0010529A">
      <w:pPr>
        <w:tabs>
          <w:tab w:val="left" w:pos="426"/>
        </w:tabs>
        <w:ind w:left="426" w:hanging="426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10529A">
        <w:rPr>
          <w:rFonts w:ascii="TH SarabunPSK" w:hAnsi="TH SarabunPSK" w:cs="TH SarabunPSK"/>
          <w:b/>
          <w:bCs/>
          <w:i/>
          <w:iCs/>
          <w:color w:val="FF0000"/>
          <w:sz w:val="32"/>
          <w:szCs w:val="32"/>
          <w:cs/>
        </w:rPr>
        <w:lastRenderedPageBreak/>
        <w:t>งานสร้างสรรค์/งานศิลปะ</w:t>
      </w:r>
    </w:p>
    <w:p w14:paraId="241BE6B4" w14:textId="77777777" w:rsidR="0010529A" w:rsidRPr="0010529A" w:rsidRDefault="0010529A" w:rsidP="0010529A">
      <w:pPr>
        <w:tabs>
          <w:tab w:val="left" w:pos="851"/>
        </w:tabs>
        <w:ind w:left="851" w:hanging="851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ผู้สร้างสรรค์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ชื่อผู้สร้างสรรค์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</w:rPr>
        <w:t xml:space="preserve">.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ปีที่ผลิตผลงาน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ปีที่ผลิตผลงาน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). </w: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ผลงานสร้างสรรค์"/>
            </w:textInput>
          </w:ffData>
        </w:fldChar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t>ชื่อผลงานสร้างสรรค์</w:t>
      </w:r>
      <w:r w:rsidRPr="0010529A">
        <w:rPr>
          <w:rFonts w:ascii="TH SarabunPSK" w:hAnsi="TH SarabunPSK" w:cs="TH SarabunPSK"/>
          <w:i/>
          <w:iCs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 (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ประเภทงานสร้างสรรค์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ประเภทงานสร้างสรรค์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).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สถานที่จัดแสดงผลงาน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สถานที่จัดแสดงผลงาน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 xml:space="preserve">. วันที่ 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วันเดือนปีที่จัดแสดงผลงาน"/>
            </w:textInput>
          </w:ffData>
        </w:fldCha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</w:rPr>
        <w:instrText>FORMTEXT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instrText xml:space="preserve"> </w:instrTex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separate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วันเดือนปีที่จัดแสดงผลงาน</w:t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fldChar w:fldCharType="end"/>
      </w:r>
      <w:r w:rsidRPr="0010529A">
        <w:rPr>
          <w:rFonts w:ascii="TH SarabunPSK" w:hAnsi="TH SarabunPSK" w:cs="TH SarabunPSK"/>
          <w:noProof/>
          <w:sz w:val="32"/>
          <w:szCs w:val="32"/>
          <w:cs/>
        </w:rPr>
        <w:t>.</w:t>
      </w:r>
    </w:p>
    <w:p w14:paraId="276F5995" w14:textId="77777777" w:rsidR="001B6C44" w:rsidRPr="0010529A" w:rsidRDefault="001B6C44" w:rsidP="001B6C44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076F2295" w14:textId="5BD8CE4D" w:rsidR="001B6C44" w:rsidRDefault="001B6C44" w:rsidP="001B6C44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sectPr w:rsidR="001B6C44" w:rsidSect="00D95499">
          <w:pgSz w:w="11906" w:h="16838" w:code="9"/>
          <w:pgMar w:top="1440" w:right="1440" w:bottom="1440" w:left="2160" w:header="720" w:footer="720" w:gutter="0"/>
          <w:cols w:space="708"/>
          <w:titlePg/>
          <w:docGrid w:linePitch="360"/>
        </w:sectPr>
      </w:pPr>
    </w:p>
    <w:p w14:paraId="153B8E58" w14:textId="77777777" w:rsidR="001B6C44" w:rsidRPr="008D5990" w:rsidRDefault="001B6C44" w:rsidP="001B6C44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28D09372" w14:textId="77777777" w:rsidR="001B6C44" w:rsidRPr="008D5990" w:rsidRDefault="001B6C44" w:rsidP="001B6C44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64B54F35" w14:textId="77777777" w:rsidR="001B6C44" w:rsidRPr="008D5990" w:rsidRDefault="001B6C44" w:rsidP="001B6C44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1AAC9972" w14:textId="77777777" w:rsidR="001B6C44" w:rsidRPr="008D5990" w:rsidRDefault="001B6C44" w:rsidP="001B6C44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6A87612F" w14:textId="77777777" w:rsidR="001B6C44" w:rsidRPr="008D5990" w:rsidRDefault="001B6C44" w:rsidP="001B6C44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66A83FCF" w14:textId="7F05232C" w:rsidR="001B6C44" w:rsidRDefault="001B6C44" w:rsidP="001B6C44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032351AA" w14:textId="77777777" w:rsidR="00900E87" w:rsidRPr="008D5990" w:rsidRDefault="00900E87" w:rsidP="001B6C44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5FA4CC14" w14:textId="77777777" w:rsidR="001B6C44" w:rsidRPr="008D5990" w:rsidRDefault="001B6C44" w:rsidP="001B6C44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5035F9F9" w14:textId="77777777" w:rsidR="001B6C44" w:rsidRPr="008D5990" w:rsidRDefault="001B6C44" w:rsidP="001B6C44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41C3B613" w14:textId="77777777" w:rsidR="001B6C44" w:rsidRPr="008D5990" w:rsidRDefault="001B6C44" w:rsidP="001B6C44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0C2CD0F8" w14:textId="64072B8E" w:rsidR="001B6C44" w:rsidRPr="00D32FEE" w:rsidRDefault="001B6C44" w:rsidP="001B6C44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D32FEE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 xml:space="preserve">ภาคผนวก </w:t>
      </w:r>
      <w:r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ง</w:t>
      </w:r>
    </w:p>
    <w:p w14:paraId="5FCF7F76" w14:textId="77777777" w:rsidR="00204496" w:rsidRPr="009D5BBB" w:rsidRDefault="00204496" w:rsidP="00204496">
      <w:pPr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คำสั่งแต่งตั้งคณะกรรมการ</w: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fldChar w:fldCharType="begin">
          <w:ffData>
            <w:name w:val="Text126"/>
            <w:enabled/>
            <w:calcOnExit w:val="0"/>
            <w:textInput>
              <w:default w:val="พัฒนา/ปรับปรุง"/>
            </w:textInput>
          </w:ffData>
        </w:fldChar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instrText xml:space="preserve"> </w:instrTex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instrText>FORMTEXT</w:instrTex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instrText xml:space="preserve"> </w:instrTex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fldChar w:fldCharType="separate"/>
      </w:r>
      <w:r w:rsidRPr="009D5BBB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t>พัฒนา/ปรับปรุง</w: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fldChar w:fldCharType="end"/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หลักสูตร</w:t>
      </w:r>
    </w:p>
    <w:p w14:paraId="166D68AA" w14:textId="439776F5" w:rsidR="00204496" w:rsidRPr="009D5BBB" w:rsidRDefault="00204496" w:rsidP="00204496">
      <w:pPr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9D5BBB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หลักสูตร</w: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fldChar w:fldCharType="begin">
          <w:ffData>
            <w:name w:val="Text127"/>
            <w:enabled/>
            <w:calcOnExit w:val="0"/>
            <w:textInput>
              <w:default w:val="ชื่อหลักสูตร"/>
            </w:textInput>
          </w:ffData>
        </w:fldChar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instrText xml:space="preserve"> </w:instrTex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instrText>FORMTEXT</w:instrTex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instrText xml:space="preserve"> </w:instrTex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fldChar w:fldCharType="separate"/>
      </w:r>
      <w:r w:rsidRPr="009D5BBB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t>ชื่อหลักสูตร</w: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fldChar w:fldCharType="end"/>
      </w:r>
      <w:r w:rsidRPr="009D5BBB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สาขาวิชา</w: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fldChar w:fldCharType="begin">
          <w:ffData>
            <w:name w:val="Text128"/>
            <w:enabled/>
            <w:calcOnExit w:val="0"/>
            <w:textInput>
              <w:default w:val="ชื่อสาขาวิชา"/>
            </w:textInput>
          </w:ffData>
        </w:fldChar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instrText xml:space="preserve"> FORMTEXT </w:instrTex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fldChar w:fldCharType="separate"/>
      </w:r>
      <w:r w:rsidRPr="009D5BBB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t>ชื่อสาขาวิชา</w: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fldChar w:fldCharType="end"/>
      </w:r>
    </w:p>
    <w:p w14:paraId="078FA3FD" w14:textId="77777777" w:rsidR="0018629E" w:rsidRPr="009D5BBB" w:rsidRDefault="00204496" w:rsidP="0018629E">
      <w:pPr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9D5BBB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หลักสูตร</w: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fldChar w:fldCharType="begin">
          <w:ffData>
            <w:name w:val="Text128"/>
            <w:enabled/>
            <w:calcOnExit w:val="0"/>
            <w:textInput>
              <w:default w:val="ใหม่/ปรับปรุง"/>
            </w:textInput>
          </w:ffData>
        </w:fldChar>
      </w:r>
      <w:bookmarkStart w:id="9" w:name="Text128"/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instrText xml:space="preserve"> FORMTEXT </w:instrTex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fldChar w:fldCharType="separate"/>
      </w:r>
      <w:r w:rsidRPr="009D5BBB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t>ใหม่/ปรับปรุง</w: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fldChar w:fldCharType="end"/>
      </w:r>
      <w:bookmarkEnd w:id="9"/>
      <w:r w:rsidRPr="009D5BBB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 xml:space="preserve"> พ.ศ. </w: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fldChar w:fldCharType="begin">
          <w:ffData>
            <w:name w:val=""/>
            <w:enabled/>
            <w:calcOnExit w:val="0"/>
            <w:textInput>
              <w:default w:val="ปี พ.ศ."/>
            </w:textInput>
          </w:ffData>
        </w:fldChar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instrText xml:space="preserve"> FORMTEXT </w:instrTex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fldChar w:fldCharType="separate"/>
      </w:r>
      <w:r w:rsidRPr="009D5BBB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t>ปี พ.ศ.</w: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fldChar w:fldCharType="end"/>
      </w:r>
    </w:p>
    <w:p w14:paraId="39B5F5BA" w14:textId="3B03458A" w:rsidR="0018629E" w:rsidRDefault="0018629E" w:rsidP="0018629E">
      <w:pPr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br w:type="page"/>
      </w:r>
    </w:p>
    <w:p w14:paraId="11B6D3A7" w14:textId="518ACE45" w:rsidR="001B6C44" w:rsidRDefault="001B6C44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55180C39" w14:textId="1699DAC6" w:rsidR="0018629E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276A9F45" w14:textId="406CDC87" w:rsidR="0018629E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2B55054E" w14:textId="77B94824" w:rsidR="0018629E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1A117FDF" w14:textId="2C634BFB" w:rsidR="0018629E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786697F9" w14:textId="12E129B7" w:rsidR="0018629E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630A0781" w14:textId="12CEB848" w:rsidR="0018629E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1F806286" w14:textId="1B506348" w:rsidR="0018629E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75FD8843" w14:textId="1A615AA5" w:rsidR="0018629E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23DF196D" w14:textId="40DF27E4" w:rsidR="0018629E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4C0A1FA2" w14:textId="3B6C6078" w:rsidR="0018629E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47BDB489" w14:textId="53C3B68C" w:rsidR="0018629E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163EFD57" w14:textId="0989BC57" w:rsidR="0018629E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040AFEE5" w14:textId="34E14DE4" w:rsidR="0018629E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4275EE3B" w14:textId="4141356F" w:rsidR="0018629E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7DABC1A8" w14:textId="41313E2C" w:rsidR="0018629E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192AE671" w14:textId="1DD74955" w:rsidR="0018629E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6724F1E8" w14:textId="0F613BAF" w:rsidR="0018629E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203B595B" w14:textId="1FDFB50D" w:rsidR="0018629E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64318804" w14:textId="5B3BE88E" w:rsidR="0018629E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24556707" w14:textId="7B5E5068" w:rsidR="0018629E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6C3F8FF4" w14:textId="5D826C50" w:rsidR="0018629E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6F822FD2" w14:textId="707187AB" w:rsidR="0018629E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4E6E990A" w14:textId="03F20075" w:rsidR="0018629E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76084A96" w14:textId="372264A3" w:rsidR="0018629E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3D7B9CB4" w14:textId="4A3776EA" w:rsidR="0018629E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4CD9BA76" w14:textId="57D31755" w:rsidR="0018629E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5833093F" w14:textId="38F688E8" w:rsidR="0018629E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1AB94B4F" w14:textId="77777777" w:rsidR="0018629E" w:rsidRPr="00204496" w:rsidRDefault="0018629E" w:rsidP="001B6C44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276FB390" w14:textId="77777777" w:rsidR="001B6C44" w:rsidRDefault="001B6C44" w:rsidP="001B6C44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sectPr w:rsidR="001B6C44" w:rsidSect="00805077">
          <w:pgSz w:w="11906" w:h="16838" w:code="9"/>
          <w:pgMar w:top="1440" w:right="1440" w:bottom="1440" w:left="2160" w:header="720" w:footer="720" w:gutter="0"/>
          <w:cols w:space="708"/>
          <w:titlePg/>
          <w:docGrid w:linePitch="360"/>
        </w:sectPr>
      </w:pPr>
    </w:p>
    <w:p w14:paraId="39C0D3D5" w14:textId="77777777" w:rsidR="00261C7B" w:rsidRPr="008D5990" w:rsidRDefault="00261C7B" w:rsidP="00261C7B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358B5464" w14:textId="77777777" w:rsidR="00261C7B" w:rsidRPr="008D5990" w:rsidRDefault="00261C7B" w:rsidP="00261C7B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3D315B24" w14:textId="77777777" w:rsidR="00261C7B" w:rsidRPr="008D5990" w:rsidRDefault="00261C7B" w:rsidP="00261C7B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2982539D" w14:textId="77777777" w:rsidR="00261C7B" w:rsidRPr="008D5990" w:rsidRDefault="00261C7B" w:rsidP="00261C7B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07CE7838" w14:textId="77777777" w:rsidR="00261C7B" w:rsidRPr="008D5990" w:rsidRDefault="00261C7B" w:rsidP="00261C7B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16E6A914" w14:textId="77777777" w:rsidR="00261C7B" w:rsidRDefault="00261C7B" w:rsidP="00261C7B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29F1289A" w14:textId="77777777" w:rsidR="00261C7B" w:rsidRPr="008D5990" w:rsidRDefault="00261C7B" w:rsidP="00261C7B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23AF6899" w14:textId="77777777" w:rsidR="00261C7B" w:rsidRPr="008D5990" w:rsidRDefault="00261C7B" w:rsidP="00261C7B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1B4C8875" w14:textId="77777777" w:rsidR="00261C7B" w:rsidRPr="008D5990" w:rsidRDefault="00261C7B" w:rsidP="00261C7B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621B9FEF" w14:textId="77777777" w:rsidR="00261C7B" w:rsidRPr="008D5990" w:rsidRDefault="00261C7B" w:rsidP="00261C7B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58D36CD6" w14:textId="09A02128" w:rsidR="00261C7B" w:rsidRPr="00D32FEE" w:rsidRDefault="00261C7B" w:rsidP="00261C7B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D32FEE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 xml:space="preserve">ภาคผนวก </w:t>
      </w:r>
      <w:r w:rsidR="0018629E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จ</w:t>
      </w:r>
    </w:p>
    <w:p w14:paraId="420345DA" w14:textId="54B2155C" w:rsidR="00261C7B" w:rsidRPr="00261C7B" w:rsidRDefault="00261C7B" w:rsidP="00261C7B">
      <w:pPr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261C7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คำสั่งแต่งตั้งคณะกรรมการ</w:t>
      </w:r>
      <w:r w:rsidRPr="00261C7B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วิพากษ์</w:t>
      </w:r>
      <w:r w:rsidRPr="00261C7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หลักสูตร</w:t>
      </w:r>
    </w:p>
    <w:p w14:paraId="129B9C8E" w14:textId="7AD88409" w:rsidR="00261C7B" w:rsidRPr="009D5BBB" w:rsidRDefault="00261C7B" w:rsidP="00261C7B">
      <w:pPr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9D5BBB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หลักสูตร</w: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fldChar w:fldCharType="begin">
          <w:ffData>
            <w:name w:val="Text127"/>
            <w:enabled/>
            <w:calcOnExit w:val="0"/>
            <w:textInput>
              <w:default w:val="ชื่อหลักสูตร"/>
            </w:textInput>
          </w:ffData>
        </w:fldChar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instrText xml:space="preserve"> </w:instrTex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instrText>FORMTEXT</w:instrTex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instrText xml:space="preserve"> </w:instrTex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fldChar w:fldCharType="separate"/>
      </w:r>
      <w:r w:rsidRPr="009D5BBB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t>ชื่อหลักสูตร</w: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fldChar w:fldCharType="end"/>
      </w:r>
      <w:r w:rsidRPr="009D5BBB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สาขาวิชา</w: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fldChar w:fldCharType="begin">
          <w:ffData>
            <w:name w:val="Text128"/>
            <w:enabled/>
            <w:calcOnExit w:val="0"/>
            <w:textInput>
              <w:default w:val="ชื่อสาขาวิชา"/>
            </w:textInput>
          </w:ffData>
        </w:fldChar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instrText xml:space="preserve"> FORMTEXT </w:instrTex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fldChar w:fldCharType="separate"/>
      </w:r>
      <w:r w:rsidRPr="009D5BBB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t>ชื่อสาขาวิชา</w: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fldChar w:fldCharType="end"/>
      </w:r>
    </w:p>
    <w:p w14:paraId="275E1F5D" w14:textId="77777777" w:rsidR="0018629E" w:rsidRPr="009D5BBB" w:rsidRDefault="00261C7B" w:rsidP="0018629E">
      <w:pPr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9D5BBB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หลักสูตร</w: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fldChar w:fldCharType="begin">
          <w:ffData>
            <w:name w:val="Text128"/>
            <w:enabled/>
            <w:calcOnExit w:val="0"/>
            <w:textInput>
              <w:default w:val="ใหม่/ปรับปรุง"/>
            </w:textInput>
          </w:ffData>
        </w:fldChar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instrText xml:space="preserve"> FORMTEXT </w:instrTex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fldChar w:fldCharType="separate"/>
      </w:r>
      <w:r w:rsidRPr="009D5BBB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t>ใหม่/ปรับปรุง</w: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fldChar w:fldCharType="end"/>
      </w:r>
      <w:r w:rsidRPr="009D5BBB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 xml:space="preserve"> พ.ศ. </w: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fldChar w:fldCharType="begin">
          <w:ffData>
            <w:name w:val=""/>
            <w:enabled/>
            <w:calcOnExit w:val="0"/>
            <w:textInput>
              <w:default w:val="ปี พ.ศ."/>
            </w:textInput>
          </w:ffData>
        </w:fldChar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instrText xml:space="preserve"> FORMTEXT </w:instrTex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fldChar w:fldCharType="separate"/>
      </w:r>
      <w:r w:rsidRPr="009D5BBB">
        <w:rPr>
          <w:rFonts w:ascii="TH SarabunPSK" w:hAnsi="TH SarabunPSK" w:cs="TH SarabunPSK"/>
          <w:b/>
          <w:bCs/>
          <w:noProof/>
          <w:color w:val="000000" w:themeColor="text1"/>
          <w:sz w:val="36"/>
          <w:szCs w:val="36"/>
          <w:cs/>
        </w:rPr>
        <w:t>ปี พ.ศ.</w:t>
      </w:r>
      <w:r w:rsidRPr="009D5BBB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fldChar w:fldCharType="end"/>
      </w:r>
    </w:p>
    <w:p w14:paraId="1850C91C" w14:textId="21612892" w:rsidR="0018629E" w:rsidRPr="0018629E" w:rsidRDefault="0018629E" w:rsidP="0018629E">
      <w:pPr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>
        <w:rPr>
          <w:rFonts w:ascii="TH SarabunPSK" w:hAnsi="TH SarabunPSK" w:cs="TH SarabunPSK"/>
          <w:b/>
          <w:bCs/>
          <w:color w:val="3333FF"/>
          <w:sz w:val="36"/>
          <w:szCs w:val="36"/>
        </w:rPr>
        <w:br w:type="page"/>
      </w:r>
    </w:p>
    <w:p w14:paraId="0735433D" w14:textId="77777777" w:rsidR="00AF096A" w:rsidRPr="001B6C44" w:rsidRDefault="00AF096A" w:rsidP="0018629E">
      <w:pPr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6E3FEE8B" w14:textId="77777777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25AF2D41" w14:textId="77777777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4C67D9AC" w14:textId="77777777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47168B21" w14:textId="77777777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46E43D31" w14:textId="77777777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3D0C503A" w14:textId="77777777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1C6E893B" w14:textId="77777777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57934CD6" w14:textId="77777777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48F7949E" w14:textId="77777777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5D0D5A4C" w14:textId="77777777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644DFAD6" w14:textId="77777777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1E9CCCCB" w14:textId="77777777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0069548D" w14:textId="77777777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63DD5FAA" w14:textId="77777777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3EABF0AC" w14:textId="77777777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653CDEA2" w14:textId="77777777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04312F72" w14:textId="78C0C3DD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1626F6B0" w14:textId="6FD28C16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7B551323" w14:textId="09CC1C54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76678AAB" w14:textId="7D3FBF3F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1198E148" w14:textId="7D0091D7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4135603B" w14:textId="77777777" w:rsidR="00900E87" w:rsidRDefault="00900E87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7BFCBA8E" w14:textId="298DE5A1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43AF17B2" w14:textId="2F2CE912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68F63679" w14:textId="48949F1E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08A90F9A" w14:textId="58C84848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58B8984D" w14:textId="77777777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6EB58022" w14:textId="77777777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3D45F79A" w14:textId="3CB7B55D" w:rsidR="00AF096A" w:rsidRDefault="00AF096A" w:rsidP="00AF096A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sectPr w:rsidR="00AF096A" w:rsidSect="00805077">
          <w:pgSz w:w="11906" w:h="16838" w:code="9"/>
          <w:pgMar w:top="1440" w:right="1440" w:bottom="1440" w:left="2160" w:header="720" w:footer="720" w:gutter="0"/>
          <w:cols w:space="708"/>
          <w:titlePg/>
          <w:docGrid w:linePitch="360"/>
        </w:sectPr>
      </w:pPr>
    </w:p>
    <w:p w14:paraId="3A9368BF" w14:textId="77777777" w:rsidR="0046303B" w:rsidRPr="002F259A" w:rsidRDefault="0046303B" w:rsidP="0046303B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4426481F" w14:textId="77777777" w:rsidR="0046303B" w:rsidRPr="002F259A" w:rsidRDefault="0046303B" w:rsidP="0046303B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0BA993D9" w14:textId="77777777" w:rsidR="0046303B" w:rsidRPr="002F259A" w:rsidRDefault="0046303B" w:rsidP="0046303B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0399A35C" w14:textId="77777777" w:rsidR="0046303B" w:rsidRPr="002F259A" w:rsidRDefault="0046303B" w:rsidP="0046303B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381CA463" w14:textId="77777777" w:rsidR="0046303B" w:rsidRPr="002F259A" w:rsidRDefault="0046303B" w:rsidP="0046303B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3DDB4AFF" w14:textId="77777777" w:rsidR="0046303B" w:rsidRPr="002F259A" w:rsidRDefault="0046303B" w:rsidP="0046303B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20D8FB18" w14:textId="77777777" w:rsidR="0046303B" w:rsidRPr="002F259A" w:rsidRDefault="0046303B" w:rsidP="0046303B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3F25951F" w14:textId="77777777" w:rsidR="0046303B" w:rsidRPr="002F259A" w:rsidRDefault="0046303B" w:rsidP="0046303B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1FD69217" w14:textId="77777777" w:rsidR="0046303B" w:rsidRPr="002F259A" w:rsidRDefault="0046303B" w:rsidP="0046303B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05AF4F4E" w14:textId="77777777" w:rsidR="0046303B" w:rsidRPr="002F259A" w:rsidRDefault="0046303B" w:rsidP="0046303B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52EE0173" w14:textId="4C83E484" w:rsidR="00AF096A" w:rsidRPr="00D32FEE" w:rsidRDefault="0046303B" w:rsidP="0046303B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D32FEE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ภาคผนวก</w:t>
      </w:r>
      <w:r w:rsidR="005F0087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 xml:space="preserve"> </w:t>
      </w:r>
      <w:r w:rsidR="00EA7F7D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ฉ</w:t>
      </w:r>
    </w:p>
    <w:p w14:paraId="6810D135" w14:textId="42D12716" w:rsidR="004F399C" w:rsidRDefault="00940B78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940B78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ความเชื่อมโยงระหว่างผลลัพธ์การเรียนรู้ของหลักสูตร (</w:t>
      </w:r>
      <w:r w:rsidRPr="00940B78">
        <w:rPr>
          <w:rFonts w:ascii="TH SarabunPSK" w:hAnsi="TH SarabunPSK" w:cs="TH SarabunPSK"/>
          <w:b/>
          <w:bCs/>
          <w:color w:val="000000"/>
          <w:sz w:val="36"/>
          <w:szCs w:val="36"/>
        </w:rPr>
        <w:t>PLOs)</w:t>
      </w:r>
    </w:p>
    <w:p w14:paraId="2B7A48C9" w14:textId="77777777" w:rsidR="00940B78" w:rsidRDefault="00940B78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940B78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กับพันธกิจ ยุทธศาสตร์ของมหาวิทยาลัย และความต้องการและความคาดหวัง</w:t>
      </w:r>
    </w:p>
    <w:p w14:paraId="3268937A" w14:textId="77777777" w:rsidR="00940B78" w:rsidRDefault="00940B78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sectPr w:rsidR="00940B78" w:rsidSect="00EB0FA9">
          <w:headerReference w:type="first" r:id="rId26"/>
          <w:pgSz w:w="11906" w:h="16838" w:code="9"/>
          <w:pgMar w:top="1440" w:right="1440" w:bottom="1440" w:left="2160" w:header="720" w:footer="720" w:gutter="0"/>
          <w:cols w:space="708"/>
          <w:titlePg/>
          <w:docGrid w:linePitch="360"/>
        </w:sectPr>
      </w:pPr>
      <w:r w:rsidRPr="00940B78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ของผู้มีส่วนได้ส่วนเสีย</w:t>
      </w:r>
    </w:p>
    <w:p w14:paraId="47E5E2AA" w14:textId="77777777" w:rsidR="00940B78" w:rsidRDefault="00940B78" w:rsidP="00940B78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80FCB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ความเชื่อมโยงระหว่างผลลัพธ์การเรียนรู้ของหลักสูตร (</w:t>
      </w:r>
      <w:r w:rsidRPr="00780FCB">
        <w:rPr>
          <w:rFonts w:ascii="TH SarabunPSK" w:hAnsi="TH SarabunPSK" w:cs="TH SarabunPSK"/>
          <w:b/>
          <w:bCs/>
          <w:sz w:val="32"/>
          <w:szCs w:val="32"/>
        </w:rPr>
        <w:t xml:space="preserve">PLOs)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กับ</w:t>
      </w:r>
      <w:r w:rsidRPr="00780FCB">
        <w:rPr>
          <w:rFonts w:ascii="TH SarabunPSK" w:hAnsi="TH SarabunPSK" w:cs="TH SarabunPSK" w:hint="cs"/>
          <w:b/>
          <w:bCs/>
          <w:sz w:val="32"/>
          <w:szCs w:val="32"/>
          <w:cs/>
        </w:rPr>
        <w:t>พันธกิจ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ยุทธศาสตร์ของมหาวิทยาลัย </w:t>
      </w:r>
      <w:r w:rsidRPr="00780FCB">
        <w:rPr>
          <w:rFonts w:ascii="TH SarabunPSK" w:hAnsi="TH SarabunPSK" w:cs="TH SarabunPSK"/>
          <w:b/>
          <w:bCs/>
          <w:sz w:val="32"/>
          <w:szCs w:val="32"/>
          <w:cs/>
        </w:rPr>
        <w:t>และความต้องการ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และความคาดหวัง</w:t>
      </w:r>
      <w:r w:rsidRPr="00780FCB">
        <w:rPr>
          <w:rFonts w:ascii="TH SarabunPSK" w:hAnsi="TH SarabunPSK" w:cs="TH SarabunPSK"/>
          <w:b/>
          <w:bCs/>
          <w:sz w:val="32"/>
          <w:szCs w:val="32"/>
          <w:cs/>
        </w:rPr>
        <w:t>ของผู้มีส่วนได้ส่วนเสีย</w:t>
      </w:r>
      <w:r w:rsidRPr="00780FC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780FCB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(</w:t>
      </w:r>
      <w:r w:rsidRPr="00780FCB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 xml:space="preserve">ระบุสัญลักษณ์ </w:t>
      </w:r>
      <w:r w:rsidRPr="00780FCB">
        <w:rPr>
          <w:rFonts w:ascii="TH SarabunPSK" w:hAnsi="TH SarabunPSK" w:cs="TH SarabunPSK"/>
          <w:i/>
          <w:iCs/>
          <w:color w:val="FF0000"/>
          <w:sz w:val="32"/>
          <w:szCs w:val="32"/>
        </w:rPr>
        <w:sym w:font="Wingdings 2" w:char="F050"/>
      </w:r>
      <w:r w:rsidRPr="00780FCB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)</w:t>
      </w:r>
    </w:p>
    <w:tbl>
      <w:tblPr>
        <w:tblStyle w:val="ac"/>
        <w:tblW w:w="14112" w:type="dxa"/>
        <w:jc w:val="center"/>
        <w:tblLook w:val="04A0" w:firstRow="1" w:lastRow="0" w:firstColumn="1" w:lastColumn="0" w:noHBand="0" w:noVBand="1"/>
      </w:tblPr>
      <w:tblGrid>
        <w:gridCol w:w="7200"/>
        <w:gridCol w:w="1152"/>
        <w:gridCol w:w="1152"/>
        <w:gridCol w:w="1152"/>
        <w:gridCol w:w="1152"/>
        <w:gridCol w:w="1152"/>
        <w:gridCol w:w="1152"/>
      </w:tblGrid>
      <w:tr w:rsidR="00940B78" w:rsidRPr="00BA25D8" w14:paraId="53FBE515" w14:textId="77777777" w:rsidTr="00D33323">
        <w:trPr>
          <w:tblHeader/>
          <w:jc w:val="center"/>
        </w:trPr>
        <w:tc>
          <w:tcPr>
            <w:tcW w:w="7200" w:type="dxa"/>
            <w:vMerge w:val="restart"/>
            <w:vAlign w:val="center"/>
          </w:tcPr>
          <w:p w14:paraId="102032BE" w14:textId="77777777" w:rsidR="00940B78" w:rsidRPr="00BA25D8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A25D8">
              <w:rPr>
                <w:rFonts w:ascii="TH SarabunPSK" w:hAnsi="TH SarabunPSK" w:cs="TH SarabunPSK"/>
                <w:b/>
                <w:bCs/>
                <w:sz w:val="28"/>
                <w:cs/>
              </w:rPr>
              <w:t>ผลลัพธ์การเรียนรู้ของหลักสูตร (</w:t>
            </w:r>
            <w:r w:rsidRPr="00BA25D8">
              <w:rPr>
                <w:rFonts w:ascii="TH SarabunPSK" w:hAnsi="TH SarabunPSK" w:cs="TH SarabunPSK"/>
                <w:b/>
                <w:bCs/>
                <w:sz w:val="28"/>
              </w:rPr>
              <w:t>PLOs)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796918">
              <w:rPr>
                <w:rFonts w:ascii="TH SarabunPSK" w:hAnsi="TH SarabunPSK" w:cs="TH SarabunPSK" w:hint="cs"/>
                <w:i/>
                <w:iCs/>
                <w:color w:val="FF0000"/>
                <w:sz w:val="28"/>
                <w:cs/>
              </w:rPr>
              <w:t>(</w:t>
            </w:r>
            <w:r w:rsidRPr="00796918">
              <w:rPr>
                <w:rFonts w:ascii="TH SarabunPSK" w:hAnsi="TH SarabunPSK" w:cs="TH SarabunPSK"/>
                <w:i/>
                <w:iCs/>
                <w:color w:val="FF0000"/>
                <w:sz w:val="28"/>
                <w:cs/>
              </w:rPr>
              <w:t>หมวดวิชาเฉพาะ</w:t>
            </w:r>
            <w:r w:rsidRPr="00796918">
              <w:rPr>
                <w:rFonts w:ascii="TH SarabunPSK" w:hAnsi="TH SarabunPSK" w:cs="TH SarabunPSK" w:hint="cs"/>
                <w:i/>
                <w:iCs/>
                <w:color w:val="FF0000"/>
                <w:sz w:val="28"/>
                <w:cs/>
              </w:rPr>
              <w:t>)</w:t>
            </w:r>
          </w:p>
        </w:tc>
        <w:tc>
          <w:tcPr>
            <w:tcW w:w="6912" w:type="dxa"/>
            <w:gridSpan w:val="6"/>
          </w:tcPr>
          <w:p w14:paraId="3E476509" w14:textId="77777777" w:rsidR="00940B78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96918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ความต้องการของผู้มีส่วนได้ส่วนเสีย</w:t>
            </w:r>
          </w:p>
        </w:tc>
      </w:tr>
      <w:tr w:rsidR="00940B78" w:rsidRPr="00BA25D8" w14:paraId="6E2E6050" w14:textId="77777777" w:rsidTr="00D33323">
        <w:trPr>
          <w:tblHeader/>
          <w:jc w:val="center"/>
        </w:trPr>
        <w:tc>
          <w:tcPr>
            <w:tcW w:w="7200" w:type="dxa"/>
            <w:vMerge/>
            <w:vAlign w:val="center"/>
          </w:tcPr>
          <w:p w14:paraId="0190362B" w14:textId="77777777" w:rsidR="00940B78" w:rsidRPr="00BA25D8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52" w:type="dxa"/>
          </w:tcPr>
          <w:p w14:paraId="147AB371" w14:textId="77777777" w:rsidR="00940B78" w:rsidRPr="00F54E37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54E3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1152" w:type="dxa"/>
          </w:tcPr>
          <w:p w14:paraId="4242A2C9" w14:textId="77777777" w:rsidR="00940B78" w:rsidRPr="00F54E37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54E3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1152" w:type="dxa"/>
          </w:tcPr>
          <w:p w14:paraId="116BC8DC" w14:textId="77777777" w:rsidR="00940B78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1152" w:type="dxa"/>
          </w:tcPr>
          <w:p w14:paraId="6F0554D2" w14:textId="77777777" w:rsidR="00940B78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1152" w:type="dxa"/>
          </w:tcPr>
          <w:p w14:paraId="3A93DF45" w14:textId="77777777" w:rsidR="00940B78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1152" w:type="dxa"/>
          </w:tcPr>
          <w:p w14:paraId="55E931F5" w14:textId="77777777" w:rsidR="00940B78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</w:p>
        </w:tc>
      </w:tr>
      <w:tr w:rsidR="00940B78" w:rsidRPr="00BA25D8" w14:paraId="3F8868C0" w14:textId="77777777" w:rsidTr="00D33323">
        <w:trPr>
          <w:jc w:val="center"/>
        </w:trPr>
        <w:tc>
          <w:tcPr>
            <w:tcW w:w="7200" w:type="dxa"/>
          </w:tcPr>
          <w:p w14:paraId="0431D4E0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  <w:r w:rsidRPr="00965A30">
              <w:rPr>
                <w:rFonts w:ascii="TH SarabunPSK" w:hAnsi="TH SarabunPSK" w:cs="TH SarabunPSK"/>
                <w:sz w:val="28"/>
              </w:rPr>
              <w:t xml:space="preserve">PLO </w:t>
            </w:r>
            <w:r w:rsidRPr="00965A30">
              <w:rPr>
                <w:rFonts w:ascii="TH SarabunPSK" w:hAnsi="TH SarabunPSK" w:cs="TH SarabunPSK"/>
                <w:sz w:val="28"/>
                <w:cs/>
              </w:rPr>
              <w:t>1</w:t>
            </w:r>
            <w:r w:rsidRPr="00965A30">
              <w:rPr>
                <w:rFonts w:ascii="TH SarabunPSK" w:hAnsi="TH SarabunPSK" w:cs="TH SarabunPSK"/>
                <w:sz w:val="28"/>
                <w:cs/>
              </w:rPr>
              <w:tab/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ะบุความสามารถที่ต้องการให้เกิดกับผู้เรียนเมื่อ &quot;สำเร็จการศึกษา&quot;]"/>
                  </w:textInput>
                </w:ffData>
              </w:fldChar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965A30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965A30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ระบุความสามารถที่ต้องการให้เกิดกับผู้เรียนเมื่อ "สำเร็จการศึกษา"]</w:t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152" w:type="dxa"/>
          </w:tcPr>
          <w:p w14:paraId="06C059F0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1C470762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6BF3011B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647E6616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601F4ECE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2C1F157F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0B78" w:rsidRPr="00BA25D8" w14:paraId="59B62951" w14:textId="77777777" w:rsidTr="00D33323">
        <w:trPr>
          <w:jc w:val="center"/>
        </w:trPr>
        <w:tc>
          <w:tcPr>
            <w:tcW w:w="7200" w:type="dxa"/>
          </w:tcPr>
          <w:p w14:paraId="6F276FC1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  <w:r w:rsidRPr="00965A30">
              <w:rPr>
                <w:rFonts w:ascii="TH SarabunPSK" w:hAnsi="TH SarabunPSK" w:cs="TH SarabunPSK"/>
                <w:sz w:val="28"/>
              </w:rPr>
              <w:t>PLO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965A30">
              <w:rPr>
                <w:rFonts w:ascii="TH SarabunPSK" w:hAnsi="TH SarabunPSK" w:cs="TH SarabunPSK"/>
                <w:sz w:val="28"/>
                <w:cs/>
              </w:rPr>
              <w:t>2</w:t>
            </w:r>
            <w:r w:rsidRPr="00965A30">
              <w:rPr>
                <w:rFonts w:ascii="TH SarabunPSK" w:hAnsi="TH SarabunPSK" w:cs="TH SarabunPSK"/>
                <w:sz w:val="28"/>
                <w:cs/>
              </w:rPr>
              <w:tab/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ะบุความสามารถที่ต้องการให้เกิดกับผู้เรียนเมื่อ &quot;สำเร็จการศึกษา&quot;]"/>
                  </w:textInput>
                </w:ffData>
              </w:fldChar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965A30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965A30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ระบุความสามารถที่ต้องการให้เกิดกับผู้เรียนเมื่อ "สำเร็จการศึกษา"]</w:t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152" w:type="dxa"/>
          </w:tcPr>
          <w:p w14:paraId="56F72F6E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63E37396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27D63F86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614FBF16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4B628CCD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1EC07E33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0B78" w:rsidRPr="00BA25D8" w14:paraId="6F091D87" w14:textId="77777777" w:rsidTr="00D33323">
        <w:trPr>
          <w:jc w:val="center"/>
        </w:trPr>
        <w:tc>
          <w:tcPr>
            <w:tcW w:w="7200" w:type="dxa"/>
          </w:tcPr>
          <w:p w14:paraId="3C5BEA82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  <w:r w:rsidRPr="00965A30">
              <w:rPr>
                <w:rFonts w:ascii="TH SarabunPSK" w:hAnsi="TH SarabunPSK" w:cs="TH SarabunPSK"/>
                <w:sz w:val="28"/>
              </w:rPr>
              <w:t>PLO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3</w:t>
            </w:r>
            <w:r w:rsidRPr="00965A30">
              <w:rPr>
                <w:rFonts w:ascii="TH SarabunPSK" w:hAnsi="TH SarabunPSK" w:cs="TH SarabunPSK"/>
                <w:sz w:val="28"/>
                <w:cs/>
              </w:rPr>
              <w:tab/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ะบุความสามารถที่ต้องการให้เกิดกับผู้เรียนเมื่อ &quot;สำเร็จการศึกษา&quot;]"/>
                  </w:textInput>
                </w:ffData>
              </w:fldChar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965A30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965A30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ระบุความสามารถที่ต้องการให้เกิดกับผู้เรียนเมื่อ "สำเร็จการศึกษา"]</w:t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152" w:type="dxa"/>
          </w:tcPr>
          <w:p w14:paraId="2D404E27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1702E83D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65943D3B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02FDEECF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62BF1DAA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58E1F1E1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0B78" w:rsidRPr="00BA25D8" w14:paraId="3A34FD12" w14:textId="77777777" w:rsidTr="00D33323">
        <w:trPr>
          <w:jc w:val="center"/>
        </w:trPr>
        <w:tc>
          <w:tcPr>
            <w:tcW w:w="7200" w:type="dxa"/>
          </w:tcPr>
          <w:p w14:paraId="4BBEA73F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  <w:r w:rsidRPr="00965A30">
              <w:rPr>
                <w:rFonts w:ascii="TH SarabunPSK" w:hAnsi="TH SarabunPSK" w:cs="TH SarabunPSK"/>
                <w:sz w:val="28"/>
              </w:rPr>
              <w:t>PLO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"/>
                  </w:textInput>
                </w:ffData>
              </w:fldChar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965A30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...</w:t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  <w:r w:rsidRPr="00965A30">
              <w:rPr>
                <w:rFonts w:ascii="TH SarabunPSK" w:hAnsi="TH SarabunPSK" w:cs="TH SarabunPSK"/>
                <w:sz w:val="28"/>
                <w:cs/>
              </w:rPr>
              <w:tab/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ะบุความสามารถที่ต้องการให้เกิดกับผู้เรียนเมื่อ &quot;สำเร็จการศึกษา&quot;]"/>
                  </w:textInput>
                </w:ffData>
              </w:fldChar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965A30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965A30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ระบุความสามารถที่ต้องการให้เกิดกับผู้เรียนเมื่อ "สำเร็จการศึกษา"]</w:t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152" w:type="dxa"/>
          </w:tcPr>
          <w:p w14:paraId="6C23089B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170E11A8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11C80A83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42480B12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60DD9651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2FDC8708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0B78" w:rsidRPr="00BA25D8" w14:paraId="56AF4B84" w14:textId="77777777" w:rsidTr="00D33323">
        <w:trPr>
          <w:jc w:val="center"/>
        </w:trPr>
        <w:tc>
          <w:tcPr>
            <w:tcW w:w="7200" w:type="dxa"/>
          </w:tcPr>
          <w:p w14:paraId="1DDD7A1A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ind w:left="719" w:hanging="719"/>
              <w:jc w:val="thaiDistribute"/>
              <w:rPr>
                <w:rFonts w:ascii="TH SarabunPSK" w:hAnsi="TH SarabunPSK" w:cs="TH SarabunPSK"/>
                <w:sz w:val="28"/>
              </w:rPr>
            </w:pPr>
            <w:r w:rsidRPr="00965A30">
              <w:rPr>
                <w:rFonts w:ascii="TH SarabunPSK" w:hAnsi="TH SarabunPSK" w:cs="TH SarabunPSK"/>
                <w:sz w:val="28"/>
              </w:rPr>
              <w:t>PLO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"/>
                  </w:textInput>
                </w:ffData>
              </w:fldChar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965A30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...</w:t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  <w:r w:rsidRPr="00965A30">
              <w:rPr>
                <w:rFonts w:ascii="TH SarabunPSK" w:hAnsi="TH SarabunPSK" w:cs="TH SarabunPSK"/>
                <w:sz w:val="28"/>
                <w:cs/>
              </w:rPr>
              <w:tab/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ะบุความสามารถที่ต้องการให้เกิดกับผู้เรียนเมื่อ &quot;สำเร็จการศึกษา&quot;]"/>
                  </w:textInput>
                </w:ffData>
              </w:fldChar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965A30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[</w:t>
            </w:r>
            <w:r w:rsidRPr="00965A30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ระบุความสามารถที่ต้องการให้เกิดกับผู้เรียนเมื่อ "สำเร็จการศึกษา"]</w:t>
            </w:r>
            <w:r w:rsidRPr="00965A30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1152" w:type="dxa"/>
          </w:tcPr>
          <w:p w14:paraId="54A1F3C3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64116225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09EF0B46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32902A23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5FAD52E9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52" w:type="dxa"/>
          </w:tcPr>
          <w:p w14:paraId="17529874" w14:textId="77777777" w:rsidR="00940B78" w:rsidRPr="00965A30" w:rsidRDefault="00940B78" w:rsidP="00D33323">
            <w:pPr>
              <w:tabs>
                <w:tab w:val="left" w:pos="720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63F0949E" w14:textId="77777777" w:rsidR="00940B78" w:rsidRDefault="00940B78" w:rsidP="00940B78">
      <w:pPr>
        <w:tabs>
          <w:tab w:val="left" w:pos="993"/>
          <w:tab w:val="center" w:pos="7119"/>
          <w:tab w:val="right" w:pos="14096"/>
        </w:tabs>
        <w:autoSpaceDE w:val="0"/>
        <w:autoSpaceDN w:val="0"/>
        <w:adjustRightInd w:val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0EE8410" w14:textId="77777777" w:rsidR="00940B78" w:rsidRDefault="00940B78" w:rsidP="00940B78">
      <w:pPr>
        <w:tabs>
          <w:tab w:val="left" w:pos="993"/>
          <w:tab w:val="center" w:pos="7119"/>
          <w:tab w:val="right" w:pos="14096"/>
        </w:tabs>
        <w:autoSpaceDE w:val="0"/>
        <w:autoSpaceDN w:val="0"/>
        <w:adjustRightInd w:val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sectPr w:rsidR="00940B78" w:rsidSect="008D3C1E">
          <w:pgSz w:w="16838" w:h="11906" w:orient="landscape" w:code="9"/>
          <w:pgMar w:top="2160" w:right="1440" w:bottom="1440" w:left="1440" w:header="720" w:footer="720" w:gutter="0"/>
          <w:cols w:space="708"/>
          <w:titlePg/>
          <w:docGrid w:linePitch="360"/>
        </w:sectPr>
      </w:pPr>
    </w:p>
    <w:p w14:paraId="64877517" w14:textId="0041C3AB" w:rsidR="00940B78" w:rsidRPr="00CD0662" w:rsidRDefault="00CD0662" w:rsidP="00CD0662">
      <w:pPr>
        <w:tabs>
          <w:tab w:val="left" w:pos="993"/>
          <w:tab w:val="center" w:pos="7119"/>
          <w:tab w:val="right" w:pos="14096"/>
        </w:tabs>
        <w:autoSpaceDE w:val="0"/>
        <w:autoSpaceDN w:val="0"/>
        <w:adjustRightInd w:val="0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D066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ปรัชญา วิสัยทัศน์ พันธกิจ และยุทธศาสตร์ของมหาวิทยาลัยราชภัฏสุราษฎร์ธานี</w:t>
      </w:r>
    </w:p>
    <w:p w14:paraId="172EBB64" w14:textId="77777777" w:rsidR="00940B78" w:rsidRPr="00CD0662" w:rsidRDefault="00940B78" w:rsidP="00940B78">
      <w:pPr>
        <w:tabs>
          <w:tab w:val="left" w:pos="993"/>
          <w:tab w:val="center" w:pos="7119"/>
          <w:tab w:val="right" w:pos="14096"/>
        </w:tabs>
        <w:autoSpaceDE w:val="0"/>
        <w:autoSpaceDN w:val="0"/>
        <w:adjustRightInd w:val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D98BCE6" w14:textId="77777777" w:rsidR="00CD0662" w:rsidRDefault="00CD0662" w:rsidP="00CD066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D0662">
        <w:rPr>
          <w:rFonts w:ascii="TH SarabunPSK" w:hAnsi="TH SarabunPSK" w:cs="TH SarabunPSK"/>
          <w:b/>
          <w:bCs/>
          <w:sz w:val="32"/>
          <w:szCs w:val="32"/>
          <w:cs/>
        </w:rPr>
        <w:t>ปรัชญา</w:t>
      </w:r>
    </w:p>
    <w:p w14:paraId="0DE16945" w14:textId="77777777" w:rsidR="00CD0662" w:rsidRDefault="00CD0662" w:rsidP="00CD066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D0662">
        <w:rPr>
          <w:rFonts w:ascii="TH SarabunPSK" w:hAnsi="TH SarabunPSK" w:cs="TH SarabunPSK"/>
          <w:sz w:val="32"/>
          <w:szCs w:val="32"/>
          <w:cs/>
        </w:rPr>
        <w:t>สร้างปัญญาเพื่อพัฒนาท้องถิ่น</w:t>
      </w:r>
    </w:p>
    <w:p w14:paraId="27FC7F93" w14:textId="77777777" w:rsidR="00CD0662" w:rsidRDefault="00CD0662" w:rsidP="00CD066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D0662">
        <w:rPr>
          <w:rFonts w:ascii="TH SarabunPSK" w:hAnsi="TH SarabunPSK" w:cs="TH SarabunPSK"/>
          <w:b/>
          <w:bCs/>
          <w:sz w:val="32"/>
          <w:szCs w:val="32"/>
          <w:cs/>
        </w:rPr>
        <w:t>วิสัยทัศน์ (</w:t>
      </w:r>
      <w:r w:rsidRPr="00CD0662">
        <w:rPr>
          <w:rFonts w:ascii="TH SarabunPSK" w:hAnsi="TH SarabunPSK" w:cs="TH SarabunPSK"/>
          <w:b/>
          <w:bCs/>
          <w:sz w:val="32"/>
          <w:szCs w:val="32"/>
        </w:rPr>
        <w:t>Vision</w:t>
      </w:r>
      <w:r w:rsidRPr="00CD0662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25368DA4" w14:textId="77777777" w:rsidR="00CD0662" w:rsidRDefault="00CD0662" w:rsidP="00CD066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D0662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มหาวิทยาลัยพลังแผ่นดิน สร้างแผ่นดินด้วยภูมิปัญญาให้เป็นพลัง ภายใต้หลักปรัชญาของเศรษฐกิจพอเพียง</w:t>
      </w:r>
    </w:p>
    <w:p w14:paraId="07FFC876" w14:textId="77777777" w:rsidR="00CD0662" w:rsidRDefault="00CD0662" w:rsidP="00CD066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D0662">
        <w:rPr>
          <w:rFonts w:ascii="TH SarabunPSK" w:hAnsi="TH SarabunPSK" w:cs="TH SarabunPSK"/>
          <w:b/>
          <w:bCs/>
          <w:sz w:val="32"/>
          <w:szCs w:val="32"/>
          <w:cs/>
        </w:rPr>
        <w:t>พันธกิจ</w:t>
      </w:r>
      <w:r w:rsidRPr="00CD0662">
        <w:rPr>
          <w:rFonts w:ascii="TH SarabunPSK" w:hAnsi="TH SarabunPSK" w:cs="TH SarabunPSK"/>
          <w:b/>
          <w:bCs/>
          <w:sz w:val="32"/>
          <w:szCs w:val="32"/>
        </w:rPr>
        <w:t xml:space="preserve"> (Mission)</w:t>
      </w:r>
    </w:p>
    <w:p w14:paraId="2614EDFD" w14:textId="77777777" w:rsidR="00CD0662" w:rsidRDefault="00CD0662" w:rsidP="00CD066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CD0662">
        <w:rPr>
          <w:rFonts w:ascii="TH SarabunPSK" w:hAnsi="TH SarabunPSK" w:cs="TH SarabunPSK"/>
          <w:sz w:val="32"/>
          <w:szCs w:val="32"/>
          <w:cs/>
        </w:rPr>
        <w:tab/>
      </w:r>
      <w:r w:rsidRPr="00CD0662">
        <w:rPr>
          <w:rFonts w:ascii="TH SarabunPSK" w:hAnsi="TH SarabunPSK" w:cs="TH SarabunPSK" w:hint="cs"/>
          <w:sz w:val="32"/>
          <w:szCs w:val="32"/>
          <w:cs/>
        </w:rPr>
        <w:t xml:space="preserve">1. </w:t>
      </w:r>
      <w:r w:rsidRPr="00CD0662">
        <w:rPr>
          <w:rFonts w:ascii="TH SarabunPSK" w:hAnsi="TH SarabunPSK" w:cs="TH SarabunPSK"/>
          <w:color w:val="000000"/>
          <w:sz w:val="32"/>
          <w:szCs w:val="32"/>
          <w:cs/>
        </w:rPr>
        <w:t>ผลิตบัณฑิตที่มีความรู้คู่คุณธรรมมีสำนึกความเป็นไทย มีทักษะที่สอดคล้องกับตลาดแรงงาน มีความรักและผูกพันต่อชุมชนท้องถิ่นอีกทั้งส่งเสริมการเรียนรู้ตลอดชีวิตเพื่อหนุนเสริมให้ชุมชนท้องถิ่นรู้เท่าทันการเปลี่ยนแปลง และมีส่วนสำคัญในการพัฒนาประเทศ</w:t>
      </w:r>
    </w:p>
    <w:p w14:paraId="12C8E0CB" w14:textId="77777777" w:rsidR="00CD0662" w:rsidRDefault="00CD0662" w:rsidP="00CD066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2. </w:t>
      </w:r>
      <w:r w:rsidRPr="00CD0662">
        <w:rPr>
          <w:rFonts w:ascii="TH SarabunPSK" w:hAnsi="TH SarabunPSK" w:cs="TH SarabunPSK"/>
          <w:color w:val="000000"/>
          <w:sz w:val="32"/>
          <w:szCs w:val="32"/>
          <w:cs/>
        </w:rPr>
        <w:t>เสริมสร้างความเข้มแข็งของวิชาชีพครูผลิตและพัฒนาครูและบุคลากรทางการศึกษาให้มีคุณภาพและมาตรฐานที่เหมาะสมกับการเป็นวิชาชีพชั้นสูง</w:t>
      </w:r>
    </w:p>
    <w:p w14:paraId="0A53A858" w14:textId="77777777" w:rsidR="00CD0662" w:rsidRDefault="00CD0662" w:rsidP="00CD066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3. </w:t>
      </w:r>
      <w:r w:rsidRPr="00CD0662">
        <w:rPr>
          <w:rFonts w:ascii="TH SarabunPSK" w:hAnsi="TH SarabunPSK" w:cs="TH SarabunPSK"/>
          <w:color w:val="000000"/>
          <w:sz w:val="32"/>
          <w:szCs w:val="32"/>
          <w:cs/>
        </w:rPr>
        <w:t>สร้างสรรค์งานวิจัยและนวัตกรรม ส่งเสริมและสืบสานโครงการอันเนื่องมาจากแนวพระราชดำริในการปฏิบัติภารกิจของมหาวิทยาลัยเพื่อการพัฒนาชุมชนท้องถิ่น</w:t>
      </w:r>
    </w:p>
    <w:p w14:paraId="7CF1AAF7" w14:textId="77777777" w:rsidR="00CD0662" w:rsidRDefault="00CD0662" w:rsidP="00CD066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4. </w:t>
      </w:r>
      <w:r w:rsidRPr="00CD0662">
        <w:rPr>
          <w:rFonts w:ascii="TH SarabunPSK" w:hAnsi="TH SarabunPSK" w:cs="TH SarabunPSK"/>
          <w:color w:val="000000"/>
          <w:sz w:val="32"/>
          <w:szCs w:val="32"/>
          <w:cs/>
        </w:rPr>
        <w:t>บริการวิชาการที่มีคุณภาพ รับผิดชอบต่อสังคมและแสวงหาแนวทางพัฒนาเทคโนโลยีพื้นบ้านและเทคโนโลยีสมัยใหม่ให้เหมาะสมกับการดำรงชีวิตและการประกอบอาชีพของชุมชนท้องถิ่น โดยใช้ศาสตร์พระราชา รวมถึงการแสวงหาแนวทางเพื่อส่งเสริมให้เกิดการจัดการ การบำรุงรักษา และการใช้ประโยชน์จากทรัพยากรธรรมชาติและสิ่งแวดล้อมอย่างสมดุลและยั่งยืน</w:t>
      </w:r>
    </w:p>
    <w:p w14:paraId="62CB8320" w14:textId="77777777" w:rsidR="00CD0662" w:rsidRDefault="00CD0662" w:rsidP="00CD066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5. </w:t>
      </w:r>
      <w:r w:rsidRPr="00CD0662">
        <w:rPr>
          <w:rFonts w:ascii="TH SarabunPSK" w:hAnsi="TH SarabunPSK" w:cs="TH SarabunPSK"/>
          <w:color w:val="000000"/>
          <w:sz w:val="32"/>
          <w:szCs w:val="32"/>
          <w:cs/>
        </w:rPr>
        <w:t>เสริมสร้างความรู้ ความเข้าใจในคุณค่า ความสำนึก และความภูมิใจในวัฒนธรรมไทยเพื่อเสริมสร้างความเข้มแข็งให้กับชุมชนท้องถิ่น และประเทศชาติโดยรวมแสวงหาความจริงและความรู้สู่ความเป็นเลิศทางวิชาการบนพื้นฐานของภูมิปัญญาท้องถิ่นภูมิปัญญาไทยและภูมิปัญญาสากล</w:t>
      </w:r>
    </w:p>
    <w:p w14:paraId="437F4642" w14:textId="77777777" w:rsidR="00CD0662" w:rsidRDefault="00CD0662" w:rsidP="00CD066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6. </w:t>
      </w:r>
      <w:r w:rsidRPr="00CD0662">
        <w:rPr>
          <w:rFonts w:ascii="TH SarabunPSK" w:hAnsi="TH SarabunPSK" w:cs="TH SarabunPSK"/>
          <w:color w:val="000000"/>
          <w:sz w:val="32"/>
          <w:szCs w:val="32"/>
          <w:cs/>
        </w:rPr>
        <w:t>สร้างเครือข่าย ประสานความร่วมมือและช่วยเหลือเกื้อกูลกันระหว่างมหาวิทยาลัยกับชุมชนท้องถิ่น ผู้ประกอบการและองค์กรปกครองส่วนท้องถิ่น ตลอดทั้งองค์กรอื่นทั้งภาครัฐและเอกชนทั้งในประเทศและต่างประเทศเพื่อการพัฒนาท้องถิ่นเรียนรู้และเสริมสร้างความเข้มแข็งของผู้นำชุมชนผู้นำศาสนาและนักการเมืองให้มีจิตสำนึกประชาธิปไตย มีคุณธรรมจริยธรรมและความสามารถในการบริหารงานพัฒนาชุมชนและท้องถิ่น เพื่อประโยชน์ของส่วนรวม</w:t>
      </w:r>
    </w:p>
    <w:p w14:paraId="47D35600" w14:textId="77777777" w:rsidR="00CD0662" w:rsidRDefault="00CD0662" w:rsidP="00CD066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7. </w:t>
      </w:r>
      <w:r w:rsidRPr="00CD0662">
        <w:rPr>
          <w:rFonts w:ascii="TH SarabunPSK" w:hAnsi="TH SarabunPSK" w:cs="TH SarabunPSK"/>
          <w:color w:val="000000"/>
          <w:sz w:val="32"/>
          <w:szCs w:val="32"/>
          <w:cs/>
        </w:rPr>
        <w:t>พัฒนาระบบการบริหารจัดการที่ดี มีประสิทธิภาพและธรรมาภิบาลสู่การเปลี่ยนแปลงการพัฒนาก้าวหน้าอย่างต่อเนื่องและยั่งยืน</w:t>
      </w:r>
    </w:p>
    <w:p w14:paraId="52BBE2CB" w14:textId="77777777" w:rsidR="00CD0662" w:rsidRDefault="00CD0662" w:rsidP="00CD066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8. </w:t>
      </w:r>
      <w:r w:rsidRPr="00CD0662">
        <w:rPr>
          <w:rFonts w:ascii="TH SarabunPSK" w:hAnsi="TH SarabunPSK" w:cs="TH SarabunPSK"/>
          <w:sz w:val="32"/>
          <w:szCs w:val="32"/>
          <w:cs/>
        </w:rPr>
        <w:t>ศึกษาวิจัย ส่งเสริม และสืบสานโครงการอันเนื่องมาจากแนวพระราชดําริในการปฏิบัติภารกิจของมหาวิทยาลัยเพื่อการพัฒนาชุมชนท้องถิ่น</w:t>
      </w:r>
    </w:p>
    <w:p w14:paraId="7D8FB2E5" w14:textId="77777777" w:rsidR="00CD0662" w:rsidRDefault="00CD0662" w:rsidP="00CD066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3C0F8C14" w14:textId="77777777" w:rsidR="00CD0662" w:rsidRDefault="00CD0662" w:rsidP="00CD066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D0662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ยุทธศาสตร์</w:t>
      </w:r>
    </w:p>
    <w:p w14:paraId="69761C02" w14:textId="77777777" w:rsidR="00CD0662" w:rsidRDefault="00CD0662" w:rsidP="00CD066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CD0662">
        <w:rPr>
          <w:rFonts w:ascii="TH SarabunPSK" w:hAnsi="TH SarabunPSK" w:cs="TH SarabunPSK" w:hint="cs"/>
          <w:sz w:val="32"/>
          <w:szCs w:val="32"/>
          <w:cs/>
        </w:rPr>
        <w:t xml:space="preserve">มหาวิทยาลัยราชภัฏสุราษฎร์ธานีเป็นมหาวิทยาลัยกลุ่มที่ </w:t>
      </w:r>
      <w:r w:rsidRPr="00CD0662">
        <w:rPr>
          <w:rFonts w:ascii="TH SarabunPSK" w:hAnsi="TH SarabunPSK" w:cs="TH SarabunPSK"/>
          <w:sz w:val="32"/>
          <w:szCs w:val="32"/>
        </w:rPr>
        <w:t xml:space="preserve">3 </w:t>
      </w:r>
      <w:r w:rsidRPr="00CD0662">
        <w:rPr>
          <w:rFonts w:ascii="TH SarabunPSK" w:hAnsi="TH SarabunPSK" w:cs="TH SarabunPSK" w:hint="cs"/>
          <w:sz w:val="32"/>
          <w:szCs w:val="32"/>
          <w:cs/>
        </w:rPr>
        <w:t xml:space="preserve">กลุ่มพัฒนาชุมชนท้องถิ่นหรือชุมชนอื่น ภายใต้ยุทธศาสตร์ </w:t>
      </w:r>
      <w:r w:rsidRPr="00CD0662">
        <w:rPr>
          <w:rFonts w:ascii="TH SarabunPSK" w:hAnsi="TH SarabunPSK" w:cs="TH SarabunPSK"/>
          <w:sz w:val="32"/>
          <w:szCs w:val="32"/>
        </w:rPr>
        <w:t xml:space="preserve">4 </w:t>
      </w:r>
      <w:r w:rsidRPr="00CD0662">
        <w:rPr>
          <w:rFonts w:ascii="TH SarabunPSK" w:hAnsi="TH SarabunPSK" w:cs="TH SarabunPSK" w:hint="cs"/>
          <w:sz w:val="32"/>
          <w:szCs w:val="32"/>
          <w:cs/>
        </w:rPr>
        <w:t>ด้าน ได้แก่</w:t>
      </w:r>
    </w:p>
    <w:p w14:paraId="38B95911" w14:textId="15D6F8C5" w:rsidR="00CD0662" w:rsidRDefault="00CD0662" w:rsidP="00CD066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D0662">
        <w:rPr>
          <w:rFonts w:ascii="TH SarabunPSK" w:hAnsi="TH SarabunPSK" w:cs="TH SarabunPSK"/>
          <w:sz w:val="32"/>
          <w:szCs w:val="32"/>
          <w:cs/>
        </w:rPr>
        <w:t xml:space="preserve">ยุทธศาสตร์ที่ </w:t>
      </w:r>
      <w:r w:rsidRPr="00CD0662">
        <w:rPr>
          <w:rFonts w:ascii="TH SarabunPSK" w:hAnsi="TH SarabunPSK" w:cs="TH SarabunPSK"/>
          <w:sz w:val="32"/>
          <w:szCs w:val="32"/>
        </w:rPr>
        <w:t>1</w:t>
      </w:r>
      <w:r w:rsidRPr="00CD066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D0662">
        <w:rPr>
          <w:rFonts w:ascii="TH SarabunPSK" w:hAnsi="TH SarabunPSK" w:cs="TH SarabunPSK"/>
          <w:sz w:val="32"/>
          <w:szCs w:val="32"/>
          <w:cs/>
        </w:rPr>
        <w:t>การพัฒนาท้องถิ่น</w:t>
      </w:r>
    </w:p>
    <w:p w14:paraId="5610551E" w14:textId="73126785" w:rsidR="00CD0662" w:rsidRDefault="00CD0662" w:rsidP="00CD066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CD0662">
        <w:rPr>
          <w:rFonts w:ascii="TH SarabunPSK" w:hAnsi="TH SarabunPSK" w:cs="TH SarabunPSK"/>
          <w:sz w:val="32"/>
          <w:szCs w:val="32"/>
          <w:cs/>
        </w:rPr>
        <w:t>ยุทธศาสตร์ที่ 2 การผลิตและพัฒนา</w:t>
      </w:r>
      <w:r>
        <w:rPr>
          <w:rFonts w:ascii="TH SarabunPSK" w:hAnsi="TH SarabunPSK" w:cs="TH SarabunPSK" w:hint="cs"/>
          <w:sz w:val="32"/>
          <w:szCs w:val="32"/>
          <w:cs/>
        </w:rPr>
        <w:t>ค</w:t>
      </w:r>
      <w:r w:rsidRPr="00CD0662">
        <w:rPr>
          <w:rFonts w:ascii="TH SarabunPSK" w:hAnsi="TH SarabunPSK" w:cs="TH SarabunPSK"/>
          <w:sz w:val="32"/>
          <w:szCs w:val="32"/>
          <w:cs/>
        </w:rPr>
        <w:t>รู</w:t>
      </w:r>
    </w:p>
    <w:p w14:paraId="55EC80FD" w14:textId="241A3DDF" w:rsidR="00CD0662" w:rsidRDefault="00CD0662" w:rsidP="00CD066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D0662">
        <w:rPr>
          <w:rFonts w:ascii="TH SarabunPSK" w:hAnsi="TH SarabunPSK" w:cs="TH SarabunPSK"/>
          <w:sz w:val="32"/>
          <w:szCs w:val="32"/>
          <w:cs/>
        </w:rPr>
        <w:t xml:space="preserve">ยุทธศาสตร์ที่ </w:t>
      </w:r>
      <w:r w:rsidRPr="00CD0662">
        <w:rPr>
          <w:rFonts w:ascii="TH SarabunPSK" w:hAnsi="TH SarabunPSK" w:cs="TH SarabunPSK"/>
          <w:sz w:val="32"/>
          <w:szCs w:val="32"/>
        </w:rPr>
        <w:t xml:space="preserve">3 </w:t>
      </w:r>
      <w:r w:rsidRPr="00CD0662">
        <w:rPr>
          <w:rFonts w:ascii="TH SarabunPSK" w:hAnsi="TH SarabunPSK" w:cs="TH SarabunPSK"/>
          <w:sz w:val="32"/>
          <w:szCs w:val="32"/>
          <w:cs/>
        </w:rPr>
        <w:t>การยกระดับคุณภาพการศึกษา</w:t>
      </w:r>
    </w:p>
    <w:p w14:paraId="63070344" w14:textId="1DC464DD" w:rsidR="00CD0662" w:rsidRPr="00CD0662" w:rsidRDefault="00CD0662" w:rsidP="00CD0662">
      <w:pPr>
        <w:tabs>
          <w:tab w:val="left" w:pos="720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D0662">
        <w:rPr>
          <w:rFonts w:ascii="TH SarabunPSK" w:hAnsi="TH SarabunPSK" w:cs="TH SarabunPSK"/>
          <w:sz w:val="32"/>
          <w:szCs w:val="32"/>
          <w:cs/>
        </w:rPr>
        <w:t xml:space="preserve">ยุทธศาสตร์ที่ </w:t>
      </w:r>
      <w:r w:rsidRPr="00CD0662">
        <w:rPr>
          <w:rFonts w:ascii="TH SarabunPSK" w:hAnsi="TH SarabunPSK" w:cs="TH SarabunPSK"/>
          <w:sz w:val="32"/>
          <w:szCs w:val="32"/>
        </w:rPr>
        <w:t xml:space="preserve">4 </w:t>
      </w:r>
      <w:r w:rsidRPr="00CD0662">
        <w:rPr>
          <w:rFonts w:ascii="TH SarabunPSK" w:hAnsi="TH SarabunPSK" w:cs="TH SarabunPSK"/>
          <w:sz w:val="32"/>
          <w:szCs w:val="32"/>
          <w:cs/>
        </w:rPr>
        <w:t>การพัฒนาระบบบริหารจัดการ</w:t>
      </w:r>
    </w:p>
    <w:p w14:paraId="57923485" w14:textId="77777777" w:rsidR="00CD0662" w:rsidRDefault="00CD0662" w:rsidP="00940B78">
      <w:pPr>
        <w:tabs>
          <w:tab w:val="left" w:pos="993"/>
          <w:tab w:val="center" w:pos="7119"/>
          <w:tab w:val="right" w:pos="14096"/>
        </w:tabs>
        <w:autoSpaceDE w:val="0"/>
        <w:autoSpaceDN w:val="0"/>
        <w:adjustRightInd w:val="0"/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CD0662" w:rsidSect="00940B78">
          <w:headerReference w:type="default" r:id="rId27"/>
          <w:pgSz w:w="11906" w:h="16838" w:code="9"/>
          <w:pgMar w:top="1440" w:right="1440" w:bottom="1440" w:left="2160" w:header="720" w:footer="720" w:gutter="0"/>
          <w:cols w:space="708"/>
          <w:docGrid w:linePitch="360"/>
        </w:sectPr>
      </w:pPr>
    </w:p>
    <w:p w14:paraId="0C40FA4E" w14:textId="512E7D01" w:rsidR="00CD0662" w:rsidRPr="00CD0662" w:rsidRDefault="00CD0662" w:rsidP="00CD0662">
      <w:pPr>
        <w:tabs>
          <w:tab w:val="left" w:pos="993"/>
          <w:tab w:val="center" w:pos="7119"/>
          <w:tab w:val="right" w:pos="14096"/>
        </w:tabs>
        <w:autoSpaceDE w:val="0"/>
        <w:autoSpaceDN w:val="0"/>
        <w:adjustRightInd w:val="0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D0662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สรุปผลการศึกษาความต้องการและความคาดหวังของผู้มีส่วนได้ส่วนเสีย</w:t>
      </w:r>
    </w:p>
    <w:p w14:paraId="40CD1C29" w14:textId="77777777" w:rsidR="00CD0662" w:rsidRDefault="00CD0662" w:rsidP="00940B78">
      <w:pPr>
        <w:tabs>
          <w:tab w:val="left" w:pos="993"/>
          <w:tab w:val="center" w:pos="7119"/>
          <w:tab w:val="right" w:pos="14096"/>
        </w:tabs>
        <w:autoSpaceDE w:val="0"/>
        <w:autoSpaceDN w:val="0"/>
        <w:adjustRightInd w:val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tbl>
      <w:tblPr>
        <w:tblStyle w:val="ac"/>
        <w:tblW w:w="15124" w:type="dxa"/>
        <w:jc w:val="center"/>
        <w:tblLook w:val="04A0" w:firstRow="1" w:lastRow="0" w:firstColumn="1" w:lastColumn="0" w:noHBand="0" w:noVBand="1"/>
      </w:tblPr>
      <w:tblGrid>
        <w:gridCol w:w="724"/>
        <w:gridCol w:w="2880"/>
        <w:gridCol w:w="5760"/>
        <w:gridCol w:w="2880"/>
        <w:gridCol w:w="2880"/>
      </w:tblGrid>
      <w:tr w:rsidR="00CD0662" w:rsidRPr="008D3C1E" w14:paraId="7DDCB680" w14:textId="77777777" w:rsidTr="0000316E">
        <w:trPr>
          <w:jc w:val="center"/>
        </w:trPr>
        <w:tc>
          <w:tcPr>
            <w:tcW w:w="724" w:type="dxa"/>
          </w:tcPr>
          <w:p w14:paraId="197307A2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8D3C1E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ลำดับ</w:t>
            </w:r>
          </w:p>
        </w:tc>
        <w:tc>
          <w:tcPr>
            <w:tcW w:w="2880" w:type="dxa"/>
          </w:tcPr>
          <w:p w14:paraId="6CF89D4D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8D3C1E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ผู้มีส่วนได้ส่วนเสีย</w:t>
            </w:r>
          </w:p>
        </w:tc>
        <w:tc>
          <w:tcPr>
            <w:tcW w:w="5760" w:type="dxa"/>
          </w:tcPr>
          <w:p w14:paraId="18B78FCE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8D3C1E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ความต้องการและความคาดหวัง</w:t>
            </w:r>
          </w:p>
          <w:p w14:paraId="55149CFD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8D3C1E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ของผู้มีส่วนได้ส่วนเสีย</w:t>
            </w:r>
          </w:p>
        </w:tc>
        <w:tc>
          <w:tcPr>
            <w:tcW w:w="2880" w:type="dxa"/>
          </w:tcPr>
          <w:p w14:paraId="12D776DF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8D3C1E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วิธีการรับฟัง</w:t>
            </w:r>
          </w:p>
          <w:p w14:paraId="6EF7FE22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8D3C1E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ผู้มีส่วนได้ส่วนเสีย</w:t>
            </w:r>
          </w:p>
        </w:tc>
        <w:tc>
          <w:tcPr>
            <w:tcW w:w="2880" w:type="dxa"/>
          </w:tcPr>
          <w:p w14:paraId="3ADD563D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8D3C1E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ช่วงเวลา</w:t>
            </w:r>
          </w:p>
          <w:p w14:paraId="58422D9D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8D3C1E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เก็บรวบรวมข้อมูล</w:t>
            </w:r>
          </w:p>
        </w:tc>
      </w:tr>
      <w:tr w:rsidR="00CD0662" w:rsidRPr="008D3C1E" w14:paraId="42C23F8A" w14:textId="77777777" w:rsidTr="0000316E">
        <w:trPr>
          <w:jc w:val="center"/>
        </w:trPr>
        <w:tc>
          <w:tcPr>
            <w:tcW w:w="724" w:type="dxa"/>
          </w:tcPr>
          <w:p w14:paraId="17523DDF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D3C1E">
              <w:rPr>
                <w:rFonts w:ascii="TH SarabunPSK" w:hAnsi="TH SarabunPSK" w:cs="TH SarabunPSK"/>
                <w:color w:val="000000" w:themeColor="text1"/>
                <w:sz w:val="28"/>
              </w:rPr>
              <w:t>1</w:t>
            </w:r>
          </w:p>
        </w:tc>
        <w:tc>
          <w:tcPr>
            <w:tcW w:w="2880" w:type="dxa"/>
          </w:tcPr>
          <w:p w14:paraId="491C40BE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D3C1E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บัณฑิตและศิษย์เก่า</w:t>
            </w:r>
          </w:p>
        </w:tc>
        <w:tc>
          <w:tcPr>
            <w:tcW w:w="5760" w:type="dxa"/>
          </w:tcPr>
          <w:p w14:paraId="5BECA3B8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2880" w:type="dxa"/>
          </w:tcPr>
          <w:p w14:paraId="2051BCDC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2880" w:type="dxa"/>
          </w:tcPr>
          <w:p w14:paraId="7AC716CA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CD0662" w:rsidRPr="008D3C1E" w14:paraId="7EA93C75" w14:textId="77777777" w:rsidTr="0000316E">
        <w:trPr>
          <w:jc w:val="center"/>
        </w:trPr>
        <w:tc>
          <w:tcPr>
            <w:tcW w:w="724" w:type="dxa"/>
          </w:tcPr>
          <w:p w14:paraId="310C6A39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D3C1E">
              <w:rPr>
                <w:rFonts w:ascii="TH SarabunPSK" w:hAnsi="TH SarabunPSK" w:cs="TH SarabunPSK"/>
                <w:color w:val="000000" w:themeColor="text1"/>
                <w:sz w:val="28"/>
              </w:rPr>
              <w:t>2</w:t>
            </w:r>
          </w:p>
        </w:tc>
        <w:tc>
          <w:tcPr>
            <w:tcW w:w="2880" w:type="dxa"/>
          </w:tcPr>
          <w:p w14:paraId="4453E56C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8D3C1E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นักศึกษาปัจจุบัน</w:t>
            </w:r>
          </w:p>
        </w:tc>
        <w:tc>
          <w:tcPr>
            <w:tcW w:w="5760" w:type="dxa"/>
          </w:tcPr>
          <w:p w14:paraId="61953C78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2880" w:type="dxa"/>
          </w:tcPr>
          <w:p w14:paraId="353DB870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2880" w:type="dxa"/>
          </w:tcPr>
          <w:p w14:paraId="1BD9694C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CD0662" w:rsidRPr="008D3C1E" w14:paraId="38A25E89" w14:textId="77777777" w:rsidTr="0000316E">
        <w:trPr>
          <w:jc w:val="center"/>
        </w:trPr>
        <w:tc>
          <w:tcPr>
            <w:tcW w:w="724" w:type="dxa"/>
          </w:tcPr>
          <w:p w14:paraId="3D814905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D3C1E">
              <w:rPr>
                <w:rFonts w:ascii="TH SarabunPSK" w:hAnsi="TH SarabunPSK" w:cs="TH SarabunPSK"/>
                <w:color w:val="000000" w:themeColor="text1"/>
                <w:sz w:val="28"/>
              </w:rPr>
              <w:t>3</w:t>
            </w:r>
          </w:p>
        </w:tc>
        <w:tc>
          <w:tcPr>
            <w:tcW w:w="2880" w:type="dxa"/>
          </w:tcPr>
          <w:p w14:paraId="23DB09AD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8D3C1E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นักศึกษากลุ่มเป้าหมาย</w:t>
            </w:r>
          </w:p>
        </w:tc>
        <w:tc>
          <w:tcPr>
            <w:tcW w:w="5760" w:type="dxa"/>
          </w:tcPr>
          <w:p w14:paraId="250F08EB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2880" w:type="dxa"/>
          </w:tcPr>
          <w:p w14:paraId="4CD5D565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2880" w:type="dxa"/>
          </w:tcPr>
          <w:p w14:paraId="42685C1B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CD0662" w:rsidRPr="008D3C1E" w14:paraId="7B32FC05" w14:textId="77777777" w:rsidTr="0000316E">
        <w:trPr>
          <w:jc w:val="center"/>
        </w:trPr>
        <w:tc>
          <w:tcPr>
            <w:tcW w:w="724" w:type="dxa"/>
          </w:tcPr>
          <w:p w14:paraId="481188BB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D3C1E">
              <w:rPr>
                <w:rFonts w:ascii="TH SarabunPSK" w:hAnsi="TH SarabunPSK" w:cs="TH SarabunPSK"/>
                <w:color w:val="000000" w:themeColor="text1"/>
                <w:sz w:val="28"/>
              </w:rPr>
              <w:t>4</w:t>
            </w:r>
          </w:p>
        </w:tc>
        <w:tc>
          <w:tcPr>
            <w:tcW w:w="2880" w:type="dxa"/>
          </w:tcPr>
          <w:p w14:paraId="63B75B67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8D3C1E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ผู้ใช้บัณฑิต</w:t>
            </w:r>
          </w:p>
        </w:tc>
        <w:tc>
          <w:tcPr>
            <w:tcW w:w="5760" w:type="dxa"/>
          </w:tcPr>
          <w:p w14:paraId="0C3A66B9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2880" w:type="dxa"/>
          </w:tcPr>
          <w:p w14:paraId="378374B0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2880" w:type="dxa"/>
          </w:tcPr>
          <w:p w14:paraId="49206798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CD0662" w:rsidRPr="008D3C1E" w14:paraId="055A2BDE" w14:textId="77777777" w:rsidTr="0000316E">
        <w:trPr>
          <w:jc w:val="center"/>
        </w:trPr>
        <w:tc>
          <w:tcPr>
            <w:tcW w:w="724" w:type="dxa"/>
          </w:tcPr>
          <w:p w14:paraId="6DFB48CB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D3C1E">
              <w:rPr>
                <w:rFonts w:ascii="TH SarabunPSK" w:hAnsi="TH SarabunPSK" w:cs="TH SarabunPSK"/>
                <w:color w:val="000000" w:themeColor="text1"/>
                <w:sz w:val="28"/>
              </w:rPr>
              <w:t>5</w:t>
            </w:r>
          </w:p>
        </w:tc>
        <w:tc>
          <w:tcPr>
            <w:tcW w:w="2880" w:type="dxa"/>
          </w:tcPr>
          <w:p w14:paraId="5C24930C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8D3C1E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บุคลากรภายในมหาวิทยาลัย</w:t>
            </w:r>
          </w:p>
        </w:tc>
        <w:tc>
          <w:tcPr>
            <w:tcW w:w="5760" w:type="dxa"/>
          </w:tcPr>
          <w:p w14:paraId="022A2495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2880" w:type="dxa"/>
          </w:tcPr>
          <w:p w14:paraId="25CA06DA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2880" w:type="dxa"/>
          </w:tcPr>
          <w:p w14:paraId="52759ECE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  <w:tr w:rsidR="00CD0662" w:rsidRPr="008D3C1E" w14:paraId="57FE1987" w14:textId="77777777" w:rsidTr="0000316E">
        <w:trPr>
          <w:jc w:val="center"/>
        </w:trPr>
        <w:tc>
          <w:tcPr>
            <w:tcW w:w="724" w:type="dxa"/>
          </w:tcPr>
          <w:p w14:paraId="6F518DC1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8D3C1E">
              <w:rPr>
                <w:rFonts w:ascii="TH SarabunPSK" w:hAnsi="TH SarabunPSK" w:cs="TH SarabunPSK"/>
                <w:color w:val="000000" w:themeColor="text1"/>
                <w:sz w:val="28"/>
              </w:rPr>
              <w:t>6</w:t>
            </w:r>
          </w:p>
        </w:tc>
        <w:tc>
          <w:tcPr>
            <w:tcW w:w="2880" w:type="dxa"/>
          </w:tcPr>
          <w:p w14:paraId="26B82877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8D3C1E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ผู้แทนองค์กรวิชาชีพ  (ถ้ามี)</w:t>
            </w:r>
          </w:p>
        </w:tc>
        <w:tc>
          <w:tcPr>
            <w:tcW w:w="5760" w:type="dxa"/>
          </w:tcPr>
          <w:p w14:paraId="01F520BF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2880" w:type="dxa"/>
          </w:tcPr>
          <w:p w14:paraId="33F5E5C0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2880" w:type="dxa"/>
          </w:tcPr>
          <w:p w14:paraId="7B7BD097" w14:textId="77777777" w:rsidR="00CD0662" w:rsidRPr="008D3C1E" w:rsidRDefault="00CD0662" w:rsidP="00D33323">
            <w:pPr>
              <w:tabs>
                <w:tab w:val="left" w:pos="993"/>
                <w:tab w:val="center" w:pos="7119"/>
                <w:tab w:val="right" w:pos="14096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</w:tr>
    </w:tbl>
    <w:p w14:paraId="6E6B6552" w14:textId="77777777" w:rsidR="00CD0662" w:rsidRDefault="00CD0662" w:rsidP="00940B78">
      <w:pPr>
        <w:tabs>
          <w:tab w:val="left" w:pos="993"/>
          <w:tab w:val="center" w:pos="7119"/>
          <w:tab w:val="right" w:pos="14096"/>
        </w:tabs>
        <w:autoSpaceDE w:val="0"/>
        <w:autoSpaceDN w:val="0"/>
        <w:adjustRightInd w:val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CDDA980" w14:textId="77777777" w:rsidR="00CD0662" w:rsidRDefault="00CD0662" w:rsidP="00940B78">
      <w:pPr>
        <w:tabs>
          <w:tab w:val="left" w:pos="993"/>
          <w:tab w:val="center" w:pos="7119"/>
          <w:tab w:val="right" w:pos="14096"/>
        </w:tabs>
        <w:autoSpaceDE w:val="0"/>
        <w:autoSpaceDN w:val="0"/>
        <w:adjustRightInd w:val="0"/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CD0662" w:rsidSect="008D3C1E">
          <w:headerReference w:type="default" r:id="rId28"/>
          <w:pgSz w:w="16838" w:h="11906" w:orient="landscape" w:code="9"/>
          <w:pgMar w:top="2160" w:right="1440" w:bottom="1440" w:left="1440" w:header="720" w:footer="720" w:gutter="0"/>
          <w:cols w:space="708"/>
          <w:docGrid w:linePitch="360"/>
        </w:sectPr>
      </w:pPr>
    </w:p>
    <w:p w14:paraId="06DD24E9" w14:textId="3D4C93BC" w:rsidR="00CD0662" w:rsidRDefault="008D3C1E" w:rsidP="008D3C1E">
      <w:pPr>
        <w:tabs>
          <w:tab w:val="left" w:pos="993"/>
          <w:tab w:val="center" w:pos="7119"/>
          <w:tab w:val="right" w:pos="14096"/>
        </w:tabs>
        <w:autoSpaceDE w:val="0"/>
        <w:autoSpaceDN w:val="0"/>
        <w:adjustRightInd w:val="0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8D3C1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รายชื่อผู้มีส่วนได้ส่วนเสียของหลักสูตร</w:t>
      </w:r>
    </w:p>
    <w:p w14:paraId="515EC60F" w14:textId="77777777" w:rsidR="008D3C1E" w:rsidRPr="008D3C1E" w:rsidRDefault="008D3C1E" w:rsidP="008D3C1E">
      <w:pPr>
        <w:tabs>
          <w:tab w:val="left" w:pos="993"/>
          <w:tab w:val="center" w:pos="7119"/>
          <w:tab w:val="right" w:pos="14096"/>
        </w:tabs>
        <w:autoSpaceDE w:val="0"/>
        <w:autoSpaceDN w:val="0"/>
        <w:adjustRightInd w:val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tbl>
      <w:tblPr>
        <w:tblStyle w:val="ac"/>
        <w:tblW w:w="9209" w:type="dxa"/>
        <w:jc w:val="center"/>
        <w:tblLook w:val="04A0" w:firstRow="1" w:lastRow="0" w:firstColumn="1" w:lastColumn="0" w:noHBand="0" w:noVBand="1"/>
      </w:tblPr>
      <w:tblGrid>
        <w:gridCol w:w="921"/>
        <w:gridCol w:w="4080"/>
        <w:gridCol w:w="4208"/>
      </w:tblGrid>
      <w:tr w:rsidR="008D3C1E" w:rsidRPr="008D3C1E" w14:paraId="32125A59" w14:textId="77777777" w:rsidTr="00D33323">
        <w:trPr>
          <w:trHeight w:val="428"/>
          <w:tblHeader/>
          <w:jc w:val="center"/>
        </w:trPr>
        <w:tc>
          <w:tcPr>
            <w:tcW w:w="921" w:type="dxa"/>
          </w:tcPr>
          <w:p w14:paraId="7FDE3210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3C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080" w:type="dxa"/>
          </w:tcPr>
          <w:p w14:paraId="0A337DE3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D3C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</w:t>
            </w:r>
            <w:r w:rsidRPr="008D3C1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  <w:r w:rsidRPr="008D3C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นามสกุล</w:t>
            </w:r>
          </w:p>
        </w:tc>
        <w:tc>
          <w:tcPr>
            <w:tcW w:w="4208" w:type="dxa"/>
          </w:tcPr>
          <w:p w14:paraId="74711A7E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3C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ตำแหน่ง</w:t>
            </w:r>
            <w:r w:rsidRPr="008D3C1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8D3C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สังกัด (ถ้ามี)</w:t>
            </w:r>
          </w:p>
        </w:tc>
      </w:tr>
      <w:tr w:rsidR="008D3C1E" w:rsidRPr="008D3C1E" w14:paraId="551F36DE" w14:textId="77777777" w:rsidTr="00D33323">
        <w:trPr>
          <w:trHeight w:val="428"/>
          <w:jc w:val="center"/>
        </w:trPr>
        <w:tc>
          <w:tcPr>
            <w:tcW w:w="9209" w:type="dxa"/>
            <w:gridSpan w:val="3"/>
          </w:tcPr>
          <w:p w14:paraId="0520C481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D3C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บัณฑิตและศิษย์เก่า</w:t>
            </w:r>
          </w:p>
        </w:tc>
      </w:tr>
      <w:tr w:rsidR="008D3C1E" w:rsidRPr="008D3C1E" w14:paraId="2A9E28CB" w14:textId="77777777" w:rsidTr="00D33323">
        <w:trPr>
          <w:trHeight w:val="428"/>
          <w:jc w:val="center"/>
        </w:trPr>
        <w:tc>
          <w:tcPr>
            <w:tcW w:w="921" w:type="dxa"/>
          </w:tcPr>
          <w:p w14:paraId="2988D0B8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3C1E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4080" w:type="dxa"/>
          </w:tcPr>
          <w:p w14:paraId="00BBF62B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08" w:type="dxa"/>
          </w:tcPr>
          <w:p w14:paraId="45DF827F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D3C1E" w:rsidRPr="008D3C1E" w14:paraId="5AF686EB" w14:textId="77777777" w:rsidTr="00D33323">
        <w:trPr>
          <w:trHeight w:val="428"/>
          <w:jc w:val="center"/>
        </w:trPr>
        <w:tc>
          <w:tcPr>
            <w:tcW w:w="921" w:type="dxa"/>
          </w:tcPr>
          <w:p w14:paraId="108FACD8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3C1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4080" w:type="dxa"/>
          </w:tcPr>
          <w:p w14:paraId="72E69DAD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08" w:type="dxa"/>
          </w:tcPr>
          <w:p w14:paraId="143BF36E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D3C1E" w:rsidRPr="008D3C1E" w14:paraId="456B2550" w14:textId="77777777" w:rsidTr="00D33323">
        <w:trPr>
          <w:trHeight w:val="428"/>
          <w:jc w:val="center"/>
        </w:trPr>
        <w:tc>
          <w:tcPr>
            <w:tcW w:w="921" w:type="dxa"/>
          </w:tcPr>
          <w:p w14:paraId="3EA2DBE8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3C1E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4080" w:type="dxa"/>
          </w:tcPr>
          <w:p w14:paraId="08DB3AC3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08" w:type="dxa"/>
          </w:tcPr>
          <w:p w14:paraId="5D69F865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D3C1E" w:rsidRPr="008D3C1E" w14:paraId="43BF3C62" w14:textId="77777777" w:rsidTr="00D33323">
        <w:trPr>
          <w:trHeight w:val="428"/>
          <w:jc w:val="center"/>
        </w:trPr>
        <w:tc>
          <w:tcPr>
            <w:tcW w:w="921" w:type="dxa"/>
          </w:tcPr>
          <w:p w14:paraId="3A835A1C" w14:textId="685028A9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...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4080" w:type="dxa"/>
          </w:tcPr>
          <w:p w14:paraId="5C24BB2A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08" w:type="dxa"/>
          </w:tcPr>
          <w:p w14:paraId="082D0FAE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D3C1E" w:rsidRPr="008D3C1E" w14:paraId="30C6AC20" w14:textId="77777777" w:rsidTr="00D33323">
        <w:trPr>
          <w:trHeight w:val="428"/>
          <w:jc w:val="center"/>
        </w:trPr>
        <w:tc>
          <w:tcPr>
            <w:tcW w:w="9209" w:type="dxa"/>
            <w:gridSpan w:val="3"/>
          </w:tcPr>
          <w:p w14:paraId="1A7C61F5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D3C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นักศึกษาปัจจุบัน</w:t>
            </w:r>
          </w:p>
        </w:tc>
      </w:tr>
      <w:tr w:rsidR="008D3C1E" w:rsidRPr="008D3C1E" w14:paraId="2FB9AFFF" w14:textId="77777777" w:rsidTr="00D33323">
        <w:trPr>
          <w:trHeight w:val="428"/>
          <w:jc w:val="center"/>
        </w:trPr>
        <w:tc>
          <w:tcPr>
            <w:tcW w:w="921" w:type="dxa"/>
          </w:tcPr>
          <w:p w14:paraId="50C62356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3C1E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4080" w:type="dxa"/>
          </w:tcPr>
          <w:p w14:paraId="5C4680AB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08" w:type="dxa"/>
          </w:tcPr>
          <w:p w14:paraId="17C30594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D3C1E" w:rsidRPr="008D3C1E" w14:paraId="3D8C93BF" w14:textId="77777777" w:rsidTr="00D33323">
        <w:trPr>
          <w:trHeight w:val="428"/>
          <w:jc w:val="center"/>
        </w:trPr>
        <w:tc>
          <w:tcPr>
            <w:tcW w:w="921" w:type="dxa"/>
          </w:tcPr>
          <w:p w14:paraId="01A18A14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3C1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4080" w:type="dxa"/>
          </w:tcPr>
          <w:p w14:paraId="2D3ADCD6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08" w:type="dxa"/>
          </w:tcPr>
          <w:p w14:paraId="4636C0BB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D3C1E" w:rsidRPr="008D3C1E" w14:paraId="79FA8ADF" w14:textId="77777777" w:rsidTr="00D33323">
        <w:trPr>
          <w:trHeight w:val="428"/>
          <w:jc w:val="center"/>
        </w:trPr>
        <w:tc>
          <w:tcPr>
            <w:tcW w:w="921" w:type="dxa"/>
          </w:tcPr>
          <w:p w14:paraId="550CE565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3C1E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4080" w:type="dxa"/>
          </w:tcPr>
          <w:p w14:paraId="6AC939D1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08" w:type="dxa"/>
          </w:tcPr>
          <w:p w14:paraId="44BBF6DE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D3C1E" w:rsidRPr="008D3C1E" w14:paraId="59389660" w14:textId="77777777" w:rsidTr="00D33323">
        <w:trPr>
          <w:trHeight w:val="428"/>
          <w:jc w:val="center"/>
        </w:trPr>
        <w:tc>
          <w:tcPr>
            <w:tcW w:w="921" w:type="dxa"/>
          </w:tcPr>
          <w:p w14:paraId="1BAE8041" w14:textId="28B129B6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...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4080" w:type="dxa"/>
          </w:tcPr>
          <w:p w14:paraId="107AFF2E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08" w:type="dxa"/>
          </w:tcPr>
          <w:p w14:paraId="599C38B6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D3C1E" w:rsidRPr="008D3C1E" w14:paraId="40318CD9" w14:textId="77777777" w:rsidTr="00D33323">
        <w:trPr>
          <w:trHeight w:val="428"/>
          <w:jc w:val="center"/>
        </w:trPr>
        <w:tc>
          <w:tcPr>
            <w:tcW w:w="9209" w:type="dxa"/>
            <w:gridSpan w:val="3"/>
          </w:tcPr>
          <w:p w14:paraId="6AEDCF2B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D3C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นักศึกษากลุ่มเป้าหมาย</w:t>
            </w:r>
          </w:p>
        </w:tc>
      </w:tr>
      <w:tr w:rsidR="008D3C1E" w:rsidRPr="008D3C1E" w14:paraId="084BDE16" w14:textId="77777777" w:rsidTr="00D33323">
        <w:trPr>
          <w:trHeight w:val="428"/>
          <w:jc w:val="center"/>
        </w:trPr>
        <w:tc>
          <w:tcPr>
            <w:tcW w:w="921" w:type="dxa"/>
          </w:tcPr>
          <w:p w14:paraId="47F52DC9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3C1E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4080" w:type="dxa"/>
          </w:tcPr>
          <w:p w14:paraId="23EA4067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08" w:type="dxa"/>
          </w:tcPr>
          <w:p w14:paraId="6CB574B9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D3C1E" w:rsidRPr="008D3C1E" w14:paraId="61A0E2D1" w14:textId="77777777" w:rsidTr="00D33323">
        <w:trPr>
          <w:trHeight w:val="428"/>
          <w:jc w:val="center"/>
        </w:trPr>
        <w:tc>
          <w:tcPr>
            <w:tcW w:w="921" w:type="dxa"/>
          </w:tcPr>
          <w:p w14:paraId="6193B5A7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3C1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4080" w:type="dxa"/>
          </w:tcPr>
          <w:p w14:paraId="7AACA254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08" w:type="dxa"/>
          </w:tcPr>
          <w:p w14:paraId="4BDC687A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D3C1E" w:rsidRPr="008D3C1E" w14:paraId="3AFA66E1" w14:textId="77777777" w:rsidTr="00D33323">
        <w:trPr>
          <w:trHeight w:val="428"/>
          <w:jc w:val="center"/>
        </w:trPr>
        <w:tc>
          <w:tcPr>
            <w:tcW w:w="921" w:type="dxa"/>
          </w:tcPr>
          <w:p w14:paraId="742A453D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3C1E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4080" w:type="dxa"/>
          </w:tcPr>
          <w:p w14:paraId="14AF22C9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08" w:type="dxa"/>
          </w:tcPr>
          <w:p w14:paraId="1DD6229B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D3C1E" w:rsidRPr="008D3C1E" w14:paraId="6DE7EAED" w14:textId="77777777" w:rsidTr="00D33323">
        <w:trPr>
          <w:trHeight w:val="428"/>
          <w:jc w:val="center"/>
        </w:trPr>
        <w:tc>
          <w:tcPr>
            <w:tcW w:w="921" w:type="dxa"/>
          </w:tcPr>
          <w:p w14:paraId="3349A606" w14:textId="29F11854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...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4080" w:type="dxa"/>
          </w:tcPr>
          <w:p w14:paraId="2B72F751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08" w:type="dxa"/>
          </w:tcPr>
          <w:p w14:paraId="7486AEAC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D3C1E" w:rsidRPr="008D3C1E" w14:paraId="46AD9ACA" w14:textId="77777777" w:rsidTr="00D33323">
        <w:trPr>
          <w:trHeight w:val="428"/>
          <w:jc w:val="center"/>
        </w:trPr>
        <w:tc>
          <w:tcPr>
            <w:tcW w:w="9209" w:type="dxa"/>
            <w:gridSpan w:val="3"/>
          </w:tcPr>
          <w:p w14:paraId="752C7C68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D3C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ผู้ใช้บัณฑิต</w:t>
            </w:r>
          </w:p>
        </w:tc>
      </w:tr>
      <w:tr w:rsidR="008D3C1E" w:rsidRPr="008D3C1E" w14:paraId="14BD7E4A" w14:textId="77777777" w:rsidTr="00D33323">
        <w:trPr>
          <w:trHeight w:val="428"/>
          <w:jc w:val="center"/>
        </w:trPr>
        <w:tc>
          <w:tcPr>
            <w:tcW w:w="921" w:type="dxa"/>
          </w:tcPr>
          <w:p w14:paraId="0D181EB6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3C1E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4080" w:type="dxa"/>
          </w:tcPr>
          <w:p w14:paraId="715EF219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08" w:type="dxa"/>
          </w:tcPr>
          <w:p w14:paraId="627A9BF2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D3C1E" w:rsidRPr="008D3C1E" w14:paraId="65609B9B" w14:textId="77777777" w:rsidTr="00D33323">
        <w:trPr>
          <w:trHeight w:val="428"/>
          <w:jc w:val="center"/>
        </w:trPr>
        <w:tc>
          <w:tcPr>
            <w:tcW w:w="921" w:type="dxa"/>
          </w:tcPr>
          <w:p w14:paraId="44A29B86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3C1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4080" w:type="dxa"/>
          </w:tcPr>
          <w:p w14:paraId="2D3537D3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08" w:type="dxa"/>
          </w:tcPr>
          <w:p w14:paraId="6DAB72D1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D3C1E" w:rsidRPr="008D3C1E" w14:paraId="433E5EB3" w14:textId="77777777" w:rsidTr="00D33323">
        <w:trPr>
          <w:trHeight w:val="428"/>
          <w:jc w:val="center"/>
        </w:trPr>
        <w:tc>
          <w:tcPr>
            <w:tcW w:w="921" w:type="dxa"/>
          </w:tcPr>
          <w:p w14:paraId="463E87DD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3C1E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4080" w:type="dxa"/>
          </w:tcPr>
          <w:p w14:paraId="67EEFB1B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08" w:type="dxa"/>
          </w:tcPr>
          <w:p w14:paraId="56242222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D3C1E" w:rsidRPr="008D3C1E" w14:paraId="32A805D8" w14:textId="77777777" w:rsidTr="00D33323">
        <w:trPr>
          <w:trHeight w:val="428"/>
          <w:jc w:val="center"/>
        </w:trPr>
        <w:tc>
          <w:tcPr>
            <w:tcW w:w="921" w:type="dxa"/>
          </w:tcPr>
          <w:p w14:paraId="4AC3C587" w14:textId="7252AAA5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...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4080" w:type="dxa"/>
          </w:tcPr>
          <w:p w14:paraId="537DB757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08" w:type="dxa"/>
          </w:tcPr>
          <w:p w14:paraId="18EF62A5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D3C1E" w:rsidRPr="008D3C1E" w14:paraId="3D4AAF2F" w14:textId="77777777" w:rsidTr="00D33323">
        <w:trPr>
          <w:trHeight w:val="428"/>
          <w:jc w:val="center"/>
        </w:trPr>
        <w:tc>
          <w:tcPr>
            <w:tcW w:w="9209" w:type="dxa"/>
            <w:gridSpan w:val="3"/>
          </w:tcPr>
          <w:p w14:paraId="72F50842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D3C1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บุคลากรภายในมหาวิทยาลัย (ทั้งสายวิชาการและสายสนับสนุนวิชาการ)</w:t>
            </w:r>
          </w:p>
        </w:tc>
      </w:tr>
      <w:tr w:rsidR="008D3C1E" w:rsidRPr="008D3C1E" w14:paraId="2A2BAE32" w14:textId="77777777" w:rsidTr="00D33323">
        <w:trPr>
          <w:trHeight w:val="428"/>
          <w:jc w:val="center"/>
        </w:trPr>
        <w:tc>
          <w:tcPr>
            <w:tcW w:w="921" w:type="dxa"/>
          </w:tcPr>
          <w:p w14:paraId="752F646E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3C1E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4080" w:type="dxa"/>
          </w:tcPr>
          <w:p w14:paraId="362CBF4E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08" w:type="dxa"/>
          </w:tcPr>
          <w:p w14:paraId="6DB3EA2D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D3C1E" w:rsidRPr="008D3C1E" w14:paraId="674FBFD0" w14:textId="77777777" w:rsidTr="00D33323">
        <w:trPr>
          <w:trHeight w:val="428"/>
          <w:jc w:val="center"/>
        </w:trPr>
        <w:tc>
          <w:tcPr>
            <w:tcW w:w="921" w:type="dxa"/>
          </w:tcPr>
          <w:p w14:paraId="68C672BA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3C1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4080" w:type="dxa"/>
          </w:tcPr>
          <w:p w14:paraId="202C3D1D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08" w:type="dxa"/>
          </w:tcPr>
          <w:p w14:paraId="5C313875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D3C1E" w:rsidRPr="008D3C1E" w14:paraId="27480239" w14:textId="77777777" w:rsidTr="00D33323">
        <w:trPr>
          <w:trHeight w:val="428"/>
          <w:jc w:val="center"/>
        </w:trPr>
        <w:tc>
          <w:tcPr>
            <w:tcW w:w="921" w:type="dxa"/>
          </w:tcPr>
          <w:p w14:paraId="797E6A32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D3C1E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4080" w:type="dxa"/>
          </w:tcPr>
          <w:p w14:paraId="01BD05FD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08" w:type="dxa"/>
          </w:tcPr>
          <w:p w14:paraId="4B9B7E45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D3C1E" w:rsidRPr="008D3C1E" w14:paraId="14CF7113" w14:textId="77777777" w:rsidTr="00D33323">
        <w:trPr>
          <w:trHeight w:val="428"/>
          <w:jc w:val="center"/>
        </w:trPr>
        <w:tc>
          <w:tcPr>
            <w:tcW w:w="921" w:type="dxa"/>
          </w:tcPr>
          <w:p w14:paraId="108A176E" w14:textId="2F0596FB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"/>
                  </w:textInput>
                </w:ffData>
              </w:fldCha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instrText xml:space="preserve"> FORMTEXT </w:instrTex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separate"/>
            </w:r>
            <w:r w:rsidRPr="00780FCB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...</w:t>
            </w:r>
            <w:r w:rsidRPr="00780FCB">
              <w:rPr>
                <w:rFonts w:ascii="TH SarabunPSK" w:hAnsi="TH SarabunPSK" w:cs="TH SarabunPSK"/>
                <w:color w:val="000000" w:themeColor="text1"/>
                <w:sz w:val="28"/>
              </w:rPr>
              <w:fldChar w:fldCharType="end"/>
            </w:r>
          </w:p>
        </w:tc>
        <w:tc>
          <w:tcPr>
            <w:tcW w:w="4080" w:type="dxa"/>
          </w:tcPr>
          <w:p w14:paraId="1CB19ED2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08" w:type="dxa"/>
          </w:tcPr>
          <w:p w14:paraId="6526992E" w14:textId="77777777" w:rsidR="008D3C1E" w:rsidRPr="008D3C1E" w:rsidRDefault="008D3C1E" w:rsidP="00D33323">
            <w:pPr>
              <w:tabs>
                <w:tab w:val="left" w:pos="720"/>
                <w:tab w:val="left" w:pos="1224"/>
                <w:tab w:val="left" w:pos="1620"/>
                <w:tab w:val="left" w:pos="1980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7FCF5B8" w14:textId="77777777" w:rsidR="00DE659F" w:rsidRDefault="00DE659F" w:rsidP="00DE659F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0F9DD3AC" w14:textId="795E0BF0" w:rsidR="00DE659F" w:rsidRPr="00DE659F" w:rsidRDefault="00DE659F" w:rsidP="00DE659F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  <w:sectPr w:rsidR="00DE659F" w:rsidRPr="00DE659F" w:rsidSect="00940B78">
          <w:headerReference w:type="default" r:id="rId29"/>
          <w:pgSz w:w="11906" w:h="16838" w:code="9"/>
          <w:pgMar w:top="1440" w:right="1440" w:bottom="1440" w:left="2160" w:header="720" w:footer="720" w:gutter="0"/>
          <w:cols w:space="708"/>
          <w:docGrid w:linePitch="360"/>
        </w:sectPr>
      </w:pPr>
    </w:p>
    <w:p w14:paraId="359CCA2D" w14:textId="77777777" w:rsidR="0018629E" w:rsidRPr="002F259A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5B05014E" w14:textId="77777777" w:rsidR="0018629E" w:rsidRPr="002F259A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6A0FE8D2" w14:textId="77777777" w:rsidR="0018629E" w:rsidRPr="002F259A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7F63B82C" w14:textId="77777777" w:rsidR="0018629E" w:rsidRPr="002F259A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2F9D61CD" w14:textId="77777777" w:rsidR="0018629E" w:rsidRPr="002F259A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43BDCC04" w14:textId="77777777" w:rsidR="0018629E" w:rsidRPr="002F259A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6348876C" w14:textId="77777777" w:rsidR="0018629E" w:rsidRPr="002F259A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70802F7F" w14:textId="77777777" w:rsidR="0018629E" w:rsidRPr="002F259A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00AAFF3F" w14:textId="77777777" w:rsidR="0018629E" w:rsidRPr="002F259A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3F20222F" w14:textId="77777777" w:rsidR="0018629E" w:rsidRPr="002F259A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4ECC4BBA" w14:textId="5E5D4C71" w:rsidR="0018629E" w:rsidRPr="00D32FEE" w:rsidRDefault="0018629E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D32FEE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 xml:space="preserve">ภาคผนวก </w:t>
      </w:r>
      <w:r w:rsidR="00EA7F7D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ช</w:t>
      </w:r>
    </w:p>
    <w:p w14:paraId="381DE9EA" w14:textId="0637C56B" w:rsidR="00EB0FA9" w:rsidRDefault="00ED3FD1" w:rsidP="00EB0FA9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</w:pPr>
      <w:r w:rsidRPr="00ED3FD1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รายงานสรุปผลการวิพากษ์หลักสูตร</w:t>
      </w:r>
      <w:r w:rsidR="00EB0FA9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br w:type="page"/>
      </w:r>
    </w:p>
    <w:p w14:paraId="6A117CEE" w14:textId="77777777" w:rsidR="00EB0FA9" w:rsidRPr="00EB0FA9" w:rsidRDefault="00EB0FA9" w:rsidP="00EB0FA9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รายงานสรุปผลการวิพากษ์หลักสูตร</w: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b/>
          <w:bCs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b/>
          <w:bCs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fldChar w:fldCharType="end"/>
      </w:r>
    </w:p>
    <w:p w14:paraId="3BF29B04" w14:textId="77777777" w:rsidR="00EB0FA9" w:rsidRPr="00EB0FA9" w:rsidRDefault="00EB0FA9" w:rsidP="00EB0FA9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>สาขาวิชา</w: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b/>
          <w:bCs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b/>
          <w:bCs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fldChar w:fldCharType="end"/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 xml:space="preserve"> หลักสูตร</w: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ใหม่/ปรับปรุง"/>
            </w:textInput>
          </w:ffData>
        </w:fldChar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b/>
          <w:bCs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b/>
          <w:bCs/>
          <w:noProof/>
          <w:sz w:val="32"/>
          <w:szCs w:val="32"/>
          <w:cs/>
        </w:rPr>
        <w:t>ใหม่/ปรับปรุง</w: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fldChar w:fldCharType="end"/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 xml:space="preserve"> พ.ศ. </w: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b/>
          <w:bCs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b/>
          <w:bCs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fldChar w:fldCharType="end"/>
      </w:r>
    </w:p>
    <w:p w14:paraId="6531B926" w14:textId="77777777" w:rsidR="00EB0FA9" w:rsidRPr="00EB0FA9" w:rsidRDefault="00EB0FA9" w:rsidP="00EB0FA9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คณะ/วิทยาลัย"/>
            </w:textInput>
          </w:ffData>
        </w:fldChar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b/>
          <w:bCs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b/>
          <w:bCs/>
          <w:noProof/>
          <w:sz w:val="32"/>
          <w:szCs w:val="32"/>
          <w:cs/>
        </w:rPr>
        <w:t>คณะ/วิทยาลัย</w: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fldChar w:fldCharType="end"/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b/>
          <w:bCs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b/>
          <w:bCs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fldChar w:fldCharType="end"/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 xml:space="preserve"> มหาวิทยาลัยราชภัฏสุราษฎร์ธานี</w:t>
      </w:r>
    </w:p>
    <w:p w14:paraId="3F98D8B2" w14:textId="77777777" w:rsidR="00EB0FA9" w:rsidRPr="00EB0FA9" w:rsidRDefault="00EB0FA9" w:rsidP="00EB0FA9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วันที่ </w: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b/>
          <w:bCs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b/>
          <w:bCs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fldChar w:fldCharType="end"/>
      </w:r>
      <w:r w:rsidRPr="00EB0F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เดือน </w: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b/>
          <w:bCs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b/>
          <w:bCs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fldChar w:fldCharType="end"/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 xml:space="preserve"> พ.ศ. </w: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b/>
          <w:bCs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b/>
          <w:bCs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fldChar w:fldCharType="end"/>
      </w:r>
    </w:p>
    <w:p w14:paraId="65BE0219" w14:textId="77777777" w:rsidR="00EB0FA9" w:rsidRPr="00EB0FA9" w:rsidRDefault="00EB0FA9" w:rsidP="00EB0FA9">
      <w:pPr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>รายชื่อคณะกรรมการวิพากษ์หลักสูตร</w:t>
      </w:r>
    </w:p>
    <w:p w14:paraId="45636654" w14:textId="684F2384" w:rsidR="00EB0FA9" w:rsidRPr="00EB0FA9" w:rsidRDefault="00EB0FA9" w:rsidP="00EB0FA9">
      <w:pPr>
        <w:rPr>
          <w:rFonts w:ascii="TH SarabunPSK" w:hAnsi="TH SarabunPSK" w:cs="TH SarabunPSK"/>
          <w:sz w:val="32"/>
          <w:szCs w:val="32"/>
        </w:rPr>
      </w:pPr>
      <w:r w:rsidRPr="00EB0FA9">
        <w:rPr>
          <w:rFonts w:ascii="TH SarabunPSK" w:hAnsi="TH SarabunPSK" w:cs="TH SarabunPSK"/>
          <w:sz w:val="32"/>
          <w:szCs w:val="32"/>
          <w:cs/>
        </w:rPr>
        <w:tab/>
        <w:t xml:space="preserve">1. </w:t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คำนำหน้าชื่อ/ตำแหน่งทางวิชาการ ถ้ามี"/>
            </w:textInput>
          </w:ffData>
        </w:fldChar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คำนำหน้าชื่อ/ตำแหน่งทางวิชาการ ถ้ามี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-สกุล"/>
            </w:textInput>
          </w:ffData>
        </w:fldChar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ชื่อ-สกุล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EB0FA9">
        <w:rPr>
          <w:rFonts w:ascii="TH SarabunPSK" w:hAnsi="TH SarabunPSK" w:cs="TH SarabunPSK"/>
          <w:sz w:val="32"/>
          <w:szCs w:val="32"/>
          <w:cs/>
        </w:rPr>
        <w:t xml:space="preserve"> ตำแหน่ง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EB0FA9">
        <w:rPr>
          <w:rFonts w:ascii="TH SarabunPSK" w:hAnsi="TH SarabunPSK" w:cs="TH SarabunPSK"/>
          <w:sz w:val="32"/>
          <w:szCs w:val="32"/>
          <w:cs/>
        </w:rPr>
        <w:t xml:space="preserve"> สังกัด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115977EA" w14:textId="7601EC7E" w:rsidR="00EB0FA9" w:rsidRPr="00EB0FA9" w:rsidRDefault="00EB0FA9" w:rsidP="00EB0FA9">
      <w:pPr>
        <w:rPr>
          <w:rFonts w:ascii="TH SarabunPSK" w:hAnsi="TH SarabunPSK" w:cs="TH SarabunPSK"/>
          <w:sz w:val="32"/>
          <w:szCs w:val="32"/>
        </w:rPr>
      </w:pPr>
      <w:r w:rsidRPr="00EB0FA9">
        <w:rPr>
          <w:rFonts w:ascii="TH SarabunPSK" w:hAnsi="TH SarabunPSK" w:cs="TH SarabunPSK"/>
          <w:sz w:val="32"/>
          <w:szCs w:val="32"/>
          <w:cs/>
        </w:rPr>
        <w:tab/>
        <w:t xml:space="preserve">2. </w:t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คำนำหน้าชื่อ/ตำแหน่งทางวิชาการ ถ้ามี"/>
            </w:textInput>
          </w:ffData>
        </w:fldChar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คำนำหน้าชื่อ/ตำแหน่งทางวิชาการ ถ้ามี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-สกุล"/>
            </w:textInput>
          </w:ffData>
        </w:fldChar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ชื่อ-สกุล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EB0FA9">
        <w:rPr>
          <w:rFonts w:ascii="TH SarabunPSK" w:hAnsi="TH SarabunPSK" w:cs="TH SarabunPSK"/>
          <w:sz w:val="32"/>
          <w:szCs w:val="32"/>
          <w:cs/>
        </w:rPr>
        <w:t xml:space="preserve"> ตำแหน่ง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EB0FA9">
        <w:rPr>
          <w:rFonts w:ascii="TH SarabunPSK" w:hAnsi="TH SarabunPSK" w:cs="TH SarabunPSK"/>
          <w:sz w:val="32"/>
          <w:szCs w:val="32"/>
          <w:cs/>
        </w:rPr>
        <w:t xml:space="preserve"> สังกัด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305A05DB" w14:textId="58FF4527" w:rsidR="00EB0FA9" w:rsidRPr="00EB0FA9" w:rsidRDefault="00EB0FA9" w:rsidP="00EB0FA9">
      <w:pPr>
        <w:rPr>
          <w:rFonts w:ascii="TH SarabunPSK" w:hAnsi="TH SarabunPSK" w:cs="TH SarabunPSK"/>
          <w:sz w:val="32"/>
          <w:szCs w:val="32"/>
        </w:rPr>
      </w:pPr>
      <w:r w:rsidRPr="00EB0FA9">
        <w:rPr>
          <w:rFonts w:ascii="TH SarabunPSK" w:hAnsi="TH SarabunPSK" w:cs="TH SarabunPSK"/>
          <w:sz w:val="32"/>
          <w:szCs w:val="32"/>
          <w:cs/>
        </w:rPr>
        <w:tab/>
        <w:t xml:space="preserve">3. </w:t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คำนำหน้าชื่อ/ตำแหน่งทางวิชาการ ถ้ามี"/>
            </w:textInput>
          </w:ffData>
        </w:fldChar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คำนำหน้าชื่อ/ตำแหน่งทางวิชาการ ถ้ามี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-สกุล"/>
            </w:textInput>
          </w:ffData>
        </w:fldChar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ชื่อ-สกุล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EB0FA9">
        <w:rPr>
          <w:rFonts w:ascii="TH SarabunPSK" w:hAnsi="TH SarabunPSK" w:cs="TH SarabunPSK"/>
          <w:sz w:val="32"/>
          <w:szCs w:val="32"/>
          <w:cs/>
        </w:rPr>
        <w:t xml:space="preserve"> ตำแหน่ง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EB0FA9">
        <w:rPr>
          <w:rFonts w:ascii="TH SarabunPSK" w:hAnsi="TH SarabunPSK" w:cs="TH SarabunPSK"/>
          <w:sz w:val="32"/>
          <w:szCs w:val="32"/>
          <w:cs/>
        </w:rPr>
        <w:t xml:space="preserve"> สังกัด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089F5EBB" w14:textId="07D01ED8" w:rsidR="00EB0FA9" w:rsidRPr="00EB0FA9" w:rsidRDefault="00EB0FA9" w:rsidP="00EB0FA9">
      <w:pPr>
        <w:rPr>
          <w:rFonts w:ascii="TH SarabunPSK" w:hAnsi="TH SarabunPSK" w:cs="TH SarabunPSK"/>
          <w:sz w:val="32"/>
          <w:szCs w:val="32"/>
        </w:rPr>
      </w:pPr>
      <w:r w:rsidRPr="00EB0FA9">
        <w:rPr>
          <w:rFonts w:ascii="TH SarabunPSK" w:hAnsi="TH SarabunPSK" w:cs="TH SarabunPSK"/>
          <w:sz w:val="32"/>
          <w:szCs w:val="32"/>
          <w:cs/>
        </w:rPr>
        <w:tab/>
        <w:t xml:space="preserve">4. </w:t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คำนำหน้าชื่อ/ตำแหน่งทางวิชาการ ถ้ามี"/>
            </w:textInput>
          </w:ffData>
        </w:fldChar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คำนำหน้าชื่อ/ตำแหน่งทางวิชาการ ถ้ามี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-สกุล"/>
            </w:textInput>
          </w:ffData>
        </w:fldChar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ชื่อ-สกุล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EB0FA9">
        <w:rPr>
          <w:rFonts w:ascii="TH SarabunPSK" w:hAnsi="TH SarabunPSK" w:cs="TH SarabunPSK"/>
          <w:sz w:val="32"/>
          <w:szCs w:val="32"/>
          <w:cs/>
        </w:rPr>
        <w:t xml:space="preserve"> ตำแหน่ง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EB0FA9">
        <w:rPr>
          <w:rFonts w:ascii="TH SarabunPSK" w:hAnsi="TH SarabunPSK" w:cs="TH SarabunPSK"/>
          <w:sz w:val="32"/>
          <w:szCs w:val="32"/>
          <w:cs/>
        </w:rPr>
        <w:t xml:space="preserve"> สังกัด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6501D9F0" w14:textId="54A9BBD6" w:rsidR="00EB0FA9" w:rsidRDefault="00EB0FA9" w:rsidP="00EB0FA9">
      <w:pPr>
        <w:rPr>
          <w:rFonts w:ascii="TH SarabunPSK" w:hAnsi="TH SarabunPSK" w:cs="TH SarabunPSK"/>
          <w:sz w:val="32"/>
          <w:szCs w:val="32"/>
        </w:rPr>
      </w:pPr>
      <w:r w:rsidRPr="00EB0FA9">
        <w:rPr>
          <w:rFonts w:ascii="TH SarabunPSK" w:hAnsi="TH SarabunPSK" w:cs="TH SarabunPSK"/>
          <w:sz w:val="32"/>
          <w:szCs w:val="32"/>
          <w:cs/>
        </w:rPr>
        <w:tab/>
        <w:t xml:space="preserve">5. </w:t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คำนำหน้าชื่อ/ตำแหน่งทางวิชาการ ถ้ามี"/>
            </w:textInput>
          </w:ffData>
        </w:fldChar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คำนำหน้าชื่อ/ตำแหน่งทางวิชาการ ถ้ามี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-สกุล"/>
            </w:textInput>
          </w:ffData>
        </w:fldChar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ชื่อ-สกุล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EB0FA9">
        <w:rPr>
          <w:rFonts w:ascii="TH SarabunPSK" w:hAnsi="TH SarabunPSK" w:cs="TH SarabunPSK"/>
          <w:sz w:val="32"/>
          <w:szCs w:val="32"/>
          <w:cs/>
        </w:rPr>
        <w:t xml:space="preserve"> ตำแหน่ง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EB0FA9">
        <w:rPr>
          <w:rFonts w:ascii="TH SarabunPSK" w:hAnsi="TH SarabunPSK" w:cs="TH SarabunPSK"/>
          <w:sz w:val="32"/>
          <w:szCs w:val="32"/>
          <w:cs/>
        </w:rPr>
        <w:t xml:space="preserve"> สังกัด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0271AD9B" w14:textId="37A4DB97" w:rsidR="009A1258" w:rsidRDefault="009A1258" w:rsidP="009A1258">
      <w:pPr>
        <w:rPr>
          <w:rFonts w:ascii="TH SarabunPSK" w:hAnsi="TH SarabunPSK" w:cs="TH SarabunPSK"/>
          <w:sz w:val="32"/>
          <w:szCs w:val="32"/>
        </w:rPr>
      </w:pPr>
      <w:r w:rsidRPr="00EB0FA9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EB0FA9">
        <w:rPr>
          <w:rFonts w:ascii="TH SarabunPSK" w:hAnsi="TH SarabunPSK" w:cs="TH SarabunPSK"/>
          <w:sz w:val="32"/>
          <w:szCs w:val="32"/>
          <w:cs/>
        </w:rPr>
        <w:t xml:space="preserve">. </w:t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คำนำหน้าชื่อ/ตำแหน่งทางวิชาการ ถ้ามี"/>
            </w:textInput>
          </w:ffData>
        </w:fldChar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คำนำหน้าชื่อ/ตำแหน่งทางวิชาการ ถ้ามี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ชื่อ-สกุล"/>
            </w:textInput>
          </w:ffData>
        </w:fldChar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>FORMTEXT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  <w:cs/>
        </w:rPr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>
        <w:rPr>
          <w:rFonts w:ascii="TH SarabunPSK" w:hAnsi="TH SarabunPSK" w:cs="TH SarabunPSK"/>
          <w:noProof/>
          <w:sz w:val="32"/>
          <w:szCs w:val="32"/>
          <w:cs/>
        </w:rPr>
        <w:t>ชื่อ-สกุล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EB0FA9">
        <w:rPr>
          <w:rFonts w:ascii="TH SarabunPSK" w:hAnsi="TH SarabunPSK" w:cs="TH SarabunPSK"/>
          <w:sz w:val="32"/>
          <w:szCs w:val="32"/>
          <w:cs/>
        </w:rPr>
        <w:t xml:space="preserve"> ตำแหน่ง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  <w:r w:rsidRPr="00EB0FA9">
        <w:rPr>
          <w:rFonts w:ascii="TH SarabunPSK" w:hAnsi="TH SarabunPSK" w:cs="TH SarabunPSK"/>
          <w:sz w:val="32"/>
          <w:szCs w:val="32"/>
          <w:cs/>
        </w:rPr>
        <w:t xml:space="preserve"> สังกัด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7220948D" w14:textId="77777777" w:rsidR="009A1258" w:rsidRPr="00EB0FA9" w:rsidRDefault="009A1258" w:rsidP="00EB0FA9">
      <w:pPr>
        <w:rPr>
          <w:rFonts w:ascii="TH SarabunPSK" w:hAnsi="TH SarabunPSK" w:cs="TH SarabunPSK"/>
          <w:sz w:val="32"/>
          <w:szCs w:val="32"/>
        </w:rPr>
      </w:pPr>
    </w:p>
    <w:p w14:paraId="1312BA43" w14:textId="77777777" w:rsidR="00EB0FA9" w:rsidRPr="00EB0FA9" w:rsidRDefault="00EB0FA9" w:rsidP="00EB0FA9">
      <w:pPr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>ผลการวิพากษ์หลักสูตรในภาพรวม</w:t>
      </w:r>
    </w:p>
    <w:p w14:paraId="5080494C" w14:textId="77777777" w:rsidR="00EB0FA9" w:rsidRPr="00EB0FA9" w:rsidRDefault="00EB0FA9" w:rsidP="00EB0FA9">
      <w:pPr>
        <w:rPr>
          <w:rFonts w:ascii="TH SarabunPSK" w:hAnsi="TH SarabunPSK" w:cs="TH SarabunPSK"/>
          <w:sz w:val="32"/>
          <w:szCs w:val="32"/>
        </w:rPr>
      </w:pPr>
      <w:r w:rsidRPr="00EB0FA9">
        <w:rPr>
          <w:rFonts w:ascii="TH SarabunPSK" w:hAnsi="TH SarabunPSK" w:cs="TH SarabunPSK"/>
          <w:sz w:val="32"/>
          <w:szCs w:val="32"/>
          <w:cs/>
        </w:rPr>
        <w:tab/>
        <w:t xml:space="preserve">1.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6488C1D9" w14:textId="77777777" w:rsidR="00EB0FA9" w:rsidRPr="00EB0FA9" w:rsidRDefault="00EB0FA9" w:rsidP="00EB0FA9">
      <w:pPr>
        <w:rPr>
          <w:rFonts w:ascii="TH SarabunPSK" w:hAnsi="TH SarabunPSK" w:cs="TH SarabunPSK"/>
          <w:sz w:val="32"/>
          <w:szCs w:val="32"/>
        </w:rPr>
      </w:pPr>
      <w:r w:rsidRPr="00EB0FA9">
        <w:rPr>
          <w:rFonts w:ascii="TH SarabunPSK" w:hAnsi="TH SarabunPSK" w:cs="TH SarabunPSK"/>
          <w:sz w:val="32"/>
          <w:szCs w:val="32"/>
          <w:cs/>
        </w:rPr>
        <w:tab/>
        <w:t xml:space="preserve">2.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6D81887B" w14:textId="77777777" w:rsidR="00EB0FA9" w:rsidRPr="00EB0FA9" w:rsidRDefault="00EB0FA9" w:rsidP="009A1258">
      <w:pPr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>ผลการวิพากษ์หลักสูตรรายหมวด</w:t>
      </w:r>
    </w:p>
    <w:p w14:paraId="1D5DD10B" w14:textId="77777777" w:rsidR="00EB0FA9" w:rsidRPr="00EB0FA9" w:rsidRDefault="00EB0FA9" w:rsidP="00EB0FA9">
      <w:pPr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>หมวดที่ 1 ชื่อปริญญาและสาขาวิชา</w:t>
      </w:r>
    </w:p>
    <w:p w14:paraId="33295E4D" w14:textId="0E97E766" w:rsidR="00EB0FA9" w:rsidRPr="00EB0FA9" w:rsidRDefault="00EB0FA9" w:rsidP="00EB0FA9">
      <w:pPr>
        <w:rPr>
          <w:rFonts w:ascii="TH SarabunPSK" w:hAnsi="TH SarabunPSK" w:cs="TH SarabunPSK"/>
          <w:sz w:val="32"/>
          <w:szCs w:val="32"/>
        </w:rPr>
      </w:pP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B0FA9">
        <w:rPr>
          <w:rFonts w:ascii="TH SarabunPSK" w:hAnsi="TH SarabunPSK" w:cs="TH SarabunPSK"/>
          <w:sz w:val="32"/>
          <w:szCs w:val="32"/>
          <w:cs/>
        </w:rPr>
        <w:t xml:space="preserve">1.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55137881" w14:textId="7494E1AF" w:rsidR="00EB0FA9" w:rsidRPr="00EB0FA9" w:rsidRDefault="00EB0FA9" w:rsidP="00EB0FA9">
      <w:pPr>
        <w:rPr>
          <w:rFonts w:ascii="TH SarabunPSK" w:hAnsi="TH SarabunPSK" w:cs="TH SarabunPSK"/>
          <w:sz w:val="32"/>
          <w:szCs w:val="32"/>
        </w:rPr>
      </w:pPr>
      <w:r w:rsidRPr="00EB0FA9">
        <w:rPr>
          <w:rFonts w:ascii="TH SarabunPSK" w:hAnsi="TH SarabunPSK" w:cs="TH SarabunPSK"/>
          <w:sz w:val="32"/>
          <w:szCs w:val="32"/>
          <w:cs/>
        </w:rPr>
        <w:tab/>
        <w:t xml:space="preserve">2.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6702C01B" w14:textId="77777777" w:rsidR="00EB0FA9" w:rsidRPr="00EB0FA9" w:rsidRDefault="00EB0FA9" w:rsidP="00EB0FA9">
      <w:pPr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>หมวดที่ 2 ปรัชญา วัตถุประสงค์ และผลลัพธ์การเรียนรู้</w:t>
      </w:r>
    </w:p>
    <w:p w14:paraId="6F90C471" w14:textId="7C85CB35" w:rsidR="00EB0FA9" w:rsidRPr="00EB0FA9" w:rsidRDefault="00EB0FA9" w:rsidP="00EB0FA9">
      <w:pPr>
        <w:rPr>
          <w:rFonts w:ascii="TH SarabunPSK" w:hAnsi="TH SarabunPSK" w:cs="TH SarabunPSK"/>
          <w:sz w:val="32"/>
          <w:szCs w:val="32"/>
        </w:rPr>
      </w:pP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B0FA9">
        <w:rPr>
          <w:rFonts w:ascii="TH SarabunPSK" w:hAnsi="TH SarabunPSK" w:cs="TH SarabunPSK"/>
          <w:sz w:val="32"/>
          <w:szCs w:val="32"/>
          <w:cs/>
        </w:rPr>
        <w:t xml:space="preserve">1.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1FCD0DD3" w14:textId="33D1987B" w:rsidR="00EB0FA9" w:rsidRPr="00EB0FA9" w:rsidRDefault="00EB0FA9" w:rsidP="00EB0FA9">
      <w:pPr>
        <w:rPr>
          <w:rFonts w:ascii="TH SarabunPSK" w:hAnsi="TH SarabunPSK" w:cs="TH SarabunPSK"/>
          <w:sz w:val="32"/>
          <w:szCs w:val="32"/>
        </w:rPr>
      </w:pPr>
      <w:r w:rsidRPr="00EB0FA9">
        <w:rPr>
          <w:rFonts w:ascii="TH SarabunPSK" w:hAnsi="TH SarabunPSK" w:cs="TH SarabunPSK"/>
          <w:sz w:val="32"/>
          <w:szCs w:val="32"/>
          <w:cs/>
        </w:rPr>
        <w:tab/>
        <w:t xml:space="preserve">2.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18982B5A" w14:textId="77777777" w:rsidR="00EB0FA9" w:rsidRPr="00EB0FA9" w:rsidRDefault="00EB0FA9" w:rsidP="00EB0FA9">
      <w:pPr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>หมวดที่ 3 โครงสร้างหลักสูตร รายวิชาและหน่วยกิต</w:t>
      </w:r>
    </w:p>
    <w:p w14:paraId="20C3CB0D" w14:textId="0AD373A3" w:rsidR="00EB0FA9" w:rsidRPr="00EB0FA9" w:rsidRDefault="00EB0FA9" w:rsidP="00EB0FA9">
      <w:pPr>
        <w:rPr>
          <w:rFonts w:ascii="TH SarabunPSK" w:hAnsi="TH SarabunPSK" w:cs="TH SarabunPSK"/>
          <w:sz w:val="32"/>
          <w:szCs w:val="32"/>
        </w:rPr>
      </w:pP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B0FA9">
        <w:rPr>
          <w:rFonts w:ascii="TH SarabunPSK" w:hAnsi="TH SarabunPSK" w:cs="TH SarabunPSK"/>
          <w:sz w:val="32"/>
          <w:szCs w:val="32"/>
          <w:cs/>
        </w:rPr>
        <w:t xml:space="preserve">1.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125183C6" w14:textId="6D07FC98" w:rsidR="00EB0FA9" w:rsidRPr="00EB0FA9" w:rsidRDefault="00EB0FA9" w:rsidP="00EB0FA9">
      <w:pPr>
        <w:rPr>
          <w:rFonts w:ascii="TH SarabunPSK" w:hAnsi="TH SarabunPSK" w:cs="TH SarabunPSK"/>
          <w:sz w:val="32"/>
          <w:szCs w:val="32"/>
        </w:rPr>
      </w:pPr>
      <w:r w:rsidRPr="00EB0FA9">
        <w:rPr>
          <w:rFonts w:ascii="TH SarabunPSK" w:hAnsi="TH SarabunPSK" w:cs="TH SarabunPSK"/>
          <w:sz w:val="32"/>
          <w:szCs w:val="32"/>
          <w:cs/>
        </w:rPr>
        <w:tab/>
        <w:t xml:space="preserve">2.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5C38F26F" w14:textId="77777777" w:rsidR="00EB0FA9" w:rsidRPr="00EB0FA9" w:rsidRDefault="00EB0FA9" w:rsidP="00EB0FA9">
      <w:pPr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>หมวดที่ 4 การจัดกระบวนการเรียนรู้</w:t>
      </w:r>
    </w:p>
    <w:p w14:paraId="0FB96C50" w14:textId="66723EE4" w:rsidR="00EB0FA9" w:rsidRPr="00EB0FA9" w:rsidRDefault="00EB0FA9" w:rsidP="00EB0FA9">
      <w:pPr>
        <w:rPr>
          <w:rFonts w:ascii="TH SarabunPSK" w:hAnsi="TH SarabunPSK" w:cs="TH SarabunPSK"/>
          <w:sz w:val="32"/>
          <w:szCs w:val="32"/>
        </w:rPr>
      </w:pP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B0FA9">
        <w:rPr>
          <w:rFonts w:ascii="TH SarabunPSK" w:hAnsi="TH SarabunPSK" w:cs="TH SarabunPSK"/>
          <w:sz w:val="32"/>
          <w:szCs w:val="32"/>
          <w:cs/>
        </w:rPr>
        <w:t xml:space="preserve">1.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577CE053" w14:textId="47E38B6B" w:rsidR="00EB0FA9" w:rsidRPr="00EB0FA9" w:rsidRDefault="00EB0FA9" w:rsidP="00EB0FA9">
      <w:pPr>
        <w:rPr>
          <w:rFonts w:ascii="TH SarabunPSK" w:hAnsi="TH SarabunPSK" w:cs="TH SarabunPSK"/>
          <w:sz w:val="32"/>
          <w:szCs w:val="32"/>
        </w:rPr>
      </w:pPr>
      <w:r w:rsidRPr="00EB0FA9">
        <w:rPr>
          <w:rFonts w:ascii="TH SarabunPSK" w:hAnsi="TH SarabunPSK" w:cs="TH SarabunPSK"/>
          <w:sz w:val="32"/>
          <w:szCs w:val="32"/>
          <w:cs/>
        </w:rPr>
        <w:tab/>
        <w:t xml:space="preserve">2.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6CB6B0E2" w14:textId="77777777" w:rsidR="00EB0FA9" w:rsidRPr="00EB0FA9" w:rsidRDefault="00EB0FA9" w:rsidP="00EB0FA9">
      <w:pPr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>หมวดที่ 5 ความพร้อมและศักยภาพในการบริหารจัดการหลักสูตร</w:t>
      </w:r>
    </w:p>
    <w:p w14:paraId="37ACBB0C" w14:textId="7F68527F" w:rsidR="00EB0FA9" w:rsidRPr="00EB0FA9" w:rsidRDefault="00EB0FA9" w:rsidP="00EB0FA9">
      <w:pPr>
        <w:rPr>
          <w:rFonts w:ascii="TH SarabunPSK" w:hAnsi="TH SarabunPSK" w:cs="TH SarabunPSK"/>
          <w:sz w:val="32"/>
          <w:szCs w:val="32"/>
        </w:rPr>
      </w:pP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B0FA9">
        <w:rPr>
          <w:rFonts w:ascii="TH SarabunPSK" w:hAnsi="TH SarabunPSK" w:cs="TH SarabunPSK"/>
          <w:sz w:val="32"/>
          <w:szCs w:val="32"/>
          <w:cs/>
        </w:rPr>
        <w:t xml:space="preserve">1.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78909964" w14:textId="6031CF0A" w:rsidR="00EB0FA9" w:rsidRPr="00EB0FA9" w:rsidRDefault="00EB0FA9" w:rsidP="00EB0FA9">
      <w:pPr>
        <w:rPr>
          <w:rFonts w:ascii="TH SarabunPSK" w:hAnsi="TH SarabunPSK" w:cs="TH SarabunPSK"/>
          <w:sz w:val="32"/>
          <w:szCs w:val="32"/>
        </w:rPr>
      </w:pPr>
      <w:r w:rsidRPr="00EB0FA9">
        <w:rPr>
          <w:rFonts w:ascii="TH SarabunPSK" w:hAnsi="TH SarabunPSK" w:cs="TH SarabunPSK"/>
          <w:sz w:val="32"/>
          <w:szCs w:val="32"/>
          <w:cs/>
        </w:rPr>
        <w:lastRenderedPageBreak/>
        <w:tab/>
        <w:t xml:space="preserve">2.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2CF482F2" w14:textId="77777777" w:rsidR="00EB0FA9" w:rsidRPr="00EB0FA9" w:rsidRDefault="00EB0FA9" w:rsidP="00EB0FA9">
      <w:pPr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>หมวดที่ 6 คุณสมบัติของผู้เข้าศึกษา การรับเข้าศึกษา แผนรับนักศึกษาและผู้สำเร็จการศึกษา</w:t>
      </w:r>
    </w:p>
    <w:p w14:paraId="3B5048B1" w14:textId="71E0AB0A" w:rsidR="00EB0FA9" w:rsidRPr="00EB0FA9" w:rsidRDefault="00EB0FA9" w:rsidP="00EB0FA9">
      <w:pPr>
        <w:rPr>
          <w:rFonts w:ascii="TH SarabunPSK" w:hAnsi="TH SarabunPSK" w:cs="TH SarabunPSK"/>
          <w:sz w:val="32"/>
          <w:szCs w:val="32"/>
        </w:rPr>
      </w:pP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B0FA9">
        <w:rPr>
          <w:rFonts w:ascii="TH SarabunPSK" w:hAnsi="TH SarabunPSK" w:cs="TH SarabunPSK"/>
          <w:sz w:val="32"/>
          <w:szCs w:val="32"/>
          <w:cs/>
        </w:rPr>
        <w:t xml:space="preserve">1.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120192C8" w14:textId="530E9ADD" w:rsidR="00EB0FA9" w:rsidRPr="00EB0FA9" w:rsidRDefault="00EB0FA9" w:rsidP="00EB0FA9">
      <w:pPr>
        <w:rPr>
          <w:rFonts w:ascii="TH SarabunPSK" w:hAnsi="TH SarabunPSK" w:cs="TH SarabunPSK"/>
          <w:sz w:val="32"/>
          <w:szCs w:val="32"/>
        </w:rPr>
      </w:pPr>
      <w:r w:rsidRPr="00EB0FA9">
        <w:rPr>
          <w:rFonts w:ascii="TH SarabunPSK" w:hAnsi="TH SarabunPSK" w:cs="TH SarabunPSK"/>
          <w:sz w:val="32"/>
          <w:szCs w:val="32"/>
          <w:cs/>
        </w:rPr>
        <w:tab/>
        <w:t xml:space="preserve">2.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6168CC62" w14:textId="77777777" w:rsidR="00EB0FA9" w:rsidRPr="00EB0FA9" w:rsidRDefault="00EB0FA9" w:rsidP="00EB0FA9">
      <w:pPr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>หมวดที่ 7 การประเมินผลการศึกษาและสำเร็จการศึกษา</w:t>
      </w:r>
    </w:p>
    <w:p w14:paraId="0C75C19E" w14:textId="36A0D19A" w:rsidR="00EB0FA9" w:rsidRPr="00EB0FA9" w:rsidRDefault="00EB0FA9" w:rsidP="00EB0FA9">
      <w:pPr>
        <w:rPr>
          <w:rFonts w:ascii="TH SarabunPSK" w:hAnsi="TH SarabunPSK" w:cs="TH SarabunPSK"/>
          <w:sz w:val="32"/>
          <w:szCs w:val="32"/>
        </w:rPr>
      </w:pP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B0FA9">
        <w:rPr>
          <w:rFonts w:ascii="TH SarabunPSK" w:hAnsi="TH SarabunPSK" w:cs="TH SarabunPSK"/>
          <w:sz w:val="32"/>
          <w:szCs w:val="32"/>
          <w:cs/>
        </w:rPr>
        <w:t xml:space="preserve">1.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1C918119" w14:textId="5295E02E" w:rsidR="00EB0FA9" w:rsidRPr="00EB0FA9" w:rsidRDefault="00EB0FA9" w:rsidP="00EB0FA9">
      <w:pPr>
        <w:rPr>
          <w:rFonts w:ascii="TH SarabunPSK" w:hAnsi="TH SarabunPSK" w:cs="TH SarabunPSK"/>
          <w:sz w:val="32"/>
          <w:szCs w:val="32"/>
        </w:rPr>
      </w:pPr>
      <w:r w:rsidRPr="00EB0FA9">
        <w:rPr>
          <w:rFonts w:ascii="TH SarabunPSK" w:hAnsi="TH SarabunPSK" w:cs="TH SarabunPSK"/>
          <w:sz w:val="32"/>
          <w:szCs w:val="32"/>
          <w:cs/>
        </w:rPr>
        <w:tab/>
        <w:t xml:space="preserve">2.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1512667D" w14:textId="77777777" w:rsidR="00EB0FA9" w:rsidRPr="00EB0FA9" w:rsidRDefault="00EB0FA9" w:rsidP="00EB0FA9">
      <w:pPr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>หมวดที่ 8 ระบบและกลไกการพัฒนาหรือปรับปรุงหลักสูตรและการบริหารคุณภาพ</w:t>
      </w:r>
    </w:p>
    <w:p w14:paraId="7DF28B0B" w14:textId="5AC61961" w:rsidR="00EB0FA9" w:rsidRPr="00EB0FA9" w:rsidRDefault="00EB0FA9" w:rsidP="00EB0FA9">
      <w:pPr>
        <w:rPr>
          <w:rFonts w:ascii="TH SarabunPSK" w:hAnsi="TH SarabunPSK" w:cs="TH SarabunPSK"/>
          <w:sz w:val="32"/>
          <w:szCs w:val="32"/>
        </w:rPr>
      </w:pP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B0FA9">
        <w:rPr>
          <w:rFonts w:ascii="TH SarabunPSK" w:hAnsi="TH SarabunPSK" w:cs="TH SarabunPSK"/>
          <w:sz w:val="32"/>
          <w:szCs w:val="32"/>
          <w:cs/>
        </w:rPr>
        <w:t xml:space="preserve">1.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5CCD29B1" w14:textId="7CC881D1" w:rsidR="00EB0FA9" w:rsidRPr="00EB0FA9" w:rsidRDefault="00EB0FA9" w:rsidP="00EB0FA9">
      <w:pPr>
        <w:rPr>
          <w:rFonts w:ascii="TH SarabunPSK" w:hAnsi="TH SarabunPSK" w:cs="TH SarabunPSK"/>
          <w:sz w:val="32"/>
          <w:szCs w:val="32"/>
        </w:rPr>
      </w:pPr>
      <w:r w:rsidRPr="00EB0FA9">
        <w:rPr>
          <w:rFonts w:ascii="TH SarabunPSK" w:hAnsi="TH SarabunPSK" w:cs="TH SarabunPSK"/>
          <w:sz w:val="32"/>
          <w:szCs w:val="32"/>
          <w:cs/>
        </w:rPr>
        <w:tab/>
        <w:t xml:space="preserve">2.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45C55F84" w14:textId="77777777" w:rsidR="00EB0FA9" w:rsidRPr="00EB0FA9" w:rsidRDefault="00EB0FA9" w:rsidP="00EB0FA9">
      <w:pPr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>หมวดที่ 9 การประกันคุณภาพหลักสูตร</w:t>
      </w:r>
    </w:p>
    <w:p w14:paraId="3FEE1A3A" w14:textId="33291820" w:rsidR="00EB0FA9" w:rsidRPr="00EB0FA9" w:rsidRDefault="00EB0FA9" w:rsidP="00EB0FA9">
      <w:pPr>
        <w:rPr>
          <w:rFonts w:ascii="TH SarabunPSK" w:hAnsi="TH SarabunPSK" w:cs="TH SarabunPSK"/>
          <w:sz w:val="32"/>
          <w:szCs w:val="32"/>
        </w:rPr>
      </w:pP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B0FA9">
        <w:rPr>
          <w:rFonts w:ascii="TH SarabunPSK" w:hAnsi="TH SarabunPSK" w:cs="TH SarabunPSK"/>
          <w:sz w:val="32"/>
          <w:szCs w:val="32"/>
          <w:cs/>
        </w:rPr>
        <w:t xml:space="preserve">1.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2C7103A8" w14:textId="4A8F5E5D" w:rsidR="00EB0FA9" w:rsidRPr="00EB0FA9" w:rsidRDefault="00EB0FA9" w:rsidP="00EB0FA9">
      <w:pPr>
        <w:rPr>
          <w:rFonts w:ascii="TH SarabunPSK" w:hAnsi="TH SarabunPSK" w:cs="TH SarabunPSK"/>
          <w:sz w:val="32"/>
          <w:szCs w:val="32"/>
        </w:rPr>
      </w:pPr>
      <w:r w:rsidRPr="00EB0FA9">
        <w:rPr>
          <w:rFonts w:ascii="TH SarabunPSK" w:hAnsi="TH SarabunPSK" w:cs="TH SarabunPSK"/>
          <w:sz w:val="32"/>
          <w:szCs w:val="32"/>
          <w:cs/>
        </w:rPr>
        <w:tab/>
        <w:t xml:space="preserve">2. 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06A5FCAE" w14:textId="77777777" w:rsidR="00EB0FA9" w:rsidRPr="00EB0FA9" w:rsidRDefault="00EB0FA9" w:rsidP="00EB0FA9">
      <w:pPr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>ข้อคิดเห็นและข้อเสนอแนะอื่น</w:t>
      </w:r>
    </w:p>
    <w:p w14:paraId="28DB5EFA" w14:textId="77777777" w:rsidR="00EB0FA9" w:rsidRPr="00EB0FA9" w:rsidRDefault="00EB0FA9" w:rsidP="00EB0FA9">
      <w:pPr>
        <w:jc w:val="thaiDistribute"/>
        <w:rPr>
          <w:rFonts w:ascii="TH SarabunPSK" w:hAnsi="TH SarabunPSK" w:cs="TH SarabunPSK"/>
          <w:sz w:val="32"/>
          <w:szCs w:val="32"/>
        </w:rPr>
      </w:pP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02D76667" w14:textId="77777777" w:rsidR="00EB0FA9" w:rsidRPr="00EB0FA9" w:rsidRDefault="00EB0FA9" w:rsidP="00EB0FA9">
      <w:pPr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>สรุปผลการปรับปรุงตามข้อเสนอแนะ</w:t>
      </w:r>
    </w:p>
    <w:p w14:paraId="7ADABB12" w14:textId="1C803F22" w:rsidR="00B67E2A" w:rsidRPr="00EB0FA9" w:rsidRDefault="00EB0FA9" w:rsidP="00EB0FA9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rPr>
          <w:rFonts w:ascii="TH SarabunPSK" w:hAnsi="TH SarabunPSK" w:cs="TH SarabunPSK"/>
          <w:color w:val="000000"/>
          <w:sz w:val="32"/>
          <w:szCs w:val="32"/>
        </w:rPr>
      </w:pPr>
      <w:r w:rsidRPr="00EB0FA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begin">
          <w:ffData>
            <w:name w:val="Text1"/>
            <w:enabled/>
            <w:calcOnExit w:val="0"/>
            <w:textInput>
              <w:default w:val=".........."/>
            </w:textInput>
          </w:ffData>
        </w:fldChar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</w:rPr>
        <w:instrText>FORMTEXT</w:instrText>
      </w:r>
      <w:r w:rsidRPr="00EB0FA9"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 w:rsidRPr="00EB0FA9">
        <w:rPr>
          <w:rFonts w:ascii="TH SarabunPSK" w:hAnsi="TH SarabunPSK" w:cs="TH SarabunPSK"/>
          <w:sz w:val="32"/>
          <w:szCs w:val="32"/>
          <w:cs/>
        </w:rPr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EB0FA9">
        <w:rPr>
          <w:rFonts w:ascii="TH SarabunPSK" w:hAnsi="TH SarabunPSK" w:cs="TH SarabunPSK"/>
          <w:noProof/>
          <w:sz w:val="32"/>
          <w:szCs w:val="32"/>
          <w:cs/>
        </w:rPr>
        <w:t>..........</w:t>
      </w:r>
      <w:r w:rsidRPr="00EB0FA9"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536881C8" w14:textId="77777777" w:rsidR="00024DD4" w:rsidRDefault="00024DD4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rPr>
          <w:rFonts w:ascii="TH SarabunPSK" w:hAnsi="TH SarabunPSK" w:cs="TH SarabunPSK"/>
          <w:color w:val="000000"/>
          <w:sz w:val="32"/>
          <w:szCs w:val="32"/>
        </w:rPr>
      </w:pPr>
    </w:p>
    <w:p w14:paraId="0DEE0869" w14:textId="77777777" w:rsidR="00024DD4" w:rsidRDefault="00024DD4" w:rsidP="0018629E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sectPr w:rsidR="00024DD4" w:rsidSect="00805077">
          <w:pgSz w:w="11906" w:h="16838" w:code="9"/>
          <w:pgMar w:top="1440" w:right="1440" w:bottom="1440" w:left="2160" w:header="720" w:footer="720" w:gutter="0"/>
          <w:cols w:space="708"/>
          <w:titlePg/>
          <w:docGrid w:linePitch="360"/>
        </w:sectPr>
      </w:pPr>
    </w:p>
    <w:p w14:paraId="0D4B78F9" w14:textId="74CEF1A8" w:rsidR="008674DF" w:rsidRPr="008674DF" w:rsidRDefault="008674DF" w:rsidP="008674DF">
      <w:pPr>
        <w:jc w:val="center"/>
        <w:rPr>
          <w:rFonts w:ascii="TH SarabunPSK" w:hAnsi="TH SarabunPSK" w:cs="TH SarabunPSK"/>
          <w:sz w:val="36"/>
          <w:szCs w:val="36"/>
        </w:rPr>
      </w:pPr>
    </w:p>
    <w:p w14:paraId="1895B246" w14:textId="41E4F32F" w:rsidR="008674DF" w:rsidRPr="008674DF" w:rsidRDefault="008674DF" w:rsidP="008674DF">
      <w:pPr>
        <w:jc w:val="center"/>
        <w:rPr>
          <w:rFonts w:ascii="TH SarabunPSK" w:hAnsi="TH SarabunPSK" w:cs="TH SarabunPSK"/>
          <w:sz w:val="36"/>
          <w:szCs w:val="36"/>
        </w:rPr>
      </w:pPr>
    </w:p>
    <w:p w14:paraId="07521E0E" w14:textId="70DC30B1" w:rsidR="008674DF" w:rsidRDefault="008674DF" w:rsidP="008674DF">
      <w:pPr>
        <w:jc w:val="center"/>
        <w:rPr>
          <w:rFonts w:ascii="TH SarabunPSK" w:hAnsi="TH SarabunPSK" w:cs="TH SarabunPSK"/>
          <w:sz w:val="36"/>
          <w:szCs w:val="36"/>
        </w:rPr>
      </w:pPr>
    </w:p>
    <w:p w14:paraId="4A44F574" w14:textId="528951F5" w:rsidR="008674DF" w:rsidRDefault="008674DF" w:rsidP="008674DF">
      <w:pPr>
        <w:jc w:val="center"/>
        <w:rPr>
          <w:rFonts w:ascii="TH SarabunPSK" w:hAnsi="TH SarabunPSK" w:cs="TH SarabunPSK"/>
          <w:sz w:val="36"/>
          <w:szCs w:val="36"/>
        </w:rPr>
      </w:pPr>
    </w:p>
    <w:p w14:paraId="791A16A4" w14:textId="78E38E55" w:rsidR="008674DF" w:rsidRDefault="008674DF" w:rsidP="008674DF">
      <w:pPr>
        <w:jc w:val="center"/>
        <w:rPr>
          <w:rFonts w:ascii="TH SarabunPSK" w:hAnsi="TH SarabunPSK" w:cs="TH SarabunPSK"/>
          <w:sz w:val="36"/>
          <w:szCs w:val="36"/>
        </w:rPr>
      </w:pPr>
    </w:p>
    <w:p w14:paraId="4CD83D5A" w14:textId="1EB683E2" w:rsidR="008674DF" w:rsidRDefault="008674DF" w:rsidP="008674DF">
      <w:pPr>
        <w:jc w:val="center"/>
        <w:rPr>
          <w:rFonts w:ascii="TH SarabunPSK" w:hAnsi="TH SarabunPSK" w:cs="TH SarabunPSK"/>
          <w:sz w:val="36"/>
          <w:szCs w:val="36"/>
        </w:rPr>
      </w:pPr>
    </w:p>
    <w:p w14:paraId="5AEE34F0" w14:textId="7F71D218" w:rsidR="008674DF" w:rsidRDefault="008674DF" w:rsidP="008674DF">
      <w:pPr>
        <w:jc w:val="center"/>
        <w:rPr>
          <w:rFonts w:ascii="TH SarabunPSK" w:hAnsi="TH SarabunPSK" w:cs="TH SarabunPSK"/>
          <w:sz w:val="36"/>
          <w:szCs w:val="36"/>
        </w:rPr>
      </w:pPr>
    </w:p>
    <w:p w14:paraId="4C95ED09" w14:textId="2EB35819" w:rsidR="008674DF" w:rsidRDefault="008674DF" w:rsidP="008674DF">
      <w:pPr>
        <w:jc w:val="center"/>
        <w:rPr>
          <w:rFonts w:ascii="TH SarabunPSK" w:hAnsi="TH SarabunPSK" w:cs="TH SarabunPSK"/>
          <w:sz w:val="36"/>
          <w:szCs w:val="36"/>
        </w:rPr>
      </w:pPr>
    </w:p>
    <w:p w14:paraId="31478B27" w14:textId="20B2295E" w:rsidR="008674DF" w:rsidRDefault="008674DF" w:rsidP="008674DF">
      <w:pPr>
        <w:jc w:val="center"/>
        <w:rPr>
          <w:rFonts w:ascii="TH SarabunPSK" w:hAnsi="TH SarabunPSK" w:cs="TH SarabunPSK"/>
          <w:sz w:val="36"/>
          <w:szCs w:val="36"/>
        </w:rPr>
      </w:pPr>
    </w:p>
    <w:p w14:paraId="6DE9B896" w14:textId="3A5B5099" w:rsidR="008674DF" w:rsidRDefault="008674DF" w:rsidP="008674DF">
      <w:pPr>
        <w:jc w:val="center"/>
        <w:rPr>
          <w:rFonts w:ascii="TH SarabunPSK" w:hAnsi="TH SarabunPSK" w:cs="TH SarabunPSK"/>
          <w:sz w:val="36"/>
          <w:szCs w:val="36"/>
        </w:rPr>
      </w:pPr>
    </w:p>
    <w:p w14:paraId="5C2FCC08" w14:textId="0D638CA0" w:rsidR="008674DF" w:rsidRPr="008674DF" w:rsidRDefault="008674DF" w:rsidP="008674DF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8674DF">
        <w:rPr>
          <w:rFonts w:ascii="TH SarabunPSK" w:hAnsi="TH SarabunPSK" w:cs="TH SarabunPSK"/>
          <w:b/>
          <w:bCs/>
          <w:sz w:val="36"/>
          <w:szCs w:val="36"/>
          <w:cs/>
        </w:rPr>
        <w:t xml:space="preserve">ภาคผนวก </w:t>
      </w:r>
      <w:r w:rsidR="00EA7F7D">
        <w:rPr>
          <w:rFonts w:ascii="TH SarabunPSK" w:hAnsi="TH SarabunPSK" w:cs="TH SarabunPSK" w:hint="cs"/>
          <w:b/>
          <w:bCs/>
          <w:sz w:val="36"/>
          <w:szCs w:val="36"/>
          <w:cs/>
        </w:rPr>
        <w:t>ซ</w:t>
      </w:r>
    </w:p>
    <w:p w14:paraId="02150BFC" w14:textId="77777777" w:rsidR="00FA1837" w:rsidRDefault="00805077" w:rsidP="0080507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805077">
        <w:rPr>
          <w:rFonts w:ascii="TH SarabunPSK" w:hAnsi="TH SarabunPSK" w:cs="TH SarabunPSK"/>
          <w:b/>
          <w:bCs/>
          <w:sz w:val="36"/>
          <w:szCs w:val="36"/>
          <w:cs/>
        </w:rPr>
        <w:t>การเปรียบเทียบการปรับปรุงแก้ไขหลักสูตร</w:t>
      </w:r>
    </w:p>
    <w:p w14:paraId="7E30E3F8" w14:textId="7C797BF0" w:rsidR="008674DF" w:rsidRDefault="00FA1837" w:rsidP="00805077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732056">
        <w:rPr>
          <w:rFonts w:ascii="TH SarabunPSK" w:hAnsi="TH SarabunPSK" w:cs="TH SarabunPSK"/>
          <w:color w:val="FF0000"/>
          <w:sz w:val="36"/>
          <w:szCs w:val="36"/>
          <w:cs/>
        </w:rPr>
        <w:t>(เฉพาะหลักสูตรปรับปรุง</w:t>
      </w:r>
      <w:r>
        <w:rPr>
          <w:rFonts w:ascii="TH SarabunPSK" w:hAnsi="TH SarabunPSK" w:cs="TH SarabunPSK" w:hint="cs"/>
          <w:color w:val="FF0000"/>
          <w:sz w:val="36"/>
          <w:szCs w:val="36"/>
          <w:cs/>
        </w:rPr>
        <w:t>เท่านั้น</w:t>
      </w:r>
      <w:r w:rsidRPr="00732056">
        <w:rPr>
          <w:rFonts w:ascii="TH SarabunPSK" w:hAnsi="TH SarabunPSK" w:cs="TH SarabunPSK"/>
          <w:color w:val="FF0000"/>
          <w:sz w:val="36"/>
          <w:szCs w:val="36"/>
          <w:cs/>
        </w:rPr>
        <w:t xml:space="preserve"> </w:t>
      </w:r>
      <w:r>
        <w:rPr>
          <w:rFonts w:ascii="TH SarabunPSK" w:hAnsi="TH SarabunPSK" w:cs="TH SarabunPSK" w:hint="cs"/>
          <w:color w:val="FF0000"/>
          <w:sz w:val="36"/>
          <w:szCs w:val="36"/>
          <w:cs/>
        </w:rPr>
        <w:t>หลักสูตรใหม่ให้ลบภาคผนวกนี้ออก</w:t>
      </w:r>
      <w:r w:rsidRPr="00732056">
        <w:rPr>
          <w:rFonts w:ascii="TH SarabunPSK" w:hAnsi="TH SarabunPSK" w:cs="TH SarabunPSK"/>
          <w:color w:val="FF0000"/>
          <w:sz w:val="36"/>
          <w:szCs w:val="36"/>
          <w:cs/>
        </w:rPr>
        <w:t>)</w:t>
      </w:r>
      <w:r w:rsidR="008674DF">
        <w:rPr>
          <w:rFonts w:ascii="TH SarabunPSK" w:hAnsi="TH SarabunPSK" w:cs="TH SarabunPSK"/>
          <w:b/>
          <w:bCs/>
          <w:sz w:val="36"/>
          <w:szCs w:val="36"/>
          <w:cs/>
        </w:rPr>
        <w:br w:type="page"/>
      </w:r>
    </w:p>
    <w:p w14:paraId="306E6848" w14:textId="77777777" w:rsidR="00805077" w:rsidRPr="00805077" w:rsidRDefault="00805077" w:rsidP="00805077">
      <w:pPr>
        <w:jc w:val="center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805077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lastRenderedPageBreak/>
        <w:t>การเปรียบเทียบการปรับปรุงแก้ไขหลักสูตร</w:t>
      </w:r>
    </w:p>
    <w:p w14:paraId="16A35751" w14:textId="77777777" w:rsidR="00805077" w:rsidRPr="00805077" w:rsidRDefault="00805077" w:rsidP="00805077">
      <w:pPr>
        <w:rPr>
          <w:rFonts w:ascii="TH SarabunPSK" w:hAnsi="TH SarabunPSK" w:cs="TH SarabunPSK"/>
          <w:color w:val="000000"/>
          <w:sz w:val="32"/>
          <w:szCs w:val="32"/>
        </w:rPr>
      </w:pPr>
    </w:p>
    <w:p w14:paraId="13598B01" w14:textId="77777777" w:rsidR="00805077" w:rsidRPr="00FA1837" w:rsidRDefault="00805077" w:rsidP="0080507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A183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1. ข้อมูลทั่วไปของการปรับปรุงหลักสูตร</w:t>
      </w:r>
    </w:p>
    <w:p w14:paraId="6D367143" w14:textId="77777777" w:rsidR="00805077" w:rsidRPr="00FA1837" w:rsidRDefault="00805077" w:rsidP="00805077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หลักสูตร</w: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หลักสูตร]"/>
            </w:textInput>
          </w:ffData>
        </w:fldChar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Pr="00FA1837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[ชื่อหลักสูตร]</w: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สาขาวิชา</w: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สาขาวิชา]"/>
            </w:textInput>
          </w:ffData>
        </w:fldChar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Pr="00FA1837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[ชื่อสาขาวิชา]</w: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หลักสูตรปรับปรุง พ.ศ. </w: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</w:rPr>
        <w:t>25</w: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xx]"/>
            </w:textInput>
          </w:ffData>
        </w:fldChar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Pr="00FA1837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</w:t>
      </w:r>
      <w:r w:rsidRPr="00FA1837">
        <w:rPr>
          <w:rFonts w:ascii="TH SarabunPSK" w:hAnsi="TH SarabunPSK" w:cs="TH SarabunPSK"/>
          <w:noProof/>
          <w:color w:val="000000" w:themeColor="text1"/>
          <w:sz w:val="32"/>
          <w:szCs w:val="32"/>
        </w:rPr>
        <w:t>xx]</w: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ปรับปรุงจากหลักสูตร</w: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หลักสูตร]"/>
            </w:textInput>
          </w:ffData>
        </w:fldChar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Pr="00FA1837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[ชื่อหลักสูตร]</w: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สาขาวิชา</w: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ชื่อสาขาวิชา]"/>
            </w:textInput>
          </w:ffData>
        </w:fldChar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Pr="00FA1837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[ชื่อสาขาวิชา]</w: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หลักสูตร</w: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ใหม่/ปรับปรุง]"/>
            </w:textInput>
          </w:ffData>
        </w:fldChar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Pr="00FA1837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[ใหม่/ปรับปรุง]</w: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พ.ศ. </w: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</w:rPr>
        <w:t>25</w: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xx]"/>
            </w:textInput>
          </w:ffData>
        </w:fldChar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Pr="00FA1837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</w:t>
      </w:r>
      <w:r w:rsidRPr="00FA1837">
        <w:rPr>
          <w:rFonts w:ascii="TH SarabunPSK" w:hAnsi="TH SarabunPSK" w:cs="TH SarabunPSK"/>
          <w:noProof/>
          <w:color w:val="000000" w:themeColor="text1"/>
          <w:sz w:val="32"/>
          <w:szCs w:val="32"/>
        </w:rPr>
        <w:t>xx]</w: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1E2AE10A" w14:textId="77777777" w:rsidR="00805077" w:rsidRPr="00FA1837" w:rsidRDefault="00805077" w:rsidP="00805077">
      <w:pPr>
        <w:spacing w:before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A183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2. เหตุผลในการปรับปรุงแก้ไข</w:t>
      </w:r>
    </w:p>
    <w:p w14:paraId="6E0811E6" w14:textId="77777777" w:rsidR="00805077" w:rsidRPr="00FA1837" w:rsidRDefault="00805077" w:rsidP="00805077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อธิบายความจำเป็นและเหตุผลในการพัฒนาหลักสูตร]"/>
            </w:textInput>
          </w:ffData>
        </w:fldChar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Pr="00FA1837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[อธิบายความจำเป็นและเหตุผลในการพัฒนาหลักสูตร]</w: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0D454BA0" w14:textId="77777777" w:rsidR="00805077" w:rsidRPr="00FA1837" w:rsidRDefault="00805077" w:rsidP="00805077">
      <w:pPr>
        <w:spacing w:before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A183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3. สาระในการปรับปรุง</w:t>
      </w:r>
    </w:p>
    <w:p w14:paraId="3672F777" w14:textId="77777777" w:rsidR="00805077" w:rsidRPr="00FA1837" w:rsidRDefault="00805077" w:rsidP="00805077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[สรุปสาระสำคัญในการปรับปรุงหลักสูตร]"/>
            </w:textInput>
          </w:ffData>
        </w:fldChar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</w:rPr>
        <w:instrText>FORMTEXT</w:instrTex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instrText xml:space="preserve"> </w:instrTex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separate"/>
      </w:r>
      <w:r w:rsidRPr="00FA1837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[สรุปสาระสำคัญในการปรับปรุงหลักสูตร]</w:t>
      </w:r>
      <w:r w:rsidRPr="00FA1837">
        <w:rPr>
          <w:rFonts w:ascii="TH SarabunPSK" w:hAnsi="TH SarabunPSK" w:cs="TH SarabunPSK"/>
          <w:color w:val="000000" w:themeColor="text1"/>
          <w:sz w:val="32"/>
          <w:szCs w:val="32"/>
          <w:cs/>
        </w:rPr>
        <w:fldChar w:fldCharType="end"/>
      </w:r>
    </w:p>
    <w:p w14:paraId="6D85FDEE" w14:textId="77777777" w:rsidR="00805077" w:rsidRPr="00805077" w:rsidRDefault="00805077" w:rsidP="0080507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spacing w:before="1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805077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4. เปรียบเทียบข้อมูลหลักสูตร</w:t>
      </w:r>
    </w:p>
    <w:tbl>
      <w:tblPr>
        <w:tblStyle w:val="ac"/>
        <w:tblW w:w="10060" w:type="dxa"/>
        <w:jc w:val="center"/>
        <w:tblLook w:val="04A0" w:firstRow="1" w:lastRow="0" w:firstColumn="1" w:lastColumn="0" w:noHBand="0" w:noVBand="1"/>
      </w:tblPr>
      <w:tblGrid>
        <w:gridCol w:w="3823"/>
        <w:gridCol w:w="3685"/>
        <w:gridCol w:w="2552"/>
      </w:tblGrid>
      <w:tr w:rsidR="00FA1837" w:rsidRPr="00FA1837" w14:paraId="652A49E9" w14:textId="77777777" w:rsidTr="00F614A2">
        <w:trPr>
          <w:tblHeader/>
          <w:jc w:val="center"/>
        </w:trPr>
        <w:tc>
          <w:tcPr>
            <w:tcW w:w="3823" w:type="dxa"/>
          </w:tcPr>
          <w:p w14:paraId="62B92ABE" w14:textId="77777777" w:rsidR="00805077" w:rsidRPr="00FA1837" w:rsidRDefault="00805077" w:rsidP="00F614A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หลักสูตร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 สาขาวิชา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 หลักสูตร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ใหม่/ ปรับปรุง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ใหม่/ ปรับปรุง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พ.ศ.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74A9B0A8" w14:textId="77777777" w:rsidR="00805077" w:rsidRPr="00FA1837" w:rsidRDefault="00805077" w:rsidP="00F614A2">
            <w:pPr>
              <w:jc w:val="center"/>
              <w:rPr>
                <w:rFonts w:ascii="TH SarabunPSK" w:hAnsi="TH SarabunPSK" w:cs="TH SarabunPSK"/>
                <w:i/>
                <w:iCs/>
                <w:color w:val="000000" w:themeColor="text1"/>
                <w:sz w:val="28"/>
                <w:cs/>
              </w:rPr>
            </w:pPr>
            <w:r w:rsidRPr="00FA1837">
              <w:rPr>
                <w:rFonts w:ascii="TH SarabunPSK" w:hAnsi="TH SarabunPSK" w:cs="TH SarabunPSK"/>
                <w:i/>
                <w:iCs/>
                <w:color w:val="FF0000"/>
                <w:sz w:val="28"/>
                <w:cs/>
              </w:rPr>
              <w:t>(หลักสูตรเดิม)</w:t>
            </w:r>
          </w:p>
        </w:tc>
        <w:tc>
          <w:tcPr>
            <w:tcW w:w="3685" w:type="dxa"/>
          </w:tcPr>
          <w:p w14:paraId="2CEB23FB" w14:textId="77777777" w:rsidR="00805077" w:rsidRPr="00FA1837" w:rsidRDefault="00805077" w:rsidP="00F614A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หลักสูตร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 สาขาวิชา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 หลักสูตรปรับปรุง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พ.ศ.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53D00CE7" w14:textId="77777777" w:rsidR="00805077" w:rsidRPr="00FA1837" w:rsidRDefault="00805077" w:rsidP="00F614A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i/>
                <w:iCs/>
                <w:color w:val="FF0000"/>
                <w:sz w:val="28"/>
                <w:cs/>
              </w:rPr>
              <w:t>(หลักสูตรปรับปรุง)</w:t>
            </w:r>
          </w:p>
        </w:tc>
        <w:tc>
          <w:tcPr>
            <w:tcW w:w="2552" w:type="dxa"/>
          </w:tcPr>
          <w:p w14:paraId="6F8BE703" w14:textId="77777777" w:rsidR="00805077" w:rsidRPr="00FA1837" w:rsidRDefault="00805077" w:rsidP="00F614A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หมายเหตุ</w:t>
            </w:r>
          </w:p>
        </w:tc>
      </w:tr>
      <w:tr w:rsidR="00FA1837" w:rsidRPr="00FA1837" w14:paraId="12ADDD82" w14:textId="77777777" w:rsidTr="00F614A2">
        <w:trPr>
          <w:jc w:val="center"/>
        </w:trPr>
        <w:tc>
          <w:tcPr>
            <w:tcW w:w="3823" w:type="dxa"/>
          </w:tcPr>
          <w:p w14:paraId="2262582C" w14:textId="77777777" w:rsidR="00805077" w:rsidRPr="00FA1837" w:rsidRDefault="00805077" w:rsidP="00F614A2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ชื่อหลักสูตร/สาขาวิชา</w:t>
            </w:r>
          </w:p>
          <w:p w14:paraId="31DD525F" w14:textId="77777777" w:rsidR="00805077" w:rsidRPr="00FA1837" w:rsidRDefault="00805077" w:rsidP="00F614A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ภาษาไทย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: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12ADDDCE" w14:textId="77777777" w:rsidR="00805077" w:rsidRPr="00FA1837" w:rsidRDefault="00805077" w:rsidP="00F614A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ภาษาอังกฤษ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: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685" w:type="dxa"/>
          </w:tcPr>
          <w:p w14:paraId="3322F2C4" w14:textId="77777777" w:rsidR="00805077" w:rsidRPr="00FA1837" w:rsidRDefault="00805077" w:rsidP="00F614A2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ชื่อหลักสูตร/สาขาวิชา</w:t>
            </w:r>
          </w:p>
          <w:p w14:paraId="5EC81541" w14:textId="77777777" w:rsidR="00805077" w:rsidRPr="00FA1837" w:rsidRDefault="00805077" w:rsidP="00F614A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ภาษาไทย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: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3CE44677" w14:textId="77777777" w:rsidR="00805077" w:rsidRPr="00FA1837" w:rsidRDefault="00805077" w:rsidP="00F614A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ภาษาอังกฤษ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: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2552" w:type="dxa"/>
          </w:tcPr>
          <w:p w14:paraId="1C7013A2" w14:textId="77777777" w:rsidR="00805077" w:rsidRPr="00FA1837" w:rsidRDefault="00805077" w:rsidP="00F614A2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สรุปสาระสำคัญในการปรับปรุง/เปลี่ยนแปลง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[สรุปสาระสำคัญในการปรับปรุง/เปลี่ยนแปลง]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FA1837" w:rsidRPr="00FA1837" w14:paraId="01ED8EE4" w14:textId="77777777" w:rsidTr="00F614A2">
        <w:trPr>
          <w:jc w:val="center"/>
        </w:trPr>
        <w:tc>
          <w:tcPr>
            <w:tcW w:w="3823" w:type="dxa"/>
          </w:tcPr>
          <w:p w14:paraId="33178BC9" w14:textId="77777777" w:rsidR="00805077" w:rsidRPr="00FA1837" w:rsidRDefault="00805077" w:rsidP="00F614A2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ชื่อปริญญา/สาขาวิชา</w:t>
            </w:r>
          </w:p>
          <w:p w14:paraId="295A6368" w14:textId="77777777" w:rsidR="00805077" w:rsidRPr="00FA1837" w:rsidRDefault="00805077" w:rsidP="00F614A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ภาษาไทย</w:t>
            </w:r>
          </w:p>
          <w:p w14:paraId="0BA447E7" w14:textId="77777777" w:rsidR="00805077" w:rsidRPr="00FA1837" w:rsidRDefault="00805077" w:rsidP="00F614A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ชื่อเต็ม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: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38672875" w14:textId="77777777" w:rsidR="00805077" w:rsidRPr="00FA1837" w:rsidRDefault="00805077" w:rsidP="00F614A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ชื่อย่อ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: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6887EB8A" w14:textId="77777777" w:rsidR="00805077" w:rsidRPr="00FA1837" w:rsidRDefault="00805077" w:rsidP="00F614A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ภาษาอังกฤษ</w:t>
            </w:r>
          </w:p>
          <w:p w14:paraId="41640192" w14:textId="77777777" w:rsidR="00805077" w:rsidRPr="00FA1837" w:rsidRDefault="00805077" w:rsidP="00F614A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ชื่อเต็ม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: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349D2238" w14:textId="77777777" w:rsidR="00805077" w:rsidRPr="00FA1837" w:rsidRDefault="00805077" w:rsidP="00F614A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ชื่อย่อ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: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685" w:type="dxa"/>
          </w:tcPr>
          <w:p w14:paraId="0B369291" w14:textId="77777777" w:rsidR="00805077" w:rsidRPr="00FA1837" w:rsidRDefault="00805077" w:rsidP="00F614A2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ชื่อปริญญา/สาขาวิชา</w:t>
            </w:r>
          </w:p>
          <w:p w14:paraId="47A17E72" w14:textId="77777777" w:rsidR="00805077" w:rsidRPr="00FA1837" w:rsidRDefault="00805077" w:rsidP="00F614A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ภาษาไทย</w:t>
            </w:r>
          </w:p>
          <w:p w14:paraId="197CB6FB" w14:textId="77777777" w:rsidR="00805077" w:rsidRPr="00FA1837" w:rsidRDefault="00805077" w:rsidP="00F614A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ชื่อเต็ม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: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60846D4F" w14:textId="77777777" w:rsidR="00805077" w:rsidRPr="00FA1837" w:rsidRDefault="00805077" w:rsidP="00F614A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ชื่อย่อ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: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53625D65" w14:textId="77777777" w:rsidR="00805077" w:rsidRPr="00FA1837" w:rsidRDefault="00805077" w:rsidP="00F614A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ภาษาอังกฤษ</w:t>
            </w:r>
          </w:p>
          <w:p w14:paraId="7FA5C288" w14:textId="77777777" w:rsidR="00805077" w:rsidRPr="00FA1837" w:rsidRDefault="00805077" w:rsidP="00F614A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ชื่อเต็ม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: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1524C941" w14:textId="77777777" w:rsidR="00805077" w:rsidRPr="00FA1837" w:rsidRDefault="00805077" w:rsidP="00F614A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ชื่อย่อ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: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2552" w:type="dxa"/>
          </w:tcPr>
          <w:p w14:paraId="3F49812E" w14:textId="77777777" w:rsidR="00805077" w:rsidRPr="00FA1837" w:rsidRDefault="00805077" w:rsidP="00F614A2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สรุปสาระสำคัญในการปรับปรุง/เปลี่ยนแปลง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[สรุปสาระสำคัญในการปรับปรุง/เปลี่ยนแปลง]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FA1837" w:rsidRPr="00FA1837" w14:paraId="4A7C1D29" w14:textId="77777777" w:rsidTr="00F614A2">
        <w:trPr>
          <w:jc w:val="center"/>
        </w:trPr>
        <w:tc>
          <w:tcPr>
            <w:tcW w:w="3823" w:type="dxa"/>
          </w:tcPr>
          <w:p w14:paraId="118F77C1" w14:textId="77777777" w:rsidR="00805077" w:rsidRPr="00FA1837" w:rsidRDefault="00805077" w:rsidP="00F614A2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ปรัชญาของหลักสูตร</w:t>
            </w:r>
          </w:p>
          <w:p w14:paraId="47F1E010" w14:textId="77777777" w:rsidR="00805077" w:rsidRPr="00FA1837" w:rsidRDefault="00805077" w:rsidP="00F614A2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685" w:type="dxa"/>
          </w:tcPr>
          <w:p w14:paraId="252D9217" w14:textId="77777777" w:rsidR="00805077" w:rsidRPr="00FA1837" w:rsidRDefault="00805077" w:rsidP="00F614A2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ปรัชญาของหลักสูตร</w:t>
            </w:r>
          </w:p>
          <w:p w14:paraId="604A52BF" w14:textId="77777777" w:rsidR="00805077" w:rsidRPr="00FA1837" w:rsidRDefault="00805077" w:rsidP="00F614A2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2552" w:type="dxa"/>
          </w:tcPr>
          <w:p w14:paraId="1E5553CA" w14:textId="77777777" w:rsidR="00805077" w:rsidRPr="00FA1837" w:rsidRDefault="00805077" w:rsidP="00F614A2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สรุปสาระสำคัญในการปรับปรุง/เปลี่ยนแปลง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[สรุปสาระสำคัญในการปรับปรุง/เปลี่ยนแปลง]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FA1837" w:rsidRPr="00FA1837" w14:paraId="5A35DF51" w14:textId="77777777" w:rsidTr="00F614A2">
        <w:trPr>
          <w:jc w:val="center"/>
        </w:trPr>
        <w:tc>
          <w:tcPr>
            <w:tcW w:w="3823" w:type="dxa"/>
          </w:tcPr>
          <w:p w14:paraId="16779141" w14:textId="77777777" w:rsidR="00805077" w:rsidRPr="00FA1837" w:rsidRDefault="00805077" w:rsidP="00F614A2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ความสำคัญของหลักสูตร</w:t>
            </w:r>
          </w:p>
          <w:p w14:paraId="040C188C" w14:textId="77777777" w:rsidR="00805077" w:rsidRPr="00FA1837" w:rsidRDefault="00805077" w:rsidP="00F614A2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685" w:type="dxa"/>
          </w:tcPr>
          <w:p w14:paraId="5F167399" w14:textId="77777777" w:rsidR="00805077" w:rsidRPr="00FA1837" w:rsidRDefault="00805077" w:rsidP="00F614A2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ความสำคัญของหลักสูตร</w:t>
            </w:r>
          </w:p>
          <w:p w14:paraId="7B5D8C05" w14:textId="77777777" w:rsidR="00805077" w:rsidRPr="00FA1837" w:rsidRDefault="00805077" w:rsidP="00F614A2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2552" w:type="dxa"/>
          </w:tcPr>
          <w:p w14:paraId="4ED19B0B" w14:textId="77777777" w:rsidR="00805077" w:rsidRPr="00FA1837" w:rsidRDefault="00805077" w:rsidP="00F614A2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สรุปสาระสำคัญในการปรับปรุง/เปลี่ยนแปลง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[สรุปสาระสำคัญในการปรับปรุง/เปลี่ยนแปลง]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FA1837" w:rsidRPr="00FA1837" w14:paraId="76281D11" w14:textId="77777777" w:rsidTr="00F614A2">
        <w:trPr>
          <w:jc w:val="center"/>
        </w:trPr>
        <w:tc>
          <w:tcPr>
            <w:tcW w:w="3823" w:type="dxa"/>
          </w:tcPr>
          <w:p w14:paraId="5FC51CF6" w14:textId="77777777" w:rsidR="00805077" w:rsidRPr="00FA1837" w:rsidRDefault="00805077" w:rsidP="00F614A2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วัตถุประสงค์ของหลักสูตร</w:t>
            </w:r>
          </w:p>
          <w:p w14:paraId="27F4F0D8" w14:textId="77777777" w:rsidR="00805077" w:rsidRPr="00FA1837" w:rsidRDefault="00805077" w:rsidP="00F614A2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685" w:type="dxa"/>
          </w:tcPr>
          <w:p w14:paraId="7AC86263" w14:textId="77777777" w:rsidR="00805077" w:rsidRPr="00FA1837" w:rsidRDefault="00805077" w:rsidP="00F614A2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วัตถุประสงค์ของหลักสูตร</w:t>
            </w:r>
          </w:p>
          <w:p w14:paraId="74735A96" w14:textId="77777777" w:rsidR="00805077" w:rsidRPr="00FA1837" w:rsidRDefault="00805077" w:rsidP="00F614A2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2552" w:type="dxa"/>
          </w:tcPr>
          <w:p w14:paraId="0867189E" w14:textId="77777777" w:rsidR="00805077" w:rsidRPr="00FA1837" w:rsidRDefault="00805077" w:rsidP="00F614A2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สรุปสาระสำคัญในการปรับปรุง/เปลี่ยนแปลง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[สรุปสาระสำคัญในการปรับปรุง/เปลี่ยนแปลง]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FA1837" w:rsidRPr="00FA1837" w14:paraId="336B7DB6" w14:textId="77777777" w:rsidTr="00F614A2">
        <w:trPr>
          <w:jc w:val="center"/>
        </w:trPr>
        <w:tc>
          <w:tcPr>
            <w:tcW w:w="3823" w:type="dxa"/>
          </w:tcPr>
          <w:p w14:paraId="7BF013CD" w14:textId="77777777" w:rsidR="00805077" w:rsidRPr="00FA1837" w:rsidRDefault="00805077" w:rsidP="00F614A2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โครงสร้างหลักสูตร</w:t>
            </w:r>
          </w:p>
          <w:p w14:paraId="44349EC7" w14:textId="77777777" w:rsidR="00805077" w:rsidRPr="00FA1837" w:rsidRDefault="00805077" w:rsidP="00F614A2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685" w:type="dxa"/>
          </w:tcPr>
          <w:p w14:paraId="31BC0326" w14:textId="77777777" w:rsidR="00805077" w:rsidRPr="00FA1837" w:rsidRDefault="00805077" w:rsidP="00F614A2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โครงสร้างหลักสูตร</w:t>
            </w:r>
          </w:p>
          <w:p w14:paraId="14D18DE4" w14:textId="77777777" w:rsidR="00805077" w:rsidRPr="00FA1837" w:rsidRDefault="00805077" w:rsidP="00F614A2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2552" w:type="dxa"/>
          </w:tcPr>
          <w:p w14:paraId="463D2970" w14:textId="77777777" w:rsidR="00805077" w:rsidRPr="00FA1837" w:rsidRDefault="00805077" w:rsidP="00F614A2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สรุปสาระสำคัญในการปรับปรุง/เปลี่ยนแปลง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[สรุปสาระสำคัญในการปรับปรุง/เปลี่ยนแปลง]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</w:tbl>
    <w:p w14:paraId="26D34097" w14:textId="5FF27FBF" w:rsidR="00805077" w:rsidRDefault="00805077" w:rsidP="00805077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51BB553" w14:textId="4308236B" w:rsidR="00805077" w:rsidRDefault="00805077" w:rsidP="00805077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A4399DD" w14:textId="77777777" w:rsidR="00805077" w:rsidRDefault="00805077" w:rsidP="00805077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DC288A8" w14:textId="59838D5E" w:rsidR="00805077" w:rsidRPr="00805077" w:rsidRDefault="00805077" w:rsidP="00805077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80507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5. เปรียบเทียบโครงสร้างหลักสูตร</w:t>
      </w:r>
    </w:p>
    <w:tbl>
      <w:tblPr>
        <w:tblStyle w:val="ac"/>
        <w:tblW w:w="9710" w:type="dxa"/>
        <w:jc w:val="center"/>
        <w:tblLook w:val="04A0" w:firstRow="1" w:lastRow="0" w:firstColumn="1" w:lastColumn="0" w:noHBand="0" w:noVBand="1"/>
      </w:tblPr>
      <w:tblGrid>
        <w:gridCol w:w="5102"/>
        <w:gridCol w:w="2304"/>
        <w:gridCol w:w="2304"/>
      </w:tblGrid>
      <w:tr w:rsidR="00FA1837" w:rsidRPr="00FA1837" w14:paraId="47E0341D" w14:textId="77777777" w:rsidTr="00F614A2">
        <w:trPr>
          <w:jc w:val="center"/>
        </w:trPr>
        <w:tc>
          <w:tcPr>
            <w:tcW w:w="5102" w:type="dxa"/>
            <w:vMerge w:val="restart"/>
            <w:vAlign w:val="center"/>
          </w:tcPr>
          <w:p w14:paraId="31604EAD" w14:textId="77777777" w:rsidR="00805077" w:rsidRPr="00FA1837" w:rsidRDefault="00805077" w:rsidP="00F614A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โครงสร้างหลักสูตร</w:t>
            </w:r>
          </w:p>
        </w:tc>
        <w:tc>
          <w:tcPr>
            <w:tcW w:w="4608" w:type="dxa"/>
            <w:gridSpan w:val="2"/>
            <w:vAlign w:val="center"/>
          </w:tcPr>
          <w:p w14:paraId="56B70FA6" w14:textId="77777777" w:rsidR="00805077" w:rsidRPr="00FA1837" w:rsidRDefault="00805077" w:rsidP="00F614A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จำนวนหน่วยกิต</w:t>
            </w:r>
          </w:p>
        </w:tc>
      </w:tr>
      <w:tr w:rsidR="00FA1837" w:rsidRPr="00FA1837" w14:paraId="02C0EFA2" w14:textId="77777777" w:rsidTr="00F614A2">
        <w:trPr>
          <w:jc w:val="center"/>
        </w:trPr>
        <w:tc>
          <w:tcPr>
            <w:tcW w:w="5102" w:type="dxa"/>
            <w:vMerge/>
            <w:vAlign w:val="center"/>
          </w:tcPr>
          <w:p w14:paraId="7F3C0A15" w14:textId="77777777" w:rsidR="00805077" w:rsidRPr="00FA1837" w:rsidRDefault="00805077" w:rsidP="00F614A2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2304" w:type="dxa"/>
          </w:tcPr>
          <w:p w14:paraId="3D5BC7C2" w14:textId="77777777" w:rsidR="00805077" w:rsidRPr="00FA1837" w:rsidRDefault="00805077" w:rsidP="00F614A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หลักสูตร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 สาขาวิชา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 หลักสูตร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ใหม่/ ปรับปรุง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ใหม่/ ปรับปรุง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พ.ศ.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050B2855" w14:textId="77777777" w:rsidR="00805077" w:rsidRPr="00FA1837" w:rsidRDefault="00805077" w:rsidP="00F614A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i/>
                <w:iCs/>
                <w:color w:val="FF0000"/>
                <w:sz w:val="28"/>
                <w:cs/>
              </w:rPr>
              <w:t>(หลักสูตรเดิม)</w:t>
            </w:r>
          </w:p>
        </w:tc>
        <w:tc>
          <w:tcPr>
            <w:tcW w:w="2304" w:type="dxa"/>
          </w:tcPr>
          <w:p w14:paraId="181709F7" w14:textId="77777777" w:rsidR="00805077" w:rsidRPr="00FA1837" w:rsidRDefault="00805077" w:rsidP="00F614A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หลักสูตร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 สาขาวิชา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 หลักสูตรปรับปรุง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พ.ศ.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46E60E57" w14:textId="77777777" w:rsidR="00805077" w:rsidRPr="00FA1837" w:rsidRDefault="00805077" w:rsidP="00F614A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i/>
                <w:iCs/>
                <w:color w:val="FF0000"/>
                <w:sz w:val="28"/>
                <w:cs/>
              </w:rPr>
              <w:t>(หลักสูตรปรับปรุง)</w:t>
            </w:r>
          </w:p>
        </w:tc>
      </w:tr>
      <w:tr w:rsidR="00FA1837" w:rsidRPr="00FA1837" w14:paraId="3AA115BA" w14:textId="77777777" w:rsidTr="00F614A2">
        <w:trPr>
          <w:jc w:val="center"/>
        </w:trPr>
        <w:tc>
          <w:tcPr>
            <w:tcW w:w="5102" w:type="dxa"/>
            <w:vAlign w:val="center"/>
          </w:tcPr>
          <w:p w14:paraId="3EB5CD07" w14:textId="77777777" w:rsidR="00805077" w:rsidRPr="00FA1837" w:rsidRDefault="00805077" w:rsidP="00F614A2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1.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หมวดวิชาศึกษาทั่วไป</w:t>
            </w:r>
          </w:p>
        </w:tc>
        <w:tc>
          <w:tcPr>
            <w:tcW w:w="2304" w:type="dxa"/>
            <w:vAlign w:val="center"/>
          </w:tcPr>
          <w:p w14:paraId="5F8761B5" w14:textId="77777777" w:rsidR="00805077" w:rsidRPr="00FA1837" w:rsidRDefault="00805077" w:rsidP="00F614A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2304" w:type="dxa"/>
            <w:vAlign w:val="center"/>
          </w:tcPr>
          <w:p w14:paraId="67BC3744" w14:textId="77777777" w:rsidR="00805077" w:rsidRPr="00FA1837" w:rsidRDefault="00805077" w:rsidP="00F614A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FA1837" w:rsidRPr="00FA1837" w14:paraId="5D9A79E1" w14:textId="77777777" w:rsidTr="00F614A2">
        <w:trPr>
          <w:jc w:val="center"/>
        </w:trPr>
        <w:tc>
          <w:tcPr>
            <w:tcW w:w="5102" w:type="dxa"/>
            <w:vAlign w:val="center"/>
          </w:tcPr>
          <w:p w14:paraId="50CB5B3C" w14:textId="77777777" w:rsidR="00805077" w:rsidRPr="00FA1837" w:rsidRDefault="00805077" w:rsidP="00F614A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2. หมวดวิชาเฉพาะ</w:t>
            </w:r>
          </w:p>
        </w:tc>
        <w:tc>
          <w:tcPr>
            <w:tcW w:w="2304" w:type="dxa"/>
            <w:vAlign w:val="center"/>
          </w:tcPr>
          <w:p w14:paraId="2477DE65" w14:textId="77777777" w:rsidR="00805077" w:rsidRPr="00FA1837" w:rsidRDefault="00805077" w:rsidP="00F614A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2304" w:type="dxa"/>
            <w:vAlign w:val="center"/>
          </w:tcPr>
          <w:p w14:paraId="259B9B1D" w14:textId="77777777" w:rsidR="00805077" w:rsidRPr="00FA1837" w:rsidRDefault="00805077" w:rsidP="00F614A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FA1837" w:rsidRPr="00FA1837" w14:paraId="7AB16D2C" w14:textId="77777777" w:rsidTr="00F614A2">
        <w:trPr>
          <w:jc w:val="center"/>
        </w:trPr>
        <w:tc>
          <w:tcPr>
            <w:tcW w:w="5102" w:type="dxa"/>
            <w:vAlign w:val="center"/>
          </w:tcPr>
          <w:p w14:paraId="0A429E7C" w14:textId="77777777" w:rsidR="00805077" w:rsidRPr="00FA1837" w:rsidRDefault="00805077" w:rsidP="00F614A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   2.1 กลุ่มวิชา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2304" w:type="dxa"/>
            <w:vAlign w:val="center"/>
          </w:tcPr>
          <w:p w14:paraId="38C6A42F" w14:textId="77777777" w:rsidR="00805077" w:rsidRPr="00FA1837" w:rsidRDefault="00805077" w:rsidP="00F614A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2304" w:type="dxa"/>
            <w:vAlign w:val="center"/>
          </w:tcPr>
          <w:p w14:paraId="37956E33" w14:textId="77777777" w:rsidR="00805077" w:rsidRPr="00FA1837" w:rsidRDefault="00805077" w:rsidP="00F614A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FA1837" w:rsidRPr="00FA1837" w14:paraId="1C0231F3" w14:textId="77777777" w:rsidTr="00F614A2">
        <w:trPr>
          <w:jc w:val="center"/>
        </w:trPr>
        <w:tc>
          <w:tcPr>
            <w:tcW w:w="5102" w:type="dxa"/>
            <w:vAlign w:val="center"/>
          </w:tcPr>
          <w:p w14:paraId="03B6183D" w14:textId="77777777" w:rsidR="00805077" w:rsidRPr="00FA1837" w:rsidRDefault="00805077" w:rsidP="00F614A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   2.2 กลุ่มวิชา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2304" w:type="dxa"/>
            <w:vAlign w:val="center"/>
          </w:tcPr>
          <w:p w14:paraId="7BCC9B52" w14:textId="77777777" w:rsidR="00805077" w:rsidRPr="00FA1837" w:rsidRDefault="00805077" w:rsidP="00F614A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2304" w:type="dxa"/>
            <w:vAlign w:val="center"/>
          </w:tcPr>
          <w:p w14:paraId="736F9DB6" w14:textId="77777777" w:rsidR="00805077" w:rsidRPr="00FA1837" w:rsidRDefault="00805077" w:rsidP="00F614A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FA1837" w:rsidRPr="00FA1837" w14:paraId="0C639647" w14:textId="77777777" w:rsidTr="00F614A2">
        <w:trPr>
          <w:jc w:val="center"/>
        </w:trPr>
        <w:tc>
          <w:tcPr>
            <w:tcW w:w="5102" w:type="dxa"/>
            <w:vAlign w:val="center"/>
          </w:tcPr>
          <w:p w14:paraId="1B43013C" w14:textId="77777777" w:rsidR="00805077" w:rsidRPr="00FA1837" w:rsidRDefault="00805077" w:rsidP="00F614A2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  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xx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</w:t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</w:rPr>
              <w:t>xx]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.กลุ่มวิชา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2304" w:type="dxa"/>
            <w:vAlign w:val="center"/>
          </w:tcPr>
          <w:p w14:paraId="749318FC" w14:textId="77777777" w:rsidR="00805077" w:rsidRPr="00FA1837" w:rsidRDefault="00805077" w:rsidP="00F614A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2304" w:type="dxa"/>
            <w:vAlign w:val="center"/>
          </w:tcPr>
          <w:p w14:paraId="4A32729C" w14:textId="77777777" w:rsidR="00805077" w:rsidRPr="00FA1837" w:rsidRDefault="00805077" w:rsidP="00F614A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FA1837" w:rsidRPr="00FA1837" w14:paraId="035E7A8B" w14:textId="77777777" w:rsidTr="00F614A2">
        <w:trPr>
          <w:jc w:val="center"/>
        </w:trPr>
        <w:tc>
          <w:tcPr>
            <w:tcW w:w="5102" w:type="dxa"/>
            <w:vAlign w:val="center"/>
          </w:tcPr>
          <w:p w14:paraId="6388DFD5" w14:textId="77777777" w:rsidR="00805077" w:rsidRPr="00FA1837" w:rsidRDefault="00805077" w:rsidP="00F614A2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3. หมวดวิชาเลือกเสรี</w:t>
            </w:r>
          </w:p>
        </w:tc>
        <w:tc>
          <w:tcPr>
            <w:tcW w:w="2304" w:type="dxa"/>
            <w:vAlign w:val="center"/>
          </w:tcPr>
          <w:p w14:paraId="14FFD782" w14:textId="77777777" w:rsidR="00805077" w:rsidRPr="00FA1837" w:rsidRDefault="00805077" w:rsidP="00F614A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2304" w:type="dxa"/>
            <w:vAlign w:val="center"/>
          </w:tcPr>
          <w:p w14:paraId="35FB43A2" w14:textId="77777777" w:rsidR="00805077" w:rsidRPr="00FA1837" w:rsidRDefault="00805077" w:rsidP="00F614A2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FA1837" w:rsidRPr="00FA1837" w14:paraId="451C3539" w14:textId="77777777" w:rsidTr="00F614A2">
        <w:trPr>
          <w:jc w:val="center"/>
        </w:trPr>
        <w:tc>
          <w:tcPr>
            <w:tcW w:w="5102" w:type="dxa"/>
            <w:vAlign w:val="center"/>
          </w:tcPr>
          <w:p w14:paraId="5A8FCE0F" w14:textId="77777777" w:rsidR="00805077" w:rsidRPr="00FA1837" w:rsidRDefault="00805077" w:rsidP="00F614A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รวม</w:t>
            </w:r>
          </w:p>
        </w:tc>
        <w:tc>
          <w:tcPr>
            <w:tcW w:w="2304" w:type="dxa"/>
            <w:vAlign w:val="center"/>
          </w:tcPr>
          <w:p w14:paraId="59E0EBB1" w14:textId="77777777" w:rsidR="00805077" w:rsidRPr="00FA1837" w:rsidRDefault="00805077" w:rsidP="00F614A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2304" w:type="dxa"/>
            <w:vAlign w:val="center"/>
          </w:tcPr>
          <w:p w14:paraId="24BEC1C4" w14:textId="77777777" w:rsidR="00805077" w:rsidRPr="00FA1837" w:rsidRDefault="00805077" w:rsidP="00F614A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</w:tbl>
    <w:p w14:paraId="0CB36703" w14:textId="77777777" w:rsidR="00805077" w:rsidRDefault="00805077" w:rsidP="0082382B">
      <w:pPr>
        <w:jc w:val="thaiDistribute"/>
        <w:rPr>
          <w:rFonts w:ascii="TH SarabunPSK" w:hAnsi="TH SarabunPSK" w:cs="TH SarabunPSK"/>
          <w:color w:val="000000" w:themeColor="text1"/>
          <w:sz w:val="28"/>
          <w:cs/>
        </w:rPr>
        <w:sectPr w:rsidR="00805077" w:rsidSect="0000316E">
          <w:headerReference w:type="default" r:id="rId30"/>
          <w:pgSz w:w="11906" w:h="16838" w:code="9"/>
          <w:pgMar w:top="1440" w:right="1440" w:bottom="1440" w:left="2160" w:header="720" w:footer="720" w:gutter="0"/>
          <w:cols w:space="708"/>
          <w:titlePg/>
          <w:docGrid w:linePitch="360"/>
        </w:sectPr>
      </w:pPr>
    </w:p>
    <w:tbl>
      <w:tblPr>
        <w:tblStyle w:val="ac"/>
        <w:tblW w:w="13968" w:type="dxa"/>
        <w:jc w:val="center"/>
        <w:tblLook w:val="04A0" w:firstRow="1" w:lastRow="0" w:firstColumn="1" w:lastColumn="0" w:noHBand="0" w:noVBand="1"/>
      </w:tblPr>
      <w:tblGrid>
        <w:gridCol w:w="5184"/>
        <w:gridCol w:w="5184"/>
        <w:gridCol w:w="3600"/>
      </w:tblGrid>
      <w:tr w:rsidR="00BC7D5B" w:rsidRPr="00156163" w14:paraId="58EE6796" w14:textId="77777777" w:rsidTr="00FA1837">
        <w:trPr>
          <w:tblHeader/>
          <w:jc w:val="center"/>
        </w:trPr>
        <w:tc>
          <w:tcPr>
            <w:tcW w:w="5184" w:type="dxa"/>
          </w:tcPr>
          <w:p w14:paraId="2413C3A0" w14:textId="77777777" w:rsidR="00FA1837" w:rsidRDefault="00BC7D5B" w:rsidP="00FA183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lastRenderedPageBreak/>
              <w:t>หลักสูตร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 w:rsidRPr="00FA1837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สาขาวิชา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 xml:space="preserve"> หลักสูตร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ใหม่/ ปรับปรุง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ใหม่/ ปรับปรุง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พ.ศ.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43845214" w14:textId="76F8063A" w:rsidR="00BC7D5B" w:rsidRPr="00FA1837" w:rsidRDefault="00BC7D5B" w:rsidP="00FA183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FA1837">
              <w:rPr>
                <w:rFonts w:ascii="TH SarabunPSK" w:hAnsi="TH SarabunPSK" w:cs="TH SarabunPSK"/>
                <w:i/>
                <w:iCs/>
                <w:color w:val="FF0000"/>
                <w:sz w:val="28"/>
                <w:cs/>
              </w:rPr>
              <w:t>(หลักสูตรเดิม)</w:t>
            </w:r>
          </w:p>
        </w:tc>
        <w:tc>
          <w:tcPr>
            <w:tcW w:w="5184" w:type="dxa"/>
          </w:tcPr>
          <w:p w14:paraId="7B3E80ED" w14:textId="77777777" w:rsidR="00FA1837" w:rsidRDefault="00BC7D5B" w:rsidP="00FA183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หลักสูตร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 w:rsidRPr="00FA1837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>สาขาวิชา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 xml:space="preserve"> หลักสูตรปรับปรุง</w:t>
            </w:r>
            <w:r w:rsidRPr="00FA1837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พ.ศ.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ลิกพิมพ์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[คลิกพิมพ์]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2BB651A3" w14:textId="5506A6EC" w:rsidR="00BC7D5B" w:rsidRPr="00FA1837" w:rsidRDefault="00BC7D5B" w:rsidP="00FA1837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i/>
                <w:iCs/>
                <w:color w:val="FF0000"/>
                <w:sz w:val="28"/>
                <w:cs/>
              </w:rPr>
              <w:t>(หลักสูตร</w:t>
            </w:r>
            <w:r w:rsidRPr="00FA1837">
              <w:rPr>
                <w:rFonts w:ascii="TH SarabunPSK" w:hAnsi="TH SarabunPSK" w:cs="TH SarabunPSK" w:hint="cs"/>
                <w:i/>
                <w:iCs/>
                <w:color w:val="FF0000"/>
                <w:sz w:val="28"/>
                <w:cs/>
              </w:rPr>
              <w:t>ปรับปรุง</w:t>
            </w:r>
            <w:r w:rsidRPr="00FA1837">
              <w:rPr>
                <w:rFonts w:ascii="TH SarabunPSK" w:hAnsi="TH SarabunPSK" w:cs="TH SarabunPSK"/>
                <w:i/>
                <w:iCs/>
                <w:color w:val="FF0000"/>
                <w:sz w:val="28"/>
                <w:cs/>
              </w:rPr>
              <w:t>)</w:t>
            </w:r>
          </w:p>
        </w:tc>
        <w:tc>
          <w:tcPr>
            <w:tcW w:w="3600" w:type="dxa"/>
          </w:tcPr>
          <w:p w14:paraId="0C66A5AC" w14:textId="77777777" w:rsidR="00BC7D5B" w:rsidRPr="00FA1837" w:rsidRDefault="00BC7D5B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หมายเหตุ</w:t>
            </w:r>
          </w:p>
        </w:tc>
      </w:tr>
      <w:tr w:rsidR="00BC7D5B" w:rsidRPr="00156163" w14:paraId="20FA1C9C" w14:textId="77777777" w:rsidTr="00FA1837">
        <w:trPr>
          <w:jc w:val="center"/>
        </w:trPr>
        <w:tc>
          <w:tcPr>
            <w:tcW w:w="5184" w:type="dxa"/>
          </w:tcPr>
          <w:p w14:paraId="4D08D6DC" w14:textId="77777777" w:rsidR="00BC7D5B" w:rsidRPr="00FA1837" w:rsidRDefault="00BC7D5B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[รหัสรายวิชา]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[ชื่อรายวิชาภาษาไทย]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672788F1" w14:textId="77777777" w:rsidR="00BC7D5B" w:rsidRPr="00FA1837" w:rsidRDefault="00BC7D5B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72BD6947" w14:textId="2AAFFDFF" w:rsidR="00BC7D5B" w:rsidRPr="00FA1837" w:rsidRDefault="00BC7D5B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  <w:t xml:space="preserve">รายวิชาบังคับ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: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[รหัสรายวิชา]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[ชื่อรายวิชาภาษาไทย]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FA1837">
              <w:rPr>
                <w:rFonts w:ascii="TH SarabunPSK" w:hAnsi="TH SarabunPSK" w:cs="TH SarabunPSK"/>
                <w:i/>
                <w:iCs/>
                <w:color w:val="FF0000"/>
                <w:sz w:val="28"/>
                <w:cs/>
              </w:rPr>
              <w:t>ถ้าไม่มีขอให้ตัดออก</w:t>
            </w:r>
          </w:p>
          <w:p w14:paraId="677CBFED" w14:textId="77777777" w:rsidR="00BC7D5B" w:rsidRPr="00FA1837" w:rsidRDefault="00BC7D5B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ำอธิบายรายวิชาภาษาไทย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[คำอธิบายรายวิชาภาษาไทย]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37DBE01C" w14:textId="77777777" w:rsidR="00BC7D5B" w:rsidRPr="00156163" w:rsidRDefault="00BC7D5B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ำอธิบายรายวิชาภาษาอังกฤษ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[คำอธิบายรายวิชาภาษาอังกฤษ]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5184" w:type="dxa"/>
          </w:tcPr>
          <w:p w14:paraId="1FDE51C0" w14:textId="77777777" w:rsidR="00FA1837" w:rsidRPr="00FA1837" w:rsidRDefault="00FA1837" w:rsidP="00FA1837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[รหัสรายวิชา]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[ชื่อรายวิชาภาษาไทย]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2EF2E734" w14:textId="77777777" w:rsidR="00FA1837" w:rsidRPr="00FA1837" w:rsidRDefault="00FA1837" w:rsidP="00FA1837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379C6F10" w14:textId="77777777" w:rsidR="00FA1837" w:rsidRPr="00FA1837" w:rsidRDefault="00FA1837" w:rsidP="00FA1837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  <w:t xml:space="preserve">รายวิชาบังคับ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: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[รหัสรายวิชา]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[ชื่อรายวิชาภาษาไทย]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FA1837">
              <w:rPr>
                <w:rFonts w:ascii="TH SarabunPSK" w:hAnsi="TH SarabunPSK" w:cs="TH SarabunPSK"/>
                <w:i/>
                <w:iCs/>
                <w:color w:val="FF0000"/>
                <w:sz w:val="28"/>
                <w:cs/>
              </w:rPr>
              <w:t>ถ้าไม่มีขอให้ตัดออก</w:t>
            </w:r>
          </w:p>
          <w:p w14:paraId="075D82FF" w14:textId="77777777" w:rsidR="00FA1837" w:rsidRPr="00FA1837" w:rsidRDefault="00FA1837" w:rsidP="00FA1837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ำอธิบายรายวิชาภาษาไทย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[คำอธิบายรายวิชาภาษาไทย]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2ECA8C46" w14:textId="29771D5F" w:rsidR="00BC7D5B" w:rsidRPr="00156163" w:rsidRDefault="00FA1837" w:rsidP="00FA1837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ำอธิบายรายวิชาภาษาอังกฤษ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[คำอธิบายรายวิชาภาษาอังกฤษ]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600" w:type="dxa"/>
          </w:tcPr>
          <w:p w14:paraId="2B741FF1" w14:textId="77777777" w:rsidR="00BC7D5B" w:rsidRPr="00156163" w:rsidRDefault="00BC7D5B" w:rsidP="00F614A2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สรุปสาระสำคัญในการปรับปรุง/เปลี่ยนแปลง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[สรุปสาระสำคัญในการปรับปรุง/เปลี่ยนแปลง]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FA1837" w:rsidRPr="00156163" w14:paraId="4030D5E8" w14:textId="77777777" w:rsidTr="00FA1837">
        <w:trPr>
          <w:jc w:val="center"/>
        </w:trPr>
        <w:tc>
          <w:tcPr>
            <w:tcW w:w="5184" w:type="dxa"/>
          </w:tcPr>
          <w:p w14:paraId="0A018B6E" w14:textId="77777777" w:rsidR="00FA1837" w:rsidRPr="00FA1837" w:rsidRDefault="00FA1837" w:rsidP="00FA1837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[รหัสรายวิชา]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[ชื่อรายวิชาภาษาไทย]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784EA824" w14:textId="77777777" w:rsidR="00FA1837" w:rsidRPr="00FA1837" w:rsidRDefault="00FA1837" w:rsidP="00FA1837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7C955B38" w14:textId="77777777" w:rsidR="00FA1837" w:rsidRPr="00FA1837" w:rsidRDefault="00FA1837" w:rsidP="00FA1837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  <w:t xml:space="preserve">รายวิชาบังคับ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: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[รหัสรายวิชา]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[ชื่อรายวิชาภาษาไทย]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FA1837">
              <w:rPr>
                <w:rFonts w:ascii="TH SarabunPSK" w:hAnsi="TH SarabunPSK" w:cs="TH SarabunPSK"/>
                <w:i/>
                <w:iCs/>
                <w:color w:val="FF0000"/>
                <w:sz w:val="28"/>
                <w:cs/>
              </w:rPr>
              <w:t>ถ้าไม่มีขอให้ตัดออก</w:t>
            </w:r>
          </w:p>
          <w:p w14:paraId="08D97426" w14:textId="77777777" w:rsidR="00FA1837" w:rsidRPr="00FA1837" w:rsidRDefault="00FA1837" w:rsidP="00FA1837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ำอธิบายรายวิชาภาษาไทย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[คำอธิบายรายวิชาภาษาไทย]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19F15B54" w14:textId="19499293" w:rsidR="00FA1837" w:rsidRPr="00156163" w:rsidRDefault="00FA1837" w:rsidP="00FA1837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ำอธิบายรายวิชาภาษาอังกฤษ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[คำอธิบายรายวิชาภาษาอังกฤษ]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5184" w:type="dxa"/>
          </w:tcPr>
          <w:p w14:paraId="39BEC8D9" w14:textId="77777777" w:rsidR="00FA1837" w:rsidRPr="00FA1837" w:rsidRDefault="00FA1837" w:rsidP="00FA1837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[รหัสรายวิชา]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[ชื่อรายวิชาภาษาไทย]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672C0326" w14:textId="77777777" w:rsidR="00FA1837" w:rsidRPr="00FA1837" w:rsidRDefault="00FA1837" w:rsidP="00FA1837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1E81AC3D" w14:textId="77777777" w:rsidR="00FA1837" w:rsidRPr="00FA1837" w:rsidRDefault="00FA1837" w:rsidP="00FA1837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  <w:t xml:space="preserve">รายวิชาบังคับ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: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[รหัสรายวิชา]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[ชื่อรายวิชาภาษาไทย]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FA1837">
              <w:rPr>
                <w:rFonts w:ascii="TH SarabunPSK" w:hAnsi="TH SarabunPSK" w:cs="TH SarabunPSK"/>
                <w:i/>
                <w:iCs/>
                <w:color w:val="FF0000"/>
                <w:sz w:val="28"/>
                <w:cs/>
              </w:rPr>
              <w:t>ถ้าไม่มีขอให้ตัดออก</w:t>
            </w:r>
          </w:p>
          <w:p w14:paraId="6FB9550F" w14:textId="77777777" w:rsidR="00FA1837" w:rsidRPr="00FA1837" w:rsidRDefault="00FA1837" w:rsidP="00FA1837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ำอธิบายรายวิชาภาษาไทย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[คำอธิบายรายวิชาภาษาไทย]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4C4F9F73" w14:textId="3401036E" w:rsidR="00FA1837" w:rsidRPr="00156163" w:rsidRDefault="00FA1837" w:rsidP="00FA1837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ำอธิบายรายวิชาภาษาอังกฤษ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[คำอธิบายรายวิชาภาษาอังกฤษ]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600" w:type="dxa"/>
          </w:tcPr>
          <w:p w14:paraId="25A4D94B" w14:textId="20290982" w:rsidR="00FA1837" w:rsidRPr="00156163" w:rsidRDefault="00FA1837" w:rsidP="00FA1837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สรุปสาระสำคัญในการปรับปรุง/เปลี่ยนแปลง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[สรุปสาระสำคัญในการปรับปรุง/เปลี่ยนแปลง]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  <w:tr w:rsidR="00FA1837" w:rsidRPr="00156163" w14:paraId="4EEE9E86" w14:textId="77777777" w:rsidTr="00FA1837">
        <w:trPr>
          <w:jc w:val="center"/>
        </w:trPr>
        <w:tc>
          <w:tcPr>
            <w:tcW w:w="5184" w:type="dxa"/>
          </w:tcPr>
          <w:p w14:paraId="56E5CD4C" w14:textId="77777777" w:rsidR="00FA1837" w:rsidRPr="00FA1837" w:rsidRDefault="00FA1837" w:rsidP="00FA1837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[รหัสรายวิชา]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[ชื่อรายวิชาภาษาไทย]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4901B27A" w14:textId="77777777" w:rsidR="00FA1837" w:rsidRPr="00FA1837" w:rsidRDefault="00FA1837" w:rsidP="00FA1837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6128D24D" w14:textId="77777777" w:rsidR="00FA1837" w:rsidRPr="00FA1837" w:rsidRDefault="00FA1837" w:rsidP="00FA1837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  <w:t xml:space="preserve">รายวิชาบังคับ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: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[รหัสรายวิชา]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[ชื่อรายวิชาภาษาไทย]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FA1837">
              <w:rPr>
                <w:rFonts w:ascii="TH SarabunPSK" w:hAnsi="TH SarabunPSK" w:cs="TH SarabunPSK"/>
                <w:i/>
                <w:iCs/>
                <w:color w:val="FF0000"/>
                <w:sz w:val="28"/>
                <w:cs/>
              </w:rPr>
              <w:t>ถ้าไม่มีขอให้ตัดออก</w:t>
            </w:r>
          </w:p>
          <w:p w14:paraId="7618C7F5" w14:textId="77777777" w:rsidR="00FA1837" w:rsidRPr="00FA1837" w:rsidRDefault="00FA1837" w:rsidP="00FA1837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ำอธิบายรายวิชาภาษาไทย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[คำอธิบายรายวิชาภาษาไทย]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0EBD5112" w14:textId="2FBC091A" w:rsidR="00FA1837" w:rsidRPr="00156163" w:rsidRDefault="00FA1837" w:rsidP="00FA1837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ำอธิบายรายวิชาภาษาอังกฤษ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[คำอธิบายรายวิชาภาษาอังกฤษ]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5184" w:type="dxa"/>
          </w:tcPr>
          <w:p w14:paraId="6DEF574C" w14:textId="77777777" w:rsidR="00FA1837" w:rsidRPr="00FA1837" w:rsidRDefault="00FA1837" w:rsidP="00FA1837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[รหัสรายวิชา]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[ชื่อรายวิชาภาษาไทย]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น(ท-ป-ศ)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น(ท-ป-ศ)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11F4EB2F" w14:textId="77777777" w:rsidR="00FA1837" w:rsidRPr="00FA1837" w:rsidRDefault="00FA1837" w:rsidP="00FA1837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รายวิชาภาษาอังกฤษ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[ชื่อรายวิชาภาษาอังกฤษ]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7BEF2530" w14:textId="77777777" w:rsidR="00FA1837" w:rsidRPr="00FA1837" w:rsidRDefault="00FA1837" w:rsidP="00FA1837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  <w:t xml:space="preserve">รายวิชาบังคับ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: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รหัสรายวิชา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[รหัสรายวิชา]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ชื่อรายวิชาภาษาไทย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[ชื่อรายวิชาภาษาไทย]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FA1837">
              <w:rPr>
                <w:rFonts w:ascii="TH SarabunPSK" w:hAnsi="TH SarabunPSK" w:cs="TH SarabunPSK"/>
                <w:i/>
                <w:iCs/>
                <w:color w:val="FF0000"/>
                <w:sz w:val="28"/>
                <w:cs/>
              </w:rPr>
              <w:t>ถ้าไม่มีขอให้ตัดออก</w:t>
            </w:r>
          </w:p>
          <w:p w14:paraId="2072AEB5" w14:textId="77777777" w:rsidR="00FA1837" w:rsidRPr="00FA1837" w:rsidRDefault="00FA1837" w:rsidP="00FA1837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ำอธิบายรายวิชาภาษาไทย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[คำอธิบายรายวิชาภาษาไทย]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  <w:p w14:paraId="3480F7EA" w14:textId="6AA50A6D" w:rsidR="00FA1837" w:rsidRPr="00156163" w:rsidRDefault="00FA1837" w:rsidP="00FA1837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tab/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คำอธิบายรายวิชาภาษาอังกฤษ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[คำอธิบายรายวิชาภาษาอังกฤษ]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  <w:tc>
          <w:tcPr>
            <w:tcW w:w="3600" w:type="dxa"/>
          </w:tcPr>
          <w:p w14:paraId="52B39882" w14:textId="57A4F973" w:rsidR="00FA1837" w:rsidRPr="00156163" w:rsidRDefault="00FA1837" w:rsidP="00FA1837">
            <w:pPr>
              <w:tabs>
                <w:tab w:val="left" w:pos="864"/>
                <w:tab w:val="left" w:pos="1224"/>
                <w:tab w:val="left" w:pos="1584"/>
                <w:tab w:val="left" w:pos="1944"/>
                <w:tab w:val="left" w:pos="2304"/>
                <w:tab w:val="left" w:pos="2664"/>
                <w:tab w:val="left" w:pos="3024"/>
                <w:tab w:val="left" w:pos="3384"/>
                <w:tab w:val="left" w:pos="3744"/>
                <w:tab w:val="left" w:pos="4104"/>
                <w:tab w:val="left" w:pos="4464"/>
              </w:tabs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สรุปสาระสำคัญในการปรับปรุง/เปลี่ยนแปลง]"/>
                  </w:textInput>
                </w:ffData>
              </w:fldCha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</w:rPr>
              <w:instrText>FORMTEXT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instrText xml:space="preserve"> </w:instrTex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separate"/>
            </w:r>
            <w:r w:rsidRPr="00FA1837">
              <w:rPr>
                <w:rFonts w:ascii="TH SarabunPSK" w:hAnsi="TH SarabunPSK" w:cs="TH SarabunPSK"/>
                <w:noProof/>
                <w:color w:val="000000" w:themeColor="text1"/>
                <w:sz w:val="28"/>
                <w:cs/>
              </w:rPr>
              <w:t>[สรุปสาระสำคัญในการปรับปรุง/เปลี่ยนแปลง]</w:t>
            </w:r>
            <w:r w:rsidRPr="00FA183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fldChar w:fldCharType="end"/>
            </w:r>
          </w:p>
        </w:tc>
      </w:tr>
    </w:tbl>
    <w:p w14:paraId="78F62E95" w14:textId="77777777" w:rsidR="00805077" w:rsidRPr="00805077" w:rsidRDefault="00805077" w:rsidP="0082382B">
      <w:pPr>
        <w:jc w:val="thaiDistribute"/>
        <w:rPr>
          <w:rFonts w:ascii="TH SarabunPSK" w:hAnsi="TH SarabunPSK" w:cs="TH SarabunPSK"/>
          <w:color w:val="000000" w:themeColor="text1"/>
          <w:sz w:val="28"/>
        </w:rPr>
      </w:pPr>
    </w:p>
    <w:p w14:paraId="563444DE" w14:textId="17660769" w:rsidR="0082382B" w:rsidRDefault="0082382B" w:rsidP="0082382B">
      <w:pPr>
        <w:jc w:val="thaiDistribute"/>
        <w:rPr>
          <w:rFonts w:ascii="TH SarabunPSK" w:hAnsi="TH SarabunPSK" w:cs="TH SarabunPSK"/>
          <w:color w:val="FF0000"/>
          <w:sz w:val="28"/>
          <w:cs/>
        </w:rPr>
        <w:sectPr w:rsidR="0082382B" w:rsidSect="00805077">
          <w:headerReference w:type="first" r:id="rId31"/>
          <w:footerReference w:type="first" r:id="rId32"/>
          <w:pgSz w:w="16838" w:h="11906" w:orient="landscape" w:code="9"/>
          <w:pgMar w:top="2160" w:right="1440" w:bottom="1440" w:left="1440" w:header="720" w:footer="720" w:gutter="0"/>
          <w:cols w:space="708"/>
          <w:titlePg/>
          <w:docGrid w:linePitch="360"/>
        </w:sectPr>
      </w:pPr>
    </w:p>
    <w:p w14:paraId="6410B738" w14:textId="5B43E1A4" w:rsidR="0018629E" w:rsidRPr="00732056" w:rsidRDefault="0018629E" w:rsidP="00732056">
      <w:pPr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36DE5539" w14:textId="0A783810" w:rsidR="0082382B" w:rsidRPr="00732056" w:rsidRDefault="0082382B" w:rsidP="00732056">
      <w:pPr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410B74CF" w14:textId="6F8D0F79" w:rsidR="0082382B" w:rsidRPr="00732056" w:rsidRDefault="0082382B" w:rsidP="00732056">
      <w:pPr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119792D7" w14:textId="7EE8FB92" w:rsidR="0082382B" w:rsidRPr="00732056" w:rsidRDefault="0082382B" w:rsidP="00732056">
      <w:pPr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4B081C74" w14:textId="11387745" w:rsidR="0082382B" w:rsidRPr="00732056" w:rsidRDefault="0082382B" w:rsidP="00732056">
      <w:pPr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3E443F79" w14:textId="2A13E60E" w:rsidR="0082382B" w:rsidRDefault="0082382B" w:rsidP="00732056">
      <w:pPr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586D6726" w14:textId="781B0241" w:rsidR="00732056" w:rsidRDefault="00732056" w:rsidP="00732056">
      <w:pPr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3F327591" w14:textId="0DD5228E" w:rsidR="00732056" w:rsidRDefault="00732056" w:rsidP="00732056">
      <w:pPr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449B641F" w14:textId="185CDE7E" w:rsidR="00732056" w:rsidRDefault="00732056" w:rsidP="00732056">
      <w:pPr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3DD04A76" w14:textId="7AC55DAA" w:rsidR="00732056" w:rsidRDefault="00732056" w:rsidP="00732056">
      <w:pPr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088928C7" w14:textId="5D50BA23" w:rsidR="00732056" w:rsidRPr="00732056" w:rsidRDefault="00732056" w:rsidP="00732056">
      <w:pPr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732056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ภาคผนวก </w:t>
      </w:r>
      <w:r w:rsidR="00EA7F7D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ฌ</w:t>
      </w:r>
    </w:p>
    <w:p w14:paraId="00A749EF" w14:textId="07E5B9AD" w:rsidR="00732056" w:rsidRDefault="00FA1837" w:rsidP="00732056">
      <w:pPr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FA1837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เปรียบเทียบโครงสร้างหลักสูตรกับข้อกำหนดของสภาวิชาชีพ</w:t>
      </w:r>
    </w:p>
    <w:p w14:paraId="10FF173D" w14:textId="77777777" w:rsidR="00FA1837" w:rsidRPr="00FA1837" w:rsidRDefault="00FA1837" w:rsidP="00FA1837">
      <w:pPr>
        <w:jc w:val="center"/>
        <w:rPr>
          <w:rFonts w:ascii="TH SarabunPSK" w:hAnsi="TH SarabunPSK" w:cs="TH SarabunPSK"/>
          <w:color w:val="FF0000"/>
          <w:sz w:val="36"/>
          <w:szCs w:val="36"/>
        </w:rPr>
      </w:pPr>
      <w:r w:rsidRPr="00FA1837">
        <w:rPr>
          <w:rFonts w:ascii="TH SarabunPSK" w:hAnsi="TH SarabunPSK" w:cs="TH SarabunPSK"/>
          <w:color w:val="FF0000"/>
          <w:sz w:val="36"/>
          <w:szCs w:val="36"/>
          <w:cs/>
        </w:rPr>
        <w:t xml:space="preserve">(เฉพาะหลักสูตรที่มีสภาวิชากำหนดโครงสร้างหลักสูตรเท่านั้น </w:t>
      </w:r>
    </w:p>
    <w:p w14:paraId="42846A93" w14:textId="252B2A8C" w:rsidR="00732056" w:rsidRPr="00732056" w:rsidRDefault="00FA1837" w:rsidP="00FA1837">
      <w:pPr>
        <w:jc w:val="center"/>
        <w:rPr>
          <w:rFonts w:ascii="TH SarabunPSK" w:hAnsi="TH SarabunPSK" w:cs="TH SarabunPSK"/>
          <w:color w:val="000000" w:themeColor="text1"/>
          <w:sz w:val="36"/>
          <w:szCs w:val="36"/>
          <w:cs/>
        </w:rPr>
      </w:pPr>
      <w:r w:rsidRPr="00FA1837">
        <w:rPr>
          <w:rFonts w:ascii="TH SarabunPSK" w:hAnsi="TH SarabunPSK" w:cs="TH SarabunPSK"/>
          <w:color w:val="FF0000"/>
          <w:sz w:val="36"/>
          <w:szCs w:val="36"/>
          <w:cs/>
        </w:rPr>
        <w:t>หากไม่มีขอให้ลบภาคผนวกนี้ออก)</w:t>
      </w:r>
      <w:r w:rsidR="00732056">
        <w:rPr>
          <w:rFonts w:ascii="TH SarabunPSK" w:hAnsi="TH SarabunPSK" w:cs="TH SarabunPSK"/>
          <w:color w:val="FF0000"/>
          <w:sz w:val="36"/>
          <w:szCs w:val="36"/>
          <w:cs/>
        </w:rPr>
        <w:br w:type="page"/>
      </w:r>
    </w:p>
    <w:p w14:paraId="019B4601" w14:textId="7C7DD3CF" w:rsidR="00156163" w:rsidRDefault="00156163" w:rsidP="00FA183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0233A5E3" w14:textId="126FA858" w:rsidR="00FA1837" w:rsidRDefault="00FA1837" w:rsidP="00FA183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6099F842" w14:textId="0DD5E6FA" w:rsidR="00FA1837" w:rsidRDefault="00FA1837" w:rsidP="00FA183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620AC6FB" w14:textId="528073EF" w:rsidR="00FA1837" w:rsidRDefault="00FA1837" w:rsidP="00FA183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24EC6F1E" w14:textId="1D6F9CD4" w:rsidR="00FA1837" w:rsidRDefault="00FA1837" w:rsidP="00FA183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5DE03D11" w14:textId="7E939D06" w:rsidR="00FA1837" w:rsidRDefault="00FA1837" w:rsidP="00FA183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7FFBE5F0" w14:textId="7DB124A4" w:rsidR="00FA1837" w:rsidRDefault="00FA1837" w:rsidP="00FA183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0FD79C8B" w14:textId="5D9D48CD" w:rsidR="00FA1837" w:rsidRDefault="00FA1837" w:rsidP="00FA183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75FEC52C" w14:textId="49DF2DFB" w:rsidR="00FA1837" w:rsidRDefault="00FA1837" w:rsidP="00FA183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11F3DFE9" w14:textId="53E1AC6F" w:rsidR="00FA1837" w:rsidRDefault="00FA1837" w:rsidP="00FA183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13A10069" w14:textId="229966B5" w:rsidR="00FA1837" w:rsidRDefault="00FA1837" w:rsidP="00FA183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7205E7D2" w14:textId="679B5AB9" w:rsidR="00FA1837" w:rsidRDefault="00FA1837" w:rsidP="00FA183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4DF459BA" w14:textId="32230B57" w:rsidR="00FA1837" w:rsidRDefault="00FA1837" w:rsidP="00FA183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0576C91F" w14:textId="390E6CCC" w:rsidR="00FA1837" w:rsidRDefault="00FA1837" w:rsidP="00FA183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7970B356" w14:textId="739CD34A" w:rsidR="00FA1837" w:rsidRDefault="00FA1837" w:rsidP="00FA183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6262B132" w14:textId="7F34B9FB" w:rsidR="00FA1837" w:rsidRDefault="00FA1837" w:rsidP="00FA183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24CFC4D3" w14:textId="51BEA932" w:rsidR="00FA1837" w:rsidRDefault="00FA1837" w:rsidP="00FA183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1A6DB523" w14:textId="7DCACE9C" w:rsidR="00FA1837" w:rsidRDefault="00FA1837" w:rsidP="00FA183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68654123" w14:textId="0F80CF55" w:rsidR="00FA1837" w:rsidRDefault="00FA1837" w:rsidP="00FA183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5B9EADC5" w14:textId="717D39C0" w:rsidR="00FA1837" w:rsidRDefault="00FA1837" w:rsidP="00FA183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6C1D7D1F" w14:textId="42561090" w:rsidR="00FA1837" w:rsidRDefault="00FA1837" w:rsidP="00FA183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7AC6395A" w14:textId="2193381E" w:rsidR="00FA1837" w:rsidRDefault="00FA1837" w:rsidP="00FA183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27DCABA5" w14:textId="57B19D20" w:rsidR="00FA1837" w:rsidRDefault="00FA1837" w:rsidP="00FA183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53E5B9B4" w14:textId="2F120981" w:rsidR="00FA1837" w:rsidRDefault="00FA1837" w:rsidP="00FA183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62036EE8" w14:textId="38C29A57" w:rsidR="00FA1837" w:rsidRDefault="00FA1837" w:rsidP="00FA183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1CA7D034" w14:textId="6CEB1123" w:rsidR="00FA1837" w:rsidRDefault="00FA1837" w:rsidP="00FA183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6D7D45C4" w14:textId="77777777" w:rsidR="00FA1837" w:rsidRPr="00FA1837" w:rsidRDefault="00FA1837" w:rsidP="00FA183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14:paraId="162BF556" w14:textId="77777777" w:rsidR="00156163" w:rsidRPr="00FA1837" w:rsidRDefault="00156163" w:rsidP="00FA1837">
      <w:pPr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3D5EE4D7" w14:textId="77777777" w:rsidR="00FA1837" w:rsidRDefault="00FA1837" w:rsidP="00CE2012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2092296" w14:textId="12395AD9" w:rsidR="00FA1837" w:rsidRDefault="00FA1837" w:rsidP="00CE2012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FA1837" w:rsidSect="00B14354">
          <w:headerReference w:type="default" r:id="rId33"/>
          <w:footerReference w:type="default" r:id="rId34"/>
          <w:headerReference w:type="first" r:id="rId35"/>
          <w:footerReference w:type="first" r:id="rId36"/>
          <w:pgSz w:w="11906" w:h="16838" w:code="9"/>
          <w:pgMar w:top="1440" w:right="1440" w:bottom="1440" w:left="2160" w:header="720" w:footer="720" w:gutter="0"/>
          <w:cols w:space="708"/>
          <w:docGrid w:linePitch="360"/>
        </w:sectPr>
      </w:pPr>
    </w:p>
    <w:p w14:paraId="3E62F817" w14:textId="46200A56" w:rsidR="004061AF" w:rsidRDefault="004061AF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/>
          <w:sz w:val="36"/>
          <w:szCs w:val="36"/>
        </w:rPr>
      </w:pPr>
    </w:p>
    <w:p w14:paraId="563961ED" w14:textId="726EB562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/>
          <w:sz w:val="36"/>
          <w:szCs w:val="36"/>
        </w:rPr>
      </w:pPr>
    </w:p>
    <w:p w14:paraId="1C316D36" w14:textId="2F3766CB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/>
          <w:sz w:val="36"/>
          <w:szCs w:val="36"/>
        </w:rPr>
      </w:pPr>
    </w:p>
    <w:p w14:paraId="7B6F39BB" w14:textId="7506BFC7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/>
          <w:sz w:val="36"/>
          <w:szCs w:val="36"/>
        </w:rPr>
      </w:pPr>
    </w:p>
    <w:p w14:paraId="1EF83772" w14:textId="3373D786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/>
          <w:sz w:val="36"/>
          <w:szCs w:val="36"/>
        </w:rPr>
      </w:pPr>
    </w:p>
    <w:p w14:paraId="7E1FF19D" w14:textId="2A850E3F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/>
          <w:sz w:val="36"/>
          <w:szCs w:val="36"/>
        </w:rPr>
      </w:pPr>
    </w:p>
    <w:p w14:paraId="4D804441" w14:textId="4CC74263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/>
          <w:sz w:val="36"/>
          <w:szCs w:val="36"/>
        </w:rPr>
      </w:pPr>
    </w:p>
    <w:p w14:paraId="134AA277" w14:textId="3147622F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/>
          <w:sz w:val="36"/>
          <w:szCs w:val="36"/>
        </w:rPr>
      </w:pPr>
    </w:p>
    <w:p w14:paraId="1A8E6C55" w14:textId="64DEC8C0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/>
          <w:sz w:val="36"/>
          <w:szCs w:val="36"/>
        </w:rPr>
      </w:pPr>
    </w:p>
    <w:p w14:paraId="51C85FB7" w14:textId="0F0CD3E3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/>
          <w:sz w:val="36"/>
          <w:szCs w:val="36"/>
        </w:rPr>
      </w:pPr>
    </w:p>
    <w:p w14:paraId="617CBE5F" w14:textId="4346A347" w:rsidR="00156163" w:rsidRPr="00D32FEE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D32FEE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 xml:space="preserve">ภาคผนวก </w:t>
      </w:r>
      <w:r w:rsidR="00EA7F7D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ญ</w:t>
      </w:r>
    </w:p>
    <w:p w14:paraId="7A296E39" w14:textId="55FF5E52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บันทึกข้อตกลงความร่วมมือ (</w:t>
      </w:r>
      <w:r>
        <w:rPr>
          <w:rFonts w:ascii="TH SarabunPSK" w:hAnsi="TH SarabunPSK" w:cs="TH SarabunPSK"/>
          <w:b/>
          <w:bCs/>
          <w:color w:val="000000"/>
          <w:sz w:val="36"/>
          <w:szCs w:val="36"/>
        </w:rPr>
        <w:t>MOU</w:t>
      </w:r>
      <w:r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)</w:t>
      </w:r>
    </w:p>
    <w:p w14:paraId="241A115F" w14:textId="79EA6C82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FF0000"/>
          <w:sz w:val="36"/>
          <w:szCs w:val="36"/>
          <w:cs/>
        </w:rPr>
      </w:pPr>
      <w:r w:rsidRPr="00156163">
        <w:rPr>
          <w:rFonts w:ascii="TH SarabunPSK" w:hAnsi="TH SarabunPSK" w:cs="TH SarabunPSK"/>
          <w:i/>
          <w:iCs/>
          <w:color w:val="FF0000"/>
          <w:sz w:val="36"/>
          <w:szCs w:val="36"/>
          <w:cs/>
        </w:rPr>
        <w:t>(</w:t>
      </w:r>
      <w:r w:rsidR="00CC20CD" w:rsidRPr="00CC20CD">
        <w:rPr>
          <w:rFonts w:ascii="TH SarabunPSK" w:hAnsi="TH SarabunPSK" w:cs="TH SarabunPSK"/>
          <w:i/>
          <w:iCs/>
          <w:color w:val="FF0000"/>
          <w:sz w:val="36"/>
          <w:szCs w:val="36"/>
          <w:cs/>
        </w:rPr>
        <w:t>ถ้าไม่มีขอให้</w:t>
      </w:r>
      <w:r w:rsidR="00CC20CD">
        <w:rPr>
          <w:rFonts w:ascii="TH SarabunPSK" w:hAnsi="TH SarabunPSK" w:cs="TH SarabunPSK" w:hint="cs"/>
          <w:i/>
          <w:iCs/>
          <w:color w:val="FF0000"/>
          <w:sz w:val="36"/>
          <w:szCs w:val="36"/>
          <w:cs/>
        </w:rPr>
        <w:t>ลบภาคผนวกนี้</w:t>
      </w:r>
      <w:r w:rsidR="00CC20CD" w:rsidRPr="00CC20CD">
        <w:rPr>
          <w:rFonts w:ascii="TH SarabunPSK" w:hAnsi="TH SarabunPSK" w:cs="TH SarabunPSK"/>
          <w:i/>
          <w:iCs/>
          <w:color w:val="FF0000"/>
          <w:sz w:val="36"/>
          <w:szCs w:val="36"/>
          <w:cs/>
        </w:rPr>
        <w:t>ออก</w:t>
      </w:r>
      <w:r w:rsidRPr="00156163">
        <w:rPr>
          <w:rFonts w:ascii="TH SarabunPSK" w:hAnsi="TH SarabunPSK" w:cs="TH SarabunPSK"/>
          <w:i/>
          <w:iCs/>
          <w:color w:val="FF0000"/>
          <w:sz w:val="36"/>
          <w:szCs w:val="36"/>
          <w:cs/>
        </w:rPr>
        <w:t>)</w:t>
      </w:r>
      <w:r>
        <w:rPr>
          <w:rFonts w:ascii="TH SarabunPSK" w:hAnsi="TH SarabunPSK" w:cs="TH SarabunPSK"/>
          <w:color w:val="FF0000"/>
          <w:sz w:val="36"/>
          <w:szCs w:val="36"/>
          <w:cs/>
        </w:rPr>
        <w:br w:type="page"/>
      </w:r>
    </w:p>
    <w:p w14:paraId="4E6BCC6A" w14:textId="3FC630D3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314BF096" w14:textId="49596D7A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06C9CA00" w14:textId="06570BF7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5472AB6A" w14:textId="4E26F38C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475A2D3B" w14:textId="6986156F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57F13DD5" w14:textId="5CDDED8B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48EECD2E" w14:textId="0C4235D5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6317D0DE" w14:textId="23B4C019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683A44B0" w14:textId="1E6A0A54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651AEBB1" w14:textId="54D0C176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679AB5BD" w14:textId="353B06C0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347ECD97" w14:textId="7FA1EB86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01D57370" w14:textId="74BA379F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26F4C7DA" w14:textId="17A3AEC5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7D74745C" w14:textId="77A0E17C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71F739D2" w14:textId="34721D28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18D568B7" w14:textId="4E1EFE82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1616ACC0" w14:textId="7EEE0E53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0DA8786C" w14:textId="13207ADD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60162987" w14:textId="4D44178E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4848718F" w14:textId="1E396606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1B0BBD50" w14:textId="2C6A6454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0897C22F" w14:textId="41014C7B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69DFE87E" w14:textId="1B7E525E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582A9FE9" w14:textId="76459D96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67BB6B91" w14:textId="1C1A7F0E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3F890CB6" w14:textId="07B966AE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63EA15DF" w14:textId="77777777" w:rsidR="00156163" w:rsidRDefault="00156163" w:rsidP="00156163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p w14:paraId="4B0EAC88" w14:textId="77777777" w:rsidR="00156163" w:rsidRDefault="00156163" w:rsidP="00FA1837">
      <w:pPr>
        <w:tabs>
          <w:tab w:val="left" w:pos="864"/>
          <w:tab w:val="left" w:pos="1224"/>
          <w:tab w:val="left" w:pos="1584"/>
          <w:tab w:val="left" w:pos="1944"/>
          <w:tab w:val="left" w:pos="2304"/>
          <w:tab w:val="left" w:pos="2664"/>
          <w:tab w:val="left" w:pos="3024"/>
          <w:tab w:val="left" w:pos="3384"/>
          <w:tab w:val="left" w:pos="3744"/>
          <w:tab w:val="left" w:pos="4104"/>
          <w:tab w:val="left" w:pos="4464"/>
        </w:tabs>
        <w:jc w:val="center"/>
        <w:rPr>
          <w:rFonts w:ascii="TH SarabunPSK" w:hAnsi="TH SarabunPSK" w:cs="TH SarabunPSK"/>
          <w:color w:val="000000" w:themeColor="text1"/>
          <w:sz w:val="36"/>
          <w:szCs w:val="36"/>
        </w:rPr>
      </w:pPr>
    </w:p>
    <w:sectPr w:rsidR="00156163" w:rsidSect="00B14354">
      <w:pgSz w:w="11906" w:h="16838" w:code="9"/>
      <w:pgMar w:top="1440" w:right="1440" w:bottom="1440" w:left="216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CFF5D" w14:textId="77777777" w:rsidR="003722AD" w:rsidRDefault="003722AD" w:rsidP="00C81947">
      <w:r>
        <w:separator/>
      </w:r>
    </w:p>
  </w:endnote>
  <w:endnote w:type="continuationSeparator" w:id="0">
    <w:p w14:paraId="14AD7586" w14:textId="77777777" w:rsidR="003722AD" w:rsidRDefault="003722AD" w:rsidP="00C81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BrowalliaNew-Bold">
    <w:altName w:val="Malgun Gothic Semilight"/>
    <w:charset w:val="88"/>
    <w:family w:val="auto"/>
    <w:pitch w:val="default"/>
    <w:sig w:usb0="00000000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rowalliaNew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New">
    <w:altName w:val="Times New Roman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B8B6E" w14:textId="39A3CDD4" w:rsidR="00CD0662" w:rsidRDefault="00CD0662">
    <w:pPr>
      <w:pStyle w:val="aa"/>
    </w:pPr>
    <w:r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72F505E0" wp14:editId="02A54833">
              <wp:simplePos x="0" y="0"/>
              <wp:positionH relativeFrom="column">
                <wp:posOffset>9077325</wp:posOffset>
              </wp:positionH>
              <wp:positionV relativeFrom="paragraph">
                <wp:posOffset>-2379345</wp:posOffset>
              </wp:positionV>
              <wp:extent cx="655955" cy="1781175"/>
              <wp:effectExtent l="0" t="0" r="0" b="9525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H="1">
                        <a:off x="0" y="0"/>
                        <a:ext cx="655955" cy="1781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2B6F9F" w14:textId="77777777" w:rsidR="00940B78" w:rsidRPr="00E06420" w:rsidRDefault="00940B78" w:rsidP="00940B78">
                          <w:pPr>
                            <w:pStyle w:val="af6"/>
                            <w:jc w:val="right"/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 w:rsidRPr="00E06420"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  <w:fldChar w:fldCharType="begin"/>
                          </w:r>
                          <w:r w:rsidRPr="00E06420"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  <w:instrText>PAGE    \* MERGEFORMAT</w:instrText>
                          </w:r>
                          <w:r w:rsidRPr="00E06420"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  <w:fldChar w:fldCharType="separate"/>
                          </w:r>
                          <w:r w:rsidRPr="00BC0FFC">
                            <w:rPr>
                              <w:rFonts w:ascii="TH SarabunPSK" w:hAnsi="TH SarabunPSK" w:cs="TH SarabunPSK"/>
                              <w:noProof/>
                              <w:color w:val="000000" w:themeColor="text1"/>
                              <w:sz w:val="32"/>
                              <w:szCs w:val="32"/>
                              <w:lang w:val="th-TH"/>
                            </w:rPr>
                            <w:t>7</w:t>
                          </w:r>
                          <w:r w:rsidRPr="00E06420"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b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2F505E0" id="Rectangle 5" o:spid="_x0000_s1026" style="position:absolute;margin-left:714.75pt;margin-top:-187.35pt;width:51.65pt;height:140.25pt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" stroked="f">
              <v:textbox style="layout-flow:vertical" inset="0,0,0,0">
                <w:txbxContent>
                  <w:p w14:paraId="6B2B6F9F" w14:textId="77777777" w:rsidR="00940B78" w:rsidRPr="00E06420" w:rsidRDefault="00940B78" w:rsidP="00940B78">
                    <w:pPr>
                      <w:pStyle w:val="af6"/>
                      <w:jc w:val="right"/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</w:pPr>
                    <w:r w:rsidRPr="00E06420"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  <w:fldChar w:fldCharType="begin"/>
                    </w:r>
                    <w:r w:rsidRPr="00E06420"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  <w:instrText>PAGE    \* MERGEFORMAT</w:instrText>
                    </w:r>
                    <w:r w:rsidRPr="00E06420"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  <w:fldChar w:fldCharType="separate"/>
                    </w:r>
                    <w:r w:rsidRPr="00BC0FFC">
                      <w:rPr>
                        <w:rFonts w:ascii="TH SarabunPSK" w:hAnsi="TH SarabunPSK" w:cs="TH SarabunPSK"/>
                        <w:noProof/>
                        <w:color w:val="000000" w:themeColor="text1"/>
                        <w:sz w:val="32"/>
                        <w:szCs w:val="32"/>
                        <w:lang w:val="th-TH"/>
                      </w:rPr>
                      <w:t>7</w:t>
                    </w:r>
                    <w:r w:rsidRPr="00E06420"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DFE61" w14:textId="53151B0F" w:rsidR="00F614A2" w:rsidRDefault="00F614A2" w:rsidP="000D66A7">
    <w:pPr>
      <w:pStyle w:val="aa"/>
      <w:tabs>
        <w:tab w:val="clear" w:pos="4513"/>
        <w:tab w:val="clear" w:pos="9026"/>
        <w:tab w:val="left" w:pos="5057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1A487A9" wp14:editId="0FF52F9F">
              <wp:simplePos x="0" y="0"/>
              <wp:positionH relativeFrom="column">
                <wp:posOffset>9047480</wp:posOffset>
              </wp:positionH>
              <wp:positionV relativeFrom="paragraph">
                <wp:posOffset>-1987712</wp:posOffset>
              </wp:positionV>
              <wp:extent cx="655955" cy="1781175"/>
              <wp:effectExtent l="0" t="0" r="0" b="9525"/>
              <wp:wrapNone/>
              <wp:docPr id="6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H="1">
                        <a:off x="0" y="0"/>
                        <a:ext cx="655955" cy="1781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79C492" w14:textId="16675EE1" w:rsidR="00F614A2" w:rsidRPr="00E06420" w:rsidRDefault="00F614A2">
                          <w:pPr>
                            <w:pStyle w:val="af6"/>
                            <w:jc w:val="right"/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 w:rsidRPr="00E06420"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  <w:fldChar w:fldCharType="begin"/>
                          </w:r>
                          <w:r w:rsidRPr="00E06420"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  <w:instrText>PAGE    \* MERGEFORMAT</w:instrText>
                          </w:r>
                          <w:r w:rsidRPr="00E06420"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  <w:fldChar w:fldCharType="separate"/>
                          </w:r>
                          <w:r w:rsidR="00BC0FFC" w:rsidRPr="00BC0FFC">
                            <w:rPr>
                              <w:rFonts w:ascii="TH SarabunPSK" w:hAnsi="TH SarabunPSK" w:cs="TH SarabunPSK"/>
                              <w:noProof/>
                              <w:color w:val="000000" w:themeColor="text1"/>
                              <w:sz w:val="32"/>
                              <w:szCs w:val="32"/>
                              <w:lang w:val="th-TH"/>
                            </w:rPr>
                            <w:t>8</w:t>
                          </w:r>
                          <w:r w:rsidRPr="00E06420"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b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1A487A9" id="_x0000_s1027" style="position:absolute;margin-left:712.4pt;margin-top:-156.5pt;width:51.65pt;height:140.25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" stroked="f">
              <v:textbox style="layout-flow:vertical" inset="0,0,0,0">
                <w:txbxContent>
                  <w:p w14:paraId="3179C492" w14:textId="16675EE1" w:rsidR="00F614A2" w:rsidRPr="00E06420" w:rsidRDefault="00F614A2">
                    <w:pPr>
                      <w:pStyle w:val="af6"/>
                      <w:jc w:val="right"/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</w:pPr>
                    <w:r w:rsidRPr="00E06420"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  <w:fldChar w:fldCharType="begin"/>
                    </w:r>
                    <w:r w:rsidRPr="00E06420"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  <w:instrText>PAGE    \* MERGEFORMAT</w:instrText>
                    </w:r>
                    <w:r w:rsidRPr="00E06420"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  <w:fldChar w:fldCharType="separate"/>
                    </w:r>
                    <w:r w:rsidR="00BC0FFC" w:rsidRPr="00BC0FFC">
                      <w:rPr>
                        <w:rFonts w:ascii="TH SarabunPSK" w:hAnsi="TH SarabunPSK" w:cs="TH SarabunPSK"/>
                        <w:noProof/>
                        <w:color w:val="000000" w:themeColor="text1"/>
                        <w:sz w:val="32"/>
                        <w:szCs w:val="32"/>
                        <w:lang w:val="th-TH"/>
                      </w:rPr>
                      <w:t>8</w:t>
                    </w:r>
                    <w:r w:rsidRPr="00E06420"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A9A35" w14:textId="1D73AD85" w:rsidR="00F614A2" w:rsidRDefault="00F614A2">
    <w:pPr>
      <w:pStyle w:val="a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62E57" w14:textId="7874DE21" w:rsidR="00F614A2" w:rsidRDefault="00F614A2">
    <w:pPr>
      <w:pStyle w:val="a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67AA29B" wp14:editId="53019EA3">
              <wp:simplePos x="0" y="0"/>
              <wp:positionH relativeFrom="column">
                <wp:posOffset>9029065</wp:posOffset>
              </wp:positionH>
              <wp:positionV relativeFrom="paragraph">
                <wp:posOffset>-2047504</wp:posOffset>
              </wp:positionV>
              <wp:extent cx="655955" cy="1781175"/>
              <wp:effectExtent l="0" t="0" r="0" b="9525"/>
              <wp:wrapNone/>
              <wp:docPr id="4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H="1">
                        <a:off x="0" y="0"/>
                        <a:ext cx="655955" cy="1781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CD4249" w14:textId="35D6DDD5" w:rsidR="00F614A2" w:rsidRPr="00E06420" w:rsidRDefault="00F614A2" w:rsidP="003005E4">
                          <w:pPr>
                            <w:pStyle w:val="af6"/>
                            <w:jc w:val="right"/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 w:rsidRPr="00E06420"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  <w:fldChar w:fldCharType="begin"/>
                          </w:r>
                          <w:r w:rsidRPr="00E06420"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  <w:instrText>PAGE    \* MERGEFORMAT</w:instrText>
                          </w:r>
                          <w:r w:rsidRPr="00E06420"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  <w:fldChar w:fldCharType="separate"/>
                          </w:r>
                          <w:r w:rsidR="00BC0FFC" w:rsidRPr="00BC0FFC">
                            <w:rPr>
                              <w:rFonts w:ascii="TH SarabunPSK" w:hAnsi="TH SarabunPSK" w:cs="TH SarabunPSK"/>
                              <w:noProof/>
                              <w:color w:val="000000" w:themeColor="text1"/>
                              <w:sz w:val="32"/>
                              <w:szCs w:val="32"/>
                              <w:lang w:val="th-TH"/>
                            </w:rPr>
                            <w:t>33</w:t>
                          </w:r>
                          <w:r w:rsidRPr="00E06420"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b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67AA29B" id="_x0000_s1028" style="position:absolute;margin-left:710.95pt;margin-top:-161.2pt;width:51.65pt;height:140.2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" stroked="f">
              <v:textbox style="layout-flow:vertical" inset="0,0,0,0">
                <w:txbxContent>
                  <w:p w14:paraId="57CD4249" w14:textId="35D6DDD5" w:rsidR="00F614A2" w:rsidRPr="00E06420" w:rsidRDefault="00F614A2" w:rsidP="003005E4">
                    <w:pPr>
                      <w:pStyle w:val="af6"/>
                      <w:jc w:val="right"/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</w:pPr>
                    <w:r w:rsidRPr="00E06420"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  <w:fldChar w:fldCharType="begin"/>
                    </w:r>
                    <w:r w:rsidRPr="00E06420"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  <w:instrText>PAGE    \* MERGEFORMAT</w:instrText>
                    </w:r>
                    <w:r w:rsidRPr="00E06420"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  <w:fldChar w:fldCharType="separate"/>
                    </w:r>
                    <w:r w:rsidR="00BC0FFC" w:rsidRPr="00BC0FFC">
                      <w:rPr>
                        <w:rFonts w:ascii="TH SarabunPSK" w:hAnsi="TH SarabunPSK" w:cs="TH SarabunPSK"/>
                        <w:noProof/>
                        <w:color w:val="000000" w:themeColor="text1"/>
                        <w:sz w:val="32"/>
                        <w:szCs w:val="32"/>
                        <w:lang w:val="th-TH"/>
                      </w:rPr>
                      <w:t>33</w:t>
                    </w:r>
                    <w:r w:rsidRPr="00E06420"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84784" w14:textId="77777777" w:rsidR="00F614A2" w:rsidRDefault="00F614A2">
    <w:pPr>
      <w:pStyle w:val="a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C1DF3" w14:textId="671689D5" w:rsidR="00F614A2" w:rsidRDefault="00B14354">
    <w:pPr>
      <w:pStyle w:val="aa"/>
    </w:pPr>
    <w:r>
      <w:rPr>
        <w:noProof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61CFD6D2" wp14:editId="75D17B9D">
              <wp:simplePos x="0" y="0"/>
              <wp:positionH relativeFrom="column">
                <wp:posOffset>9072300</wp:posOffset>
              </wp:positionH>
              <wp:positionV relativeFrom="page">
                <wp:posOffset>4920947</wp:posOffset>
              </wp:positionV>
              <wp:extent cx="655955" cy="1781175"/>
              <wp:effectExtent l="0" t="0" r="0" b="9525"/>
              <wp:wrapNone/>
              <wp:docPr id="3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H="1">
                        <a:off x="0" y="0"/>
                        <a:ext cx="655955" cy="1781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11DD61" w14:textId="77777777" w:rsidR="009A1258" w:rsidRPr="00E06420" w:rsidRDefault="009A1258" w:rsidP="009A1258">
                          <w:pPr>
                            <w:pStyle w:val="af6"/>
                            <w:jc w:val="right"/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 w:rsidRPr="00E06420"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  <w:fldChar w:fldCharType="begin"/>
                          </w:r>
                          <w:r w:rsidRPr="00E06420"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  <w:instrText>PAGE    \* MERGEFORMAT</w:instrText>
                          </w:r>
                          <w:r w:rsidRPr="00E06420"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  <w:fldChar w:fldCharType="separate"/>
                          </w:r>
                          <w:r w:rsidRPr="00BC0FFC">
                            <w:rPr>
                              <w:rFonts w:ascii="TH SarabunPSK" w:hAnsi="TH SarabunPSK" w:cs="TH SarabunPSK"/>
                              <w:noProof/>
                              <w:color w:val="000000" w:themeColor="text1"/>
                              <w:sz w:val="32"/>
                              <w:szCs w:val="32"/>
                              <w:lang w:val="th-TH"/>
                            </w:rPr>
                            <w:t>33</w:t>
                          </w:r>
                          <w:r w:rsidRPr="00E06420"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b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1CFD6D2" id="_x0000_s1029" style="position:absolute;margin-left:714.35pt;margin-top:387.5pt;width:51.65pt;height:140.25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" stroked="f">
              <v:textbox style="layout-flow:vertical" inset="0,0,0,0">
                <w:txbxContent>
                  <w:p w14:paraId="6A11DD61" w14:textId="77777777" w:rsidR="009A1258" w:rsidRPr="00E06420" w:rsidRDefault="009A1258" w:rsidP="009A1258">
                    <w:pPr>
                      <w:pStyle w:val="af6"/>
                      <w:jc w:val="right"/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</w:pPr>
                    <w:r w:rsidRPr="00E06420"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  <w:fldChar w:fldCharType="begin"/>
                    </w:r>
                    <w:r w:rsidRPr="00E06420"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  <w:instrText>PAGE    \* MERGEFORMAT</w:instrText>
                    </w:r>
                    <w:r w:rsidRPr="00E06420"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  <w:fldChar w:fldCharType="separate"/>
                    </w:r>
                    <w:r w:rsidRPr="00BC0FFC">
                      <w:rPr>
                        <w:rFonts w:ascii="TH SarabunPSK" w:hAnsi="TH SarabunPSK" w:cs="TH SarabunPSK"/>
                        <w:noProof/>
                        <w:color w:val="000000" w:themeColor="text1"/>
                        <w:sz w:val="32"/>
                        <w:szCs w:val="32"/>
                        <w:lang w:val="th-TH"/>
                      </w:rPr>
                      <w:t>33</w:t>
                    </w:r>
                    <w:r w:rsidRPr="00E06420"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  <w:fldChar w:fldCharType="end"/>
                    </w:r>
                  </w:p>
                </w:txbxContent>
              </v:textbox>
              <w10:wrap anchory="page"/>
            </v:rect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E8851" w14:textId="256ECE95" w:rsidR="00F614A2" w:rsidRDefault="00F614A2">
    <w:pPr>
      <w:pStyle w:val="aa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6F7FA3B" wp14:editId="1F6A926A">
              <wp:simplePos x="0" y="0"/>
              <wp:positionH relativeFrom="column">
                <wp:posOffset>8985849</wp:posOffset>
              </wp:positionH>
              <wp:positionV relativeFrom="paragraph">
                <wp:posOffset>-2055962</wp:posOffset>
              </wp:positionV>
              <wp:extent cx="655955" cy="1781175"/>
              <wp:effectExtent l="0" t="0" r="0" b="9525"/>
              <wp:wrapNone/>
              <wp:docPr id="120409761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H="1">
                        <a:off x="0" y="0"/>
                        <a:ext cx="655955" cy="1781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96BB19" w14:textId="4BB79239" w:rsidR="00F614A2" w:rsidRPr="00E06420" w:rsidRDefault="00F614A2" w:rsidP="00BC7D5B">
                          <w:pPr>
                            <w:pStyle w:val="af6"/>
                            <w:jc w:val="right"/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 w:rsidRPr="00E06420"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  <w:fldChar w:fldCharType="begin"/>
                          </w:r>
                          <w:r w:rsidRPr="00E06420"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  <w:instrText>PAGE    \* MERGEFORMAT</w:instrText>
                          </w:r>
                          <w:r w:rsidRPr="00E06420"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  <w:fldChar w:fldCharType="separate"/>
                          </w:r>
                          <w:r w:rsidR="00BC0FFC" w:rsidRPr="00BC0FFC">
                            <w:rPr>
                              <w:rFonts w:ascii="TH SarabunPSK" w:hAnsi="TH SarabunPSK" w:cs="TH SarabunPSK"/>
                              <w:noProof/>
                              <w:color w:val="000000" w:themeColor="text1"/>
                              <w:sz w:val="32"/>
                              <w:szCs w:val="32"/>
                              <w:lang w:val="th-TH"/>
                            </w:rPr>
                            <w:t>99</w:t>
                          </w:r>
                          <w:r w:rsidRPr="00E06420"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b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6F7FA3B" id="_x0000_s1030" style="position:absolute;margin-left:707.55pt;margin-top:-161.9pt;width:51.65pt;height:140.25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" stroked="f">
              <v:textbox style="layout-flow:vertical" inset="0,0,0,0">
                <w:txbxContent>
                  <w:p w14:paraId="1596BB19" w14:textId="4BB79239" w:rsidR="00F614A2" w:rsidRPr="00E06420" w:rsidRDefault="00F614A2" w:rsidP="00BC7D5B">
                    <w:pPr>
                      <w:pStyle w:val="af6"/>
                      <w:jc w:val="right"/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</w:pPr>
                    <w:r w:rsidRPr="00E06420"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  <w:fldChar w:fldCharType="begin"/>
                    </w:r>
                    <w:r w:rsidRPr="00E06420"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  <w:instrText>PAGE    \* MERGEFORMAT</w:instrText>
                    </w:r>
                    <w:r w:rsidRPr="00E06420"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  <w:fldChar w:fldCharType="separate"/>
                    </w:r>
                    <w:r w:rsidR="00BC0FFC" w:rsidRPr="00BC0FFC">
                      <w:rPr>
                        <w:rFonts w:ascii="TH SarabunPSK" w:hAnsi="TH SarabunPSK" w:cs="TH SarabunPSK"/>
                        <w:noProof/>
                        <w:color w:val="000000" w:themeColor="text1"/>
                        <w:sz w:val="32"/>
                        <w:szCs w:val="32"/>
                        <w:lang w:val="th-TH"/>
                      </w:rPr>
                      <w:t>99</w:t>
                    </w:r>
                    <w:r w:rsidRPr="00E06420"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22F4581" wp14:editId="44D6E063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55955" cy="1781175"/>
              <wp:effectExtent l="0" t="0" r="0" b="9525"/>
              <wp:wrapNone/>
              <wp:docPr id="28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H="1">
                        <a:off x="0" y="0"/>
                        <a:ext cx="655955" cy="1781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4FD17" w14:textId="080692E3" w:rsidR="00F614A2" w:rsidRPr="00E06420" w:rsidRDefault="00F614A2" w:rsidP="00805077">
                          <w:pPr>
                            <w:pStyle w:val="af6"/>
                            <w:jc w:val="right"/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 w:rsidRPr="00E06420"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  <w:fldChar w:fldCharType="begin"/>
                          </w:r>
                          <w:r w:rsidRPr="00E06420"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  <w:instrText>PAGE    \* MERGEFORMAT</w:instrText>
                          </w:r>
                          <w:r w:rsidRPr="00E06420"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  <w:fldChar w:fldCharType="separate"/>
                          </w:r>
                          <w:r w:rsidR="00BC0FFC" w:rsidRPr="00BC0FFC">
                            <w:rPr>
                              <w:rFonts w:ascii="TH SarabunPSK" w:hAnsi="TH SarabunPSK" w:cs="TH SarabunPSK"/>
                              <w:noProof/>
                              <w:color w:val="000000" w:themeColor="text1"/>
                              <w:sz w:val="32"/>
                              <w:szCs w:val="32"/>
                              <w:lang w:val="th-TH"/>
                            </w:rPr>
                            <w:t>99</w:t>
                          </w:r>
                          <w:r w:rsidRPr="00E06420"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b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22F4581" id="_x0000_s1031" style="position:absolute;margin-left:0;margin-top:0;width:51.65pt;height:140.25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" stroked="f">
              <v:textbox style="layout-flow:vertical" inset="0,0,0,0">
                <w:txbxContent>
                  <w:p w14:paraId="6A84FD17" w14:textId="080692E3" w:rsidR="00F614A2" w:rsidRPr="00E06420" w:rsidRDefault="00F614A2" w:rsidP="00805077">
                    <w:pPr>
                      <w:pStyle w:val="af6"/>
                      <w:jc w:val="right"/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</w:pPr>
                    <w:r w:rsidRPr="00E06420"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  <w:fldChar w:fldCharType="begin"/>
                    </w:r>
                    <w:r w:rsidRPr="00E06420"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  <w:instrText>PAGE    \* MERGEFORMAT</w:instrText>
                    </w:r>
                    <w:r w:rsidRPr="00E06420"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  <w:fldChar w:fldCharType="separate"/>
                    </w:r>
                    <w:r w:rsidR="00BC0FFC" w:rsidRPr="00BC0FFC">
                      <w:rPr>
                        <w:rFonts w:ascii="TH SarabunPSK" w:hAnsi="TH SarabunPSK" w:cs="TH SarabunPSK"/>
                        <w:noProof/>
                        <w:color w:val="000000" w:themeColor="text1"/>
                        <w:sz w:val="32"/>
                        <w:szCs w:val="32"/>
                        <w:lang w:val="th-TH"/>
                      </w:rPr>
                      <w:t>99</w:t>
                    </w:r>
                    <w:r w:rsidRPr="00E06420"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DA92B" w14:textId="77777777" w:rsidR="00F614A2" w:rsidRDefault="00F614A2">
    <w:pPr>
      <w:pStyle w:val="aa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C849B" w14:textId="77777777" w:rsidR="00F614A2" w:rsidRDefault="00F614A2">
    <w:pPr>
      <w:pStyle w:val="aa"/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4448042D" wp14:editId="19D51255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55955" cy="1781175"/>
              <wp:effectExtent l="0" t="0" r="0" b="9525"/>
              <wp:wrapNone/>
              <wp:docPr id="120409760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H="1">
                        <a:off x="0" y="0"/>
                        <a:ext cx="655955" cy="1781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7CD87F" w14:textId="0E56E8AF" w:rsidR="00F614A2" w:rsidRPr="00E06420" w:rsidRDefault="00F614A2" w:rsidP="00805077">
                          <w:pPr>
                            <w:pStyle w:val="af6"/>
                            <w:jc w:val="right"/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</w:pPr>
                          <w:r w:rsidRPr="00E06420"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  <w:fldChar w:fldCharType="begin"/>
                          </w:r>
                          <w:r w:rsidRPr="00E06420"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  <w:instrText>PAGE    \* MERGEFORMAT</w:instrText>
                          </w:r>
                          <w:r w:rsidRPr="00E06420"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  <w:fldChar w:fldCharType="separate"/>
                          </w:r>
                          <w:r w:rsidR="00BC0FFC" w:rsidRPr="00BC0FFC">
                            <w:rPr>
                              <w:rFonts w:ascii="TH SarabunPSK" w:hAnsi="TH SarabunPSK" w:cs="TH SarabunPSK"/>
                              <w:noProof/>
                              <w:color w:val="000000" w:themeColor="text1"/>
                              <w:sz w:val="32"/>
                              <w:szCs w:val="32"/>
                              <w:lang w:val="th-TH"/>
                            </w:rPr>
                            <w:t>102</w:t>
                          </w:r>
                          <w:r w:rsidRPr="00E06420">
                            <w:rPr>
                              <w:rFonts w:ascii="TH SarabunPSK" w:hAnsi="TH SarabunPSK" w:cs="TH SarabunPSK"/>
                              <w:color w:val="000000" w:themeColor="text1"/>
                              <w:sz w:val="32"/>
                              <w:szCs w:val="3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b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448042D" id="_x0000_s1032" style="position:absolute;margin-left:0;margin-top:0;width:51.65pt;height:140.25pt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" stroked="f">
              <v:textbox style="layout-flow:vertical" inset="0,0,0,0">
                <w:txbxContent>
                  <w:p w14:paraId="3F7CD87F" w14:textId="0E56E8AF" w:rsidR="00F614A2" w:rsidRPr="00E06420" w:rsidRDefault="00F614A2" w:rsidP="00805077">
                    <w:pPr>
                      <w:pStyle w:val="af6"/>
                      <w:jc w:val="right"/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</w:pPr>
                    <w:r w:rsidRPr="00E06420"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  <w:fldChar w:fldCharType="begin"/>
                    </w:r>
                    <w:r w:rsidRPr="00E06420"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  <w:instrText>PAGE    \* MERGEFORMAT</w:instrText>
                    </w:r>
                    <w:r w:rsidRPr="00E06420"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  <w:fldChar w:fldCharType="separate"/>
                    </w:r>
                    <w:r w:rsidR="00BC0FFC" w:rsidRPr="00BC0FFC">
                      <w:rPr>
                        <w:rFonts w:ascii="TH SarabunPSK" w:hAnsi="TH SarabunPSK" w:cs="TH SarabunPSK"/>
                        <w:noProof/>
                        <w:color w:val="000000" w:themeColor="text1"/>
                        <w:sz w:val="32"/>
                        <w:szCs w:val="32"/>
                        <w:lang w:val="th-TH"/>
                      </w:rPr>
                      <w:t>102</w:t>
                    </w:r>
                    <w:r w:rsidRPr="00E06420">
                      <w:rPr>
                        <w:rFonts w:ascii="TH SarabunPSK" w:hAnsi="TH SarabunPSK" w:cs="TH SarabunPSK"/>
                        <w:color w:val="000000" w:themeColor="text1"/>
                        <w:sz w:val="32"/>
                        <w:szCs w:val="32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0F7A2" w14:textId="77777777" w:rsidR="003722AD" w:rsidRDefault="003722AD" w:rsidP="00C81947">
      <w:r>
        <w:separator/>
      </w:r>
    </w:p>
  </w:footnote>
  <w:footnote w:type="continuationSeparator" w:id="0">
    <w:p w14:paraId="42BAE517" w14:textId="77777777" w:rsidR="003722AD" w:rsidRDefault="003722AD" w:rsidP="00C819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hAnsi="TH SarabunPSK" w:cs="TH SarabunPSK"/>
        <w:sz w:val="32"/>
        <w:szCs w:val="32"/>
      </w:rPr>
      <w:id w:val="-715277906"/>
      <w:docPartObj>
        <w:docPartGallery w:val="Page Numbers (Top of Page)"/>
        <w:docPartUnique/>
      </w:docPartObj>
    </w:sdtPr>
    <w:sdtContent>
      <w:p w14:paraId="04186E3E" w14:textId="150C3C05" w:rsidR="00F614A2" w:rsidRPr="00C81947" w:rsidRDefault="00F614A2" w:rsidP="00E15E54">
        <w:pPr>
          <w:pStyle w:val="a8"/>
          <w:jc w:val="right"/>
          <w:rPr>
            <w:rFonts w:ascii="TH SarabunPSK" w:hAnsi="TH SarabunPSK" w:cs="TH SarabunPSK"/>
            <w:sz w:val="32"/>
            <w:szCs w:val="32"/>
          </w:rPr>
        </w:pPr>
        <w:r w:rsidRPr="00C81947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C81947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Pr="00C81947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BC0FFC" w:rsidRPr="00BC0FFC">
          <w:rPr>
            <w:rFonts w:ascii="TH SarabunPSK" w:hAnsi="TH SarabunPSK" w:cs="TH SarabunPSK"/>
            <w:noProof/>
            <w:sz w:val="32"/>
            <w:szCs w:val="32"/>
            <w:cs/>
            <w:lang w:val="th-TH"/>
          </w:rPr>
          <w:t>ค</w:t>
        </w:r>
        <w:r w:rsidRPr="00C81947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hAnsi="TH SarabunPSK" w:cs="TH SarabunPSK"/>
        <w:sz w:val="32"/>
        <w:szCs w:val="32"/>
      </w:rPr>
      <w:id w:val="-2058699891"/>
      <w:docPartObj>
        <w:docPartGallery w:val="Page Numbers (Top of Page)"/>
        <w:docPartUnique/>
      </w:docPartObj>
    </w:sdtPr>
    <w:sdtContent>
      <w:p w14:paraId="112D11CD" w14:textId="0E4B26DC" w:rsidR="00F614A2" w:rsidRPr="00C81947" w:rsidRDefault="002609B0" w:rsidP="002609B0">
        <w:pPr>
          <w:pStyle w:val="a8"/>
          <w:jc w:val="right"/>
          <w:rPr>
            <w:rFonts w:ascii="TH SarabunPSK" w:hAnsi="TH SarabunPSK" w:cs="TH SarabunPSK"/>
            <w:sz w:val="32"/>
            <w:szCs w:val="32"/>
          </w:rPr>
        </w:pPr>
        <w:r w:rsidRPr="00C81947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C81947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Pr="00C81947">
          <w:rPr>
            <w:rFonts w:ascii="TH SarabunPSK" w:hAnsi="TH SarabunPSK" w:cs="TH SarabunPSK"/>
            <w:sz w:val="32"/>
            <w:szCs w:val="32"/>
          </w:rPr>
          <w:fldChar w:fldCharType="separate"/>
        </w:r>
        <w:r>
          <w:rPr>
            <w:rFonts w:ascii="TH SarabunPSK" w:hAnsi="TH SarabunPSK" w:cs="TH SarabunPSK"/>
            <w:sz w:val="32"/>
            <w:szCs w:val="32"/>
            <w:cs/>
          </w:rPr>
          <w:t>ค</w:t>
        </w:r>
        <w:r w:rsidRPr="00C81947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DDE4D" w14:textId="0A1015F4" w:rsidR="00685223" w:rsidRPr="00C81947" w:rsidRDefault="00685223" w:rsidP="002609B0">
    <w:pPr>
      <w:pStyle w:val="a8"/>
      <w:jc w:val="right"/>
      <w:rPr>
        <w:rFonts w:ascii="TH SarabunPSK" w:hAnsi="TH SarabunPSK" w:cs="TH SarabunPSK"/>
        <w:sz w:val="32"/>
        <w:szCs w:val="3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595445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14:paraId="655ED2A2" w14:textId="6006F933" w:rsidR="00F614A2" w:rsidRPr="001F7D39" w:rsidRDefault="00F614A2" w:rsidP="001F7D39">
        <w:pPr>
          <w:pStyle w:val="a8"/>
          <w:jc w:val="right"/>
          <w:rPr>
            <w:rFonts w:ascii="TH SarabunPSK" w:hAnsi="TH SarabunPSK" w:cs="TH SarabunPSK"/>
            <w:sz w:val="32"/>
            <w:szCs w:val="32"/>
          </w:rPr>
        </w:pPr>
        <w:r w:rsidRPr="001F7D39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1F7D39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Pr="001F7D39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BC0FFC" w:rsidRPr="00BC0FFC">
          <w:rPr>
            <w:rFonts w:ascii="TH SarabunPSK" w:hAnsi="TH SarabunPSK" w:cs="TH SarabunPSK"/>
            <w:noProof/>
            <w:sz w:val="32"/>
            <w:szCs w:val="32"/>
            <w:lang w:val="th-TH"/>
          </w:rPr>
          <w:t>17</w:t>
        </w:r>
        <w:r w:rsidRPr="001F7D39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64000" w14:textId="493E420F" w:rsidR="00F614A2" w:rsidRPr="001F7D39" w:rsidRDefault="00F614A2" w:rsidP="001F7D39">
    <w:pPr>
      <w:pStyle w:val="a8"/>
      <w:jc w:val="right"/>
      <w:rPr>
        <w:rFonts w:ascii="TH SarabunPSK" w:hAnsi="TH SarabunPSK" w:cs="TH SarabunPSK"/>
        <w:sz w:val="32"/>
        <w:szCs w:val="3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77474565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14:paraId="1EF28B0F" w14:textId="5BDE81E5" w:rsidR="00F614A2" w:rsidRPr="001F7D39" w:rsidRDefault="00F614A2" w:rsidP="001F7D39">
        <w:pPr>
          <w:pStyle w:val="a8"/>
          <w:jc w:val="right"/>
          <w:rPr>
            <w:rFonts w:ascii="TH SarabunPSK" w:hAnsi="TH SarabunPSK" w:cs="TH SarabunPSK"/>
            <w:sz w:val="32"/>
            <w:szCs w:val="32"/>
          </w:rPr>
        </w:pPr>
        <w:r w:rsidRPr="001F7D39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1F7D39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Pr="001F7D39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BC0FFC" w:rsidRPr="00BC0FFC">
          <w:rPr>
            <w:rFonts w:ascii="TH SarabunPSK" w:hAnsi="TH SarabunPSK" w:cs="TH SarabunPSK"/>
            <w:noProof/>
            <w:sz w:val="32"/>
            <w:szCs w:val="32"/>
            <w:lang w:val="th-TH"/>
          </w:rPr>
          <w:t>98</w:t>
        </w:r>
        <w:r w:rsidRPr="001F7D39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774D3" w14:textId="77777777" w:rsidR="00501906" w:rsidRDefault="00501906">
    <w:pPr>
      <w:pStyle w:val="a8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1304717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color w:val="000000" w:themeColor="text1"/>
        <w:sz w:val="32"/>
        <w:szCs w:val="32"/>
      </w:rPr>
    </w:sdtEndPr>
    <w:sdtContent>
      <w:p w14:paraId="6E11CB82" w14:textId="77777777" w:rsidR="00501906" w:rsidRPr="00501906" w:rsidRDefault="00501906" w:rsidP="00501906">
        <w:pPr>
          <w:pStyle w:val="a8"/>
          <w:jc w:val="right"/>
          <w:rPr>
            <w:rFonts w:ascii="TH SarabunPSK" w:hAnsi="TH SarabunPSK" w:cs="TH SarabunPSK"/>
            <w:color w:val="000000" w:themeColor="text1"/>
            <w:sz w:val="32"/>
            <w:szCs w:val="32"/>
          </w:rPr>
        </w:pPr>
        <w:r w:rsidRPr="00501906">
          <w:rPr>
            <w:rFonts w:ascii="TH SarabunPSK" w:hAnsi="TH SarabunPSK" w:cs="TH SarabunPSK"/>
            <w:color w:val="000000" w:themeColor="text1"/>
            <w:sz w:val="32"/>
            <w:szCs w:val="32"/>
          </w:rPr>
          <w:fldChar w:fldCharType="begin"/>
        </w:r>
        <w:r w:rsidRPr="00501906">
          <w:rPr>
            <w:rFonts w:ascii="TH SarabunPSK" w:hAnsi="TH SarabunPSK" w:cs="TH SarabunPSK"/>
            <w:color w:val="000000" w:themeColor="text1"/>
            <w:sz w:val="32"/>
            <w:szCs w:val="32"/>
          </w:rPr>
          <w:instrText>PAGE   \* MERGEFORMAT</w:instrText>
        </w:r>
        <w:r w:rsidRPr="00501906">
          <w:rPr>
            <w:rFonts w:ascii="TH SarabunPSK" w:hAnsi="TH SarabunPSK" w:cs="TH SarabunPSK"/>
            <w:color w:val="000000" w:themeColor="text1"/>
            <w:sz w:val="32"/>
            <w:szCs w:val="32"/>
          </w:rPr>
          <w:fldChar w:fldCharType="separate"/>
        </w:r>
        <w:r w:rsidRPr="00501906">
          <w:rPr>
            <w:rFonts w:ascii="TH SarabunPSK" w:hAnsi="TH SarabunPSK" w:cs="TH SarabunPSK"/>
            <w:noProof/>
            <w:color w:val="000000" w:themeColor="text1"/>
            <w:sz w:val="32"/>
            <w:szCs w:val="32"/>
            <w:lang w:val="th-TH"/>
          </w:rPr>
          <w:t>98</w:t>
        </w:r>
        <w:r w:rsidRPr="00501906">
          <w:rPr>
            <w:rFonts w:ascii="TH SarabunPSK" w:hAnsi="TH SarabunPSK" w:cs="TH SarabunPSK"/>
            <w:color w:val="000000" w:themeColor="text1"/>
            <w:sz w:val="32"/>
            <w:szCs w:val="32"/>
          </w:rPr>
          <w:fldChar w:fldCharType="end"/>
        </w:r>
      </w:p>
    </w:sdtContent>
  </w:sdt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C9BD1" w14:textId="6EED2D35" w:rsidR="00CD0662" w:rsidRPr="001F7D39" w:rsidRDefault="00CD0662" w:rsidP="001F7D39">
    <w:pPr>
      <w:pStyle w:val="a8"/>
      <w:jc w:val="right"/>
      <w:rPr>
        <w:rFonts w:ascii="TH SarabunPSK" w:hAnsi="TH SarabunPSK" w:cs="TH SarabunPSK"/>
        <w:sz w:val="32"/>
        <w:szCs w:val="32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69943829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14:paraId="61B6D884" w14:textId="77777777" w:rsidR="00CD0662" w:rsidRPr="001F7D39" w:rsidRDefault="00CD0662" w:rsidP="001F7D39">
        <w:pPr>
          <w:pStyle w:val="a8"/>
          <w:jc w:val="right"/>
          <w:rPr>
            <w:rFonts w:ascii="TH SarabunPSK" w:hAnsi="TH SarabunPSK" w:cs="TH SarabunPSK"/>
            <w:sz w:val="32"/>
            <w:szCs w:val="32"/>
          </w:rPr>
        </w:pPr>
        <w:r w:rsidRPr="001F7D39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1F7D39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Pr="001F7D39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Pr="00BC0FFC">
          <w:rPr>
            <w:rFonts w:ascii="TH SarabunPSK" w:hAnsi="TH SarabunPSK" w:cs="TH SarabunPSK"/>
            <w:noProof/>
            <w:sz w:val="32"/>
            <w:szCs w:val="32"/>
            <w:lang w:val="th-TH"/>
          </w:rPr>
          <w:t>98</w:t>
        </w:r>
        <w:r w:rsidRPr="001F7D39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33701937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14:paraId="23CC3C8E" w14:textId="77777777" w:rsidR="00B14354" w:rsidRPr="001F7D39" w:rsidRDefault="00B14354" w:rsidP="00B14354">
        <w:pPr>
          <w:pStyle w:val="a8"/>
          <w:jc w:val="right"/>
          <w:rPr>
            <w:rFonts w:ascii="TH SarabunPSK" w:hAnsi="TH SarabunPSK" w:cs="TH SarabunPSK"/>
            <w:sz w:val="32"/>
            <w:szCs w:val="32"/>
          </w:rPr>
        </w:pPr>
        <w:r w:rsidRPr="001F7D39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1F7D39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Pr="001F7D39">
          <w:rPr>
            <w:rFonts w:ascii="TH SarabunPSK" w:hAnsi="TH SarabunPSK" w:cs="TH SarabunPSK"/>
            <w:sz w:val="32"/>
            <w:szCs w:val="32"/>
          </w:rPr>
          <w:fldChar w:fldCharType="separate"/>
        </w:r>
        <w:r>
          <w:rPr>
            <w:rFonts w:ascii="TH SarabunPSK" w:hAnsi="TH SarabunPSK" w:cs="TH SarabunPSK"/>
            <w:sz w:val="32"/>
            <w:szCs w:val="32"/>
          </w:rPr>
          <w:t>95</w:t>
        </w:r>
        <w:r w:rsidRPr="001F7D39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5706B" w14:textId="77777777" w:rsidR="00F614A2" w:rsidRDefault="00F614A2">
    <w:pPr>
      <w:pStyle w:val="a8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07469724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14:paraId="49C18A09" w14:textId="42160EB5" w:rsidR="00F614A2" w:rsidRPr="001F7D39" w:rsidRDefault="00F614A2" w:rsidP="001F7D39">
        <w:pPr>
          <w:pStyle w:val="a8"/>
          <w:jc w:val="right"/>
          <w:rPr>
            <w:rFonts w:ascii="TH SarabunPSK" w:hAnsi="TH SarabunPSK" w:cs="TH SarabunPSK"/>
            <w:sz w:val="32"/>
            <w:szCs w:val="32"/>
          </w:rPr>
        </w:pPr>
        <w:r w:rsidRPr="001F7D39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1F7D39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Pr="001F7D39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BC0FFC" w:rsidRPr="00BC0FFC">
          <w:rPr>
            <w:rFonts w:ascii="TH SarabunPSK" w:hAnsi="TH SarabunPSK" w:cs="TH SarabunPSK"/>
            <w:noProof/>
            <w:sz w:val="32"/>
            <w:szCs w:val="32"/>
            <w:lang w:val="th-TH"/>
          </w:rPr>
          <w:t>103</w:t>
        </w:r>
        <w:r w:rsidRPr="001F7D39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2B24F" w14:textId="77777777" w:rsidR="00F614A2" w:rsidRDefault="00F614A2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44340"/>
    <w:multiLevelType w:val="hybridMultilevel"/>
    <w:tmpl w:val="010EF3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45555C"/>
    <w:multiLevelType w:val="hybridMultilevel"/>
    <w:tmpl w:val="7570EA3E"/>
    <w:lvl w:ilvl="0" w:tplc="35EE4EC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3A9543D"/>
    <w:multiLevelType w:val="hybridMultilevel"/>
    <w:tmpl w:val="29645C50"/>
    <w:lvl w:ilvl="0" w:tplc="E08E3BF8">
      <w:numFmt w:val="bullet"/>
      <w:lvlText w:val="•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7653C8"/>
    <w:multiLevelType w:val="hybridMultilevel"/>
    <w:tmpl w:val="D1FC390E"/>
    <w:lvl w:ilvl="0" w:tplc="3A563E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5866BDB8">
      <w:numFmt w:val="bullet"/>
      <w:lvlText w:val="•"/>
      <w:lvlJc w:val="left"/>
      <w:pPr>
        <w:ind w:left="1440" w:hanging="360"/>
      </w:pPr>
      <w:rPr>
        <w:rFonts w:ascii="TH SarabunPSK" w:eastAsia="Times New Roman" w:hAnsi="TH SarabunPSK" w:cs="TH SarabunPSK" w:hint="default"/>
        <w:sz w:val="24"/>
        <w:szCs w:val="24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836195"/>
    <w:multiLevelType w:val="hybridMultilevel"/>
    <w:tmpl w:val="5734C1DE"/>
    <w:lvl w:ilvl="0" w:tplc="DF0099B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C881649"/>
    <w:multiLevelType w:val="multilevel"/>
    <w:tmpl w:val="4F0CF2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>
      <w:start w:val="1"/>
      <w:numFmt w:val="decimal"/>
      <w:isLgl/>
      <w:lvlText w:val="%1.%2"/>
      <w:lvlJc w:val="left"/>
      <w:pPr>
        <w:ind w:left="1275" w:hanging="405"/>
      </w:pPr>
      <w:rPr>
        <w:rFonts w:hint="default"/>
        <w:i w:val="0"/>
        <w:iCs/>
      </w:rPr>
    </w:lvl>
    <w:lvl w:ilvl="2">
      <w:start w:val="1"/>
      <w:numFmt w:val="decimal"/>
      <w:isLgl/>
      <w:lvlText w:val="%1.%2.%3"/>
      <w:lvlJc w:val="left"/>
      <w:pPr>
        <w:ind w:left="21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7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40" w:hanging="1800"/>
      </w:pPr>
      <w:rPr>
        <w:rFonts w:hint="default"/>
      </w:rPr>
    </w:lvl>
  </w:abstractNum>
  <w:abstractNum w:abstractNumId="6" w15:restartNumberingAfterBreak="0">
    <w:nsid w:val="37654C15"/>
    <w:multiLevelType w:val="hybridMultilevel"/>
    <w:tmpl w:val="2D86EAAA"/>
    <w:lvl w:ilvl="0" w:tplc="DDDCD412">
      <w:start w:val="1"/>
      <w:numFmt w:val="decimal"/>
      <w:lvlText w:val="%1)"/>
      <w:lvlJc w:val="left"/>
      <w:pPr>
        <w:ind w:left="15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0" w:hanging="360"/>
      </w:pPr>
    </w:lvl>
    <w:lvl w:ilvl="2" w:tplc="0409001B" w:tentative="1">
      <w:start w:val="1"/>
      <w:numFmt w:val="lowerRoman"/>
      <w:lvlText w:val="%3."/>
      <w:lvlJc w:val="right"/>
      <w:pPr>
        <w:ind w:left="3030" w:hanging="180"/>
      </w:pPr>
    </w:lvl>
    <w:lvl w:ilvl="3" w:tplc="0409000F" w:tentative="1">
      <w:start w:val="1"/>
      <w:numFmt w:val="decimal"/>
      <w:lvlText w:val="%4."/>
      <w:lvlJc w:val="left"/>
      <w:pPr>
        <w:ind w:left="3750" w:hanging="360"/>
      </w:pPr>
    </w:lvl>
    <w:lvl w:ilvl="4" w:tplc="04090019" w:tentative="1">
      <w:start w:val="1"/>
      <w:numFmt w:val="lowerLetter"/>
      <w:lvlText w:val="%5."/>
      <w:lvlJc w:val="left"/>
      <w:pPr>
        <w:ind w:left="4470" w:hanging="360"/>
      </w:pPr>
    </w:lvl>
    <w:lvl w:ilvl="5" w:tplc="0409001B" w:tentative="1">
      <w:start w:val="1"/>
      <w:numFmt w:val="lowerRoman"/>
      <w:lvlText w:val="%6."/>
      <w:lvlJc w:val="right"/>
      <w:pPr>
        <w:ind w:left="5190" w:hanging="180"/>
      </w:pPr>
    </w:lvl>
    <w:lvl w:ilvl="6" w:tplc="0409000F" w:tentative="1">
      <w:start w:val="1"/>
      <w:numFmt w:val="decimal"/>
      <w:lvlText w:val="%7."/>
      <w:lvlJc w:val="left"/>
      <w:pPr>
        <w:ind w:left="5910" w:hanging="360"/>
      </w:pPr>
    </w:lvl>
    <w:lvl w:ilvl="7" w:tplc="04090019" w:tentative="1">
      <w:start w:val="1"/>
      <w:numFmt w:val="lowerLetter"/>
      <w:lvlText w:val="%8."/>
      <w:lvlJc w:val="left"/>
      <w:pPr>
        <w:ind w:left="6630" w:hanging="360"/>
      </w:pPr>
    </w:lvl>
    <w:lvl w:ilvl="8" w:tplc="040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7" w15:restartNumberingAfterBreak="0">
    <w:nsid w:val="39CF6ED2"/>
    <w:multiLevelType w:val="multilevel"/>
    <w:tmpl w:val="8356E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E27D1C"/>
    <w:multiLevelType w:val="hybridMultilevel"/>
    <w:tmpl w:val="ECF07A54"/>
    <w:lvl w:ilvl="0" w:tplc="05EC7E6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7B443D"/>
    <w:multiLevelType w:val="hybridMultilevel"/>
    <w:tmpl w:val="9CE208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2F1D6F"/>
    <w:multiLevelType w:val="multilevel"/>
    <w:tmpl w:val="CDAE00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86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1" w15:restartNumberingAfterBreak="0">
    <w:nsid w:val="625E71CC"/>
    <w:multiLevelType w:val="hybridMultilevel"/>
    <w:tmpl w:val="ED6835C0"/>
    <w:lvl w:ilvl="0" w:tplc="A40A9FE8">
      <w:start w:val="30"/>
      <w:numFmt w:val="decimal"/>
      <w:lvlText w:val="%1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2" w15:restartNumberingAfterBreak="0">
    <w:nsid w:val="78616884"/>
    <w:multiLevelType w:val="hybridMultilevel"/>
    <w:tmpl w:val="588A3AE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22679581">
    <w:abstractNumId w:val="12"/>
  </w:num>
  <w:num w:numId="2" w16cid:durableId="1600288357">
    <w:abstractNumId w:val="7"/>
  </w:num>
  <w:num w:numId="3" w16cid:durableId="1332948835">
    <w:abstractNumId w:val="10"/>
  </w:num>
  <w:num w:numId="4" w16cid:durableId="779758445">
    <w:abstractNumId w:val="6"/>
  </w:num>
  <w:num w:numId="5" w16cid:durableId="1434399734">
    <w:abstractNumId w:val="3"/>
  </w:num>
  <w:num w:numId="6" w16cid:durableId="2014843875">
    <w:abstractNumId w:val="2"/>
  </w:num>
  <w:num w:numId="7" w16cid:durableId="1736851583">
    <w:abstractNumId w:val="9"/>
  </w:num>
  <w:num w:numId="8" w16cid:durableId="133833307">
    <w:abstractNumId w:val="5"/>
  </w:num>
  <w:num w:numId="9" w16cid:durableId="1206530461">
    <w:abstractNumId w:val="11"/>
  </w:num>
  <w:num w:numId="10" w16cid:durableId="1411805973">
    <w:abstractNumId w:val="1"/>
  </w:num>
  <w:num w:numId="11" w16cid:durableId="1771854440">
    <w:abstractNumId w:val="4"/>
  </w:num>
  <w:num w:numId="12" w16cid:durableId="1411734136">
    <w:abstractNumId w:val="0"/>
  </w:num>
  <w:num w:numId="13" w16cid:durableId="181236339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64"/>
  <w:drawingGridHorizontalSpacing w:val="720"/>
  <w:drawingGridVerticalSpacing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CD2"/>
    <w:rsid w:val="0000316E"/>
    <w:rsid w:val="00004605"/>
    <w:rsid w:val="000169E9"/>
    <w:rsid w:val="00017AE4"/>
    <w:rsid w:val="00021A79"/>
    <w:rsid w:val="000221F7"/>
    <w:rsid w:val="000229BA"/>
    <w:rsid w:val="00024DD4"/>
    <w:rsid w:val="0003594F"/>
    <w:rsid w:val="00036E90"/>
    <w:rsid w:val="00044D3F"/>
    <w:rsid w:val="00047989"/>
    <w:rsid w:val="00050EA3"/>
    <w:rsid w:val="00051F82"/>
    <w:rsid w:val="00053593"/>
    <w:rsid w:val="00053853"/>
    <w:rsid w:val="00055D06"/>
    <w:rsid w:val="00061693"/>
    <w:rsid w:val="00064B69"/>
    <w:rsid w:val="00067459"/>
    <w:rsid w:val="000725E7"/>
    <w:rsid w:val="000729C1"/>
    <w:rsid w:val="000736E6"/>
    <w:rsid w:val="000740B5"/>
    <w:rsid w:val="000771B6"/>
    <w:rsid w:val="000776F5"/>
    <w:rsid w:val="00083295"/>
    <w:rsid w:val="00085409"/>
    <w:rsid w:val="000878D7"/>
    <w:rsid w:val="00090D7A"/>
    <w:rsid w:val="00090FAA"/>
    <w:rsid w:val="000944AC"/>
    <w:rsid w:val="00094730"/>
    <w:rsid w:val="00097C9D"/>
    <w:rsid w:val="000A39CD"/>
    <w:rsid w:val="000A57D5"/>
    <w:rsid w:val="000A614D"/>
    <w:rsid w:val="000B0139"/>
    <w:rsid w:val="000B038D"/>
    <w:rsid w:val="000B0C0D"/>
    <w:rsid w:val="000B137D"/>
    <w:rsid w:val="000B3AE8"/>
    <w:rsid w:val="000B46A8"/>
    <w:rsid w:val="000B72BC"/>
    <w:rsid w:val="000C010F"/>
    <w:rsid w:val="000C2E5C"/>
    <w:rsid w:val="000C4C61"/>
    <w:rsid w:val="000D1F11"/>
    <w:rsid w:val="000D213E"/>
    <w:rsid w:val="000D299F"/>
    <w:rsid w:val="000D32D4"/>
    <w:rsid w:val="000D66A7"/>
    <w:rsid w:val="000E6AD6"/>
    <w:rsid w:val="000F109A"/>
    <w:rsid w:val="000F1F7A"/>
    <w:rsid w:val="00100EA5"/>
    <w:rsid w:val="001016DE"/>
    <w:rsid w:val="00101D2B"/>
    <w:rsid w:val="00103567"/>
    <w:rsid w:val="0010529A"/>
    <w:rsid w:val="00111402"/>
    <w:rsid w:val="00112EA2"/>
    <w:rsid w:val="001136C4"/>
    <w:rsid w:val="001264BF"/>
    <w:rsid w:val="001313D8"/>
    <w:rsid w:val="0013302A"/>
    <w:rsid w:val="0013581A"/>
    <w:rsid w:val="001402B5"/>
    <w:rsid w:val="001436B7"/>
    <w:rsid w:val="00144D07"/>
    <w:rsid w:val="00144E53"/>
    <w:rsid w:val="001474A7"/>
    <w:rsid w:val="001521C4"/>
    <w:rsid w:val="0015281C"/>
    <w:rsid w:val="00156163"/>
    <w:rsid w:val="001606B2"/>
    <w:rsid w:val="00161A86"/>
    <w:rsid w:val="00164488"/>
    <w:rsid w:val="00165CEC"/>
    <w:rsid w:val="00173AA8"/>
    <w:rsid w:val="00181D64"/>
    <w:rsid w:val="001850C1"/>
    <w:rsid w:val="0018629E"/>
    <w:rsid w:val="001864BA"/>
    <w:rsid w:val="00186935"/>
    <w:rsid w:val="00187667"/>
    <w:rsid w:val="00187F65"/>
    <w:rsid w:val="001A09A1"/>
    <w:rsid w:val="001A4502"/>
    <w:rsid w:val="001A4A72"/>
    <w:rsid w:val="001A5554"/>
    <w:rsid w:val="001A7502"/>
    <w:rsid w:val="001B20E7"/>
    <w:rsid w:val="001B57DC"/>
    <w:rsid w:val="001B6C44"/>
    <w:rsid w:val="001B73BC"/>
    <w:rsid w:val="001C3D0D"/>
    <w:rsid w:val="001C44E7"/>
    <w:rsid w:val="001C60D6"/>
    <w:rsid w:val="001D2214"/>
    <w:rsid w:val="001D2E76"/>
    <w:rsid w:val="001D4F5C"/>
    <w:rsid w:val="001D6B02"/>
    <w:rsid w:val="001D6CCA"/>
    <w:rsid w:val="001D7D0E"/>
    <w:rsid w:val="001E18C6"/>
    <w:rsid w:val="001E7DB3"/>
    <w:rsid w:val="001F09F3"/>
    <w:rsid w:val="001F1075"/>
    <w:rsid w:val="001F50D1"/>
    <w:rsid w:val="001F7D39"/>
    <w:rsid w:val="0020088D"/>
    <w:rsid w:val="00201363"/>
    <w:rsid w:val="00202A39"/>
    <w:rsid w:val="002035BE"/>
    <w:rsid w:val="00204496"/>
    <w:rsid w:val="00211298"/>
    <w:rsid w:val="0022114C"/>
    <w:rsid w:val="00224249"/>
    <w:rsid w:val="002259C1"/>
    <w:rsid w:val="00227252"/>
    <w:rsid w:val="00230430"/>
    <w:rsid w:val="00230815"/>
    <w:rsid w:val="00231C21"/>
    <w:rsid w:val="00233672"/>
    <w:rsid w:val="00234E12"/>
    <w:rsid w:val="002353E7"/>
    <w:rsid w:val="002355BC"/>
    <w:rsid w:val="00235EC9"/>
    <w:rsid w:val="002360D4"/>
    <w:rsid w:val="00236AD6"/>
    <w:rsid w:val="0024205C"/>
    <w:rsid w:val="002434CA"/>
    <w:rsid w:val="0024572F"/>
    <w:rsid w:val="00247FBD"/>
    <w:rsid w:val="00251022"/>
    <w:rsid w:val="00253020"/>
    <w:rsid w:val="002555C1"/>
    <w:rsid w:val="002607BB"/>
    <w:rsid w:val="002609B0"/>
    <w:rsid w:val="002615B6"/>
    <w:rsid w:val="00261C7B"/>
    <w:rsid w:val="00271560"/>
    <w:rsid w:val="002726CF"/>
    <w:rsid w:val="00273027"/>
    <w:rsid w:val="00283522"/>
    <w:rsid w:val="00283633"/>
    <w:rsid w:val="00292CCF"/>
    <w:rsid w:val="00294A1C"/>
    <w:rsid w:val="00295729"/>
    <w:rsid w:val="002959DA"/>
    <w:rsid w:val="002B2381"/>
    <w:rsid w:val="002B24D7"/>
    <w:rsid w:val="002C090D"/>
    <w:rsid w:val="002C207C"/>
    <w:rsid w:val="002C2466"/>
    <w:rsid w:val="002C38CB"/>
    <w:rsid w:val="002C5C45"/>
    <w:rsid w:val="002D14C9"/>
    <w:rsid w:val="002D20E7"/>
    <w:rsid w:val="002D5074"/>
    <w:rsid w:val="002E2E71"/>
    <w:rsid w:val="002F259A"/>
    <w:rsid w:val="002F3F56"/>
    <w:rsid w:val="002F6DAC"/>
    <w:rsid w:val="002F7757"/>
    <w:rsid w:val="003005E4"/>
    <w:rsid w:val="00301BA7"/>
    <w:rsid w:val="003020CE"/>
    <w:rsid w:val="00302B04"/>
    <w:rsid w:val="0030397E"/>
    <w:rsid w:val="00312A61"/>
    <w:rsid w:val="003202D1"/>
    <w:rsid w:val="003202F9"/>
    <w:rsid w:val="003235A2"/>
    <w:rsid w:val="0032601A"/>
    <w:rsid w:val="00326D90"/>
    <w:rsid w:val="003273A4"/>
    <w:rsid w:val="00327960"/>
    <w:rsid w:val="00332B53"/>
    <w:rsid w:val="0033401E"/>
    <w:rsid w:val="00341B8C"/>
    <w:rsid w:val="0034694A"/>
    <w:rsid w:val="00347BED"/>
    <w:rsid w:val="003525F0"/>
    <w:rsid w:val="00355400"/>
    <w:rsid w:val="00355DEF"/>
    <w:rsid w:val="003565E8"/>
    <w:rsid w:val="003648F6"/>
    <w:rsid w:val="00365840"/>
    <w:rsid w:val="00365F50"/>
    <w:rsid w:val="003722AD"/>
    <w:rsid w:val="00373E5F"/>
    <w:rsid w:val="00375395"/>
    <w:rsid w:val="003778F6"/>
    <w:rsid w:val="00380A20"/>
    <w:rsid w:val="00390964"/>
    <w:rsid w:val="0039199A"/>
    <w:rsid w:val="0039223A"/>
    <w:rsid w:val="00394355"/>
    <w:rsid w:val="0039529A"/>
    <w:rsid w:val="00397B6A"/>
    <w:rsid w:val="003A1557"/>
    <w:rsid w:val="003A76DE"/>
    <w:rsid w:val="003B0078"/>
    <w:rsid w:val="003B0324"/>
    <w:rsid w:val="003B0675"/>
    <w:rsid w:val="003B332E"/>
    <w:rsid w:val="003B7472"/>
    <w:rsid w:val="003D2C62"/>
    <w:rsid w:val="003D4209"/>
    <w:rsid w:val="003D43A2"/>
    <w:rsid w:val="003D53DB"/>
    <w:rsid w:val="003D76A9"/>
    <w:rsid w:val="003D775F"/>
    <w:rsid w:val="003E0042"/>
    <w:rsid w:val="003E6930"/>
    <w:rsid w:val="003E7973"/>
    <w:rsid w:val="003F5C0B"/>
    <w:rsid w:val="003F5E89"/>
    <w:rsid w:val="003F72F0"/>
    <w:rsid w:val="00401692"/>
    <w:rsid w:val="004017EE"/>
    <w:rsid w:val="00401800"/>
    <w:rsid w:val="00402388"/>
    <w:rsid w:val="0040441E"/>
    <w:rsid w:val="00405896"/>
    <w:rsid w:val="004061AF"/>
    <w:rsid w:val="00410A88"/>
    <w:rsid w:val="004113A0"/>
    <w:rsid w:val="00411AEB"/>
    <w:rsid w:val="0041309F"/>
    <w:rsid w:val="004205B0"/>
    <w:rsid w:val="00423484"/>
    <w:rsid w:val="00425A06"/>
    <w:rsid w:val="00430966"/>
    <w:rsid w:val="004317E1"/>
    <w:rsid w:val="00434B2A"/>
    <w:rsid w:val="00442425"/>
    <w:rsid w:val="00442A7D"/>
    <w:rsid w:val="004436F2"/>
    <w:rsid w:val="00443F48"/>
    <w:rsid w:val="00445A38"/>
    <w:rsid w:val="00445C37"/>
    <w:rsid w:val="00447880"/>
    <w:rsid w:val="0045245D"/>
    <w:rsid w:val="00455205"/>
    <w:rsid w:val="0046303B"/>
    <w:rsid w:val="0046495D"/>
    <w:rsid w:val="00471408"/>
    <w:rsid w:val="004715DB"/>
    <w:rsid w:val="00476E12"/>
    <w:rsid w:val="00477B36"/>
    <w:rsid w:val="00484FC0"/>
    <w:rsid w:val="0048740E"/>
    <w:rsid w:val="004921D6"/>
    <w:rsid w:val="004930D9"/>
    <w:rsid w:val="0049507B"/>
    <w:rsid w:val="00495E06"/>
    <w:rsid w:val="004A1F74"/>
    <w:rsid w:val="004A2CFC"/>
    <w:rsid w:val="004A561A"/>
    <w:rsid w:val="004A791F"/>
    <w:rsid w:val="004B022B"/>
    <w:rsid w:val="004B0C86"/>
    <w:rsid w:val="004B1194"/>
    <w:rsid w:val="004B1436"/>
    <w:rsid w:val="004B1EE1"/>
    <w:rsid w:val="004B7807"/>
    <w:rsid w:val="004C095E"/>
    <w:rsid w:val="004C161A"/>
    <w:rsid w:val="004C2016"/>
    <w:rsid w:val="004C435F"/>
    <w:rsid w:val="004C463F"/>
    <w:rsid w:val="004C49EE"/>
    <w:rsid w:val="004C7AC2"/>
    <w:rsid w:val="004D1B4C"/>
    <w:rsid w:val="004D1D4B"/>
    <w:rsid w:val="004D3111"/>
    <w:rsid w:val="004E199A"/>
    <w:rsid w:val="004E312F"/>
    <w:rsid w:val="004E335A"/>
    <w:rsid w:val="004E3767"/>
    <w:rsid w:val="004E5313"/>
    <w:rsid w:val="004F399C"/>
    <w:rsid w:val="004F3EE2"/>
    <w:rsid w:val="004F633B"/>
    <w:rsid w:val="004F6A08"/>
    <w:rsid w:val="00500701"/>
    <w:rsid w:val="00501906"/>
    <w:rsid w:val="00503EE0"/>
    <w:rsid w:val="005064FD"/>
    <w:rsid w:val="005124A9"/>
    <w:rsid w:val="0052055D"/>
    <w:rsid w:val="00523E23"/>
    <w:rsid w:val="0052457F"/>
    <w:rsid w:val="0052497D"/>
    <w:rsid w:val="005268D3"/>
    <w:rsid w:val="00527301"/>
    <w:rsid w:val="00530304"/>
    <w:rsid w:val="00534980"/>
    <w:rsid w:val="00535E11"/>
    <w:rsid w:val="005365ED"/>
    <w:rsid w:val="00540475"/>
    <w:rsid w:val="00542CD0"/>
    <w:rsid w:val="005435B5"/>
    <w:rsid w:val="0054607F"/>
    <w:rsid w:val="00551959"/>
    <w:rsid w:val="00556392"/>
    <w:rsid w:val="0056084E"/>
    <w:rsid w:val="00564248"/>
    <w:rsid w:val="00567685"/>
    <w:rsid w:val="00567C56"/>
    <w:rsid w:val="005776AB"/>
    <w:rsid w:val="00581123"/>
    <w:rsid w:val="00581BF5"/>
    <w:rsid w:val="00582D61"/>
    <w:rsid w:val="00585988"/>
    <w:rsid w:val="00593584"/>
    <w:rsid w:val="00597541"/>
    <w:rsid w:val="005A2C28"/>
    <w:rsid w:val="005A406D"/>
    <w:rsid w:val="005B0289"/>
    <w:rsid w:val="005B3BFC"/>
    <w:rsid w:val="005C09FC"/>
    <w:rsid w:val="005C1C4E"/>
    <w:rsid w:val="005C28AE"/>
    <w:rsid w:val="005C54F1"/>
    <w:rsid w:val="005C557D"/>
    <w:rsid w:val="005C5F86"/>
    <w:rsid w:val="005D33AF"/>
    <w:rsid w:val="005E256B"/>
    <w:rsid w:val="005E280B"/>
    <w:rsid w:val="005E2EC3"/>
    <w:rsid w:val="005E5779"/>
    <w:rsid w:val="005F0087"/>
    <w:rsid w:val="005F12DA"/>
    <w:rsid w:val="005F363E"/>
    <w:rsid w:val="006035CA"/>
    <w:rsid w:val="006160AE"/>
    <w:rsid w:val="00621BAF"/>
    <w:rsid w:val="00621EE6"/>
    <w:rsid w:val="00622788"/>
    <w:rsid w:val="006254E9"/>
    <w:rsid w:val="00625C85"/>
    <w:rsid w:val="00627B08"/>
    <w:rsid w:val="00631DCD"/>
    <w:rsid w:val="0063341C"/>
    <w:rsid w:val="006373B6"/>
    <w:rsid w:val="00642572"/>
    <w:rsid w:val="006447F3"/>
    <w:rsid w:val="00645726"/>
    <w:rsid w:val="00660698"/>
    <w:rsid w:val="006628D6"/>
    <w:rsid w:val="00670C65"/>
    <w:rsid w:val="006742E4"/>
    <w:rsid w:val="006759E9"/>
    <w:rsid w:val="00677329"/>
    <w:rsid w:val="00682099"/>
    <w:rsid w:val="006849D7"/>
    <w:rsid w:val="00685223"/>
    <w:rsid w:val="00685569"/>
    <w:rsid w:val="00686AC0"/>
    <w:rsid w:val="00687185"/>
    <w:rsid w:val="00687F50"/>
    <w:rsid w:val="006918B8"/>
    <w:rsid w:val="006926AC"/>
    <w:rsid w:val="00697E51"/>
    <w:rsid w:val="006A013C"/>
    <w:rsid w:val="006A08D0"/>
    <w:rsid w:val="006A25F4"/>
    <w:rsid w:val="006A35D8"/>
    <w:rsid w:val="006A56E1"/>
    <w:rsid w:val="006A59D2"/>
    <w:rsid w:val="006A691B"/>
    <w:rsid w:val="006A78DF"/>
    <w:rsid w:val="006B0CC1"/>
    <w:rsid w:val="006B102A"/>
    <w:rsid w:val="006B7EAF"/>
    <w:rsid w:val="006C0551"/>
    <w:rsid w:val="006C07FC"/>
    <w:rsid w:val="006C4D2C"/>
    <w:rsid w:val="006C5FB2"/>
    <w:rsid w:val="006C6150"/>
    <w:rsid w:val="006C6448"/>
    <w:rsid w:val="006D3A17"/>
    <w:rsid w:val="006E2906"/>
    <w:rsid w:val="006E4420"/>
    <w:rsid w:val="006E5654"/>
    <w:rsid w:val="006E694A"/>
    <w:rsid w:val="006F249D"/>
    <w:rsid w:val="006F6ABD"/>
    <w:rsid w:val="006F762B"/>
    <w:rsid w:val="006F7C3D"/>
    <w:rsid w:val="007009E3"/>
    <w:rsid w:val="007027E5"/>
    <w:rsid w:val="00705120"/>
    <w:rsid w:val="00705D61"/>
    <w:rsid w:val="007066C7"/>
    <w:rsid w:val="00710771"/>
    <w:rsid w:val="007119D5"/>
    <w:rsid w:val="00712C3C"/>
    <w:rsid w:val="00712FD2"/>
    <w:rsid w:val="00713239"/>
    <w:rsid w:val="00715941"/>
    <w:rsid w:val="007169F0"/>
    <w:rsid w:val="00720D71"/>
    <w:rsid w:val="007214F5"/>
    <w:rsid w:val="00721552"/>
    <w:rsid w:val="00725770"/>
    <w:rsid w:val="00726EE0"/>
    <w:rsid w:val="0072736E"/>
    <w:rsid w:val="0073007D"/>
    <w:rsid w:val="00732056"/>
    <w:rsid w:val="0073267C"/>
    <w:rsid w:val="007343D5"/>
    <w:rsid w:val="007363A2"/>
    <w:rsid w:val="00745073"/>
    <w:rsid w:val="007521AA"/>
    <w:rsid w:val="007523C0"/>
    <w:rsid w:val="00752F15"/>
    <w:rsid w:val="00753714"/>
    <w:rsid w:val="0076513A"/>
    <w:rsid w:val="00772FAE"/>
    <w:rsid w:val="00774816"/>
    <w:rsid w:val="007753A5"/>
    <w:rsid w:val="00777753"/>
    <w:rsid w:val="00777D76"/>
    <w:rsid w:val="00780FCB"/>
    <w:rsid w:val="00781252"/>
    <w:rsid w:val="00781B81"/>
    <w:rsid w:val="0079410D"/>
    <w:rsid w:val="00796918"/>
    <w:rsid w:val="007A3099"/>
    <w:rsid w:val="007B04ED"/>
    <w:rsid w:val="007C1FE2"/>
    <w:rsid w:val="007C23CD"/>
    <w:rsid w:val="007C28E8"/>
    <w:rsid w:val="007C4855"/>
    <w:rsid w:val="007C6CBC"/>
    <w:rsid w:val="007C7B9E"/>
    <w:rsid w:val="007D095D"/>
    <w:rsid w:val="007D09B2"/>
    <w:rsid w:val="007D0C57"/>
    <w:rsid w:val="007D356C"/>
    <w:rsid w:val="007E1B96"/>
    <w:rsid w:val="007E3ECB"/>
    <w:rsid w:val="007E75CD"/>
    <w:rsid w:val="007F022B"/>
    <w:rsid w:val="007F0590"/>
    <w:rsid w:val="007F32BA"/>
    <w:rsid w:val="007F4940"/>
    <w:rsid w:val="007F643F"/>
    <w:rsid w:val="00800AF7"/>
    <w:rsid w:val="00803D2B"/>
    <w:rsid w:val="00803EAA"/>
    <w:rsid w:val="00805077"/>
    <w:rsid w:val="008159B3"/>
    <w:rsid w:val="00821ADC"/>
    <w:rsid w:val="00821F41"/>
    <w:rsid w:val="0082382B"/>
    <w:rsid w:val="00824BF1"/>
    <w:rsid w:val="00827E15"/>
    <w:rsid w:val="008320A1"/>
    <w:rsid w:val="008342A4"/>
    <w:rsid w:val="008348FB"/>
    <w:rsid w:val="00836F99"/>
    <w:rsid w:val="00837560"/>
    <w:rsid w:val="00843BA4"/>
    <w:rsid w:val="00844B1F"/>
    <w:rsid w:val="00846FDA"/>
    <w:rsid w:val="00847444"/>
    <w:rsid w:val="00850BD7"/>
    <w:rsid w:val="008522C1"/>
    <w:rsid w:val="0085261E"/>
    <w:rsid w:val="00857C9C"/>
    <w:rsid w:val="00862B16"/>
    <w:rsid w:val="008646DC"/>
    <w:rsid w:val="008674DF"/>
    <w:rsid w:val="00872CB3"/>
    <w:rsid w:val="00875993"/>
    <w:rsid w:val="0087708E"/>
    <w:rsid w:val="00877F0C"/>
    <w:rsid w:val="00892434"/>
    <w:rsid w:val="00895B2C"/>
    <w:rsid w:val="00896514"/>
    <w:rsid w:val="0089751C"/>
    <w:rsid w:val="008A00B9"/>
    <w:rsid w:val="008A41E3"/>
    <w:rsid w:val="008B3132"/>
    <w:rsid w:val="008B5A88"/>
    <w:rsid w:val="008C169C"/>
    <w:rsid w:val="008C239F"/>
    <w:rsid w:val="008D3C1E"/>
    <w:rsid w:val="008D5990"/>
    <w:rsid w:val="008D6272"/>
    <w:rsid w:val="008D7568"/>
    <w:rsid w:val="008E1B33"/>
    <w:rsid w:val="008E223D"/>
    <w:rsid w:val="008E3482"/>
    <w:rsid w:val="008F0EA0"/>
    <w:rsid w:val="008F256F"/>
    <w:rsid w:val="008F3284"/>
    <w:rsid w:val="008F60BB"/>
    <w:rsid w:val="009003B2"/>
    <w:rsid w:val="00900E87"/>
    <w:rsid w:val="00902362"/>
    <w:rsid w:val="0090430A"/>
    <w:rsid w:val="00907139"/>
    <w:rsid w:val="00910F06"/>
    <w:rsid w:val="009113E1"/>
    <w:rsid w:val="00913D08"/>
    <w:rsid w:val="00915E0A"/>
    <w:rsid w:val="00917359"/>
    <w:rsid w:val="00922CED"/>
    <w:rsid w:val="00923159"/>
    <w:rsid w:val="00930634"/>
    <w:rsid w:val="009331FD"/>
    <w:rsid w:val="00933450"/>
    <w:rsid w:val="00933E70"/>
    <w:rsid w:val="00933EAC"/>
    <w:rsid w:val="00934F1B"/>
    <w:rsid w:val="00940B78"/>
    <w:rsid w:val="00940BBD"/>
    <w:rsid w:val="009451B6"/>
    <w:rsid w:val="00947572"/>
    <w:rsid w:val="00952411"/>
    <w:rsid w:val="00955F72"/>
    <w:rsid w:val="00964F70"/>
    <w:rsid w:val="00965A30"/>
    <w:rsid w:val="00972A56"/>
    <w:rsid w:val="009744F1"/>
    <w:rsid w:val="0098048F"/>
    <w:rsid w:val="00981E42"/>
    <w:rsid w:val="00982B4D"/>
    <w:rsid w:val="0098441B"/>
    <w:rsid w:val="00984A9E"/>
    <w:rsid w:val="00994DFE"/>
    <w:rsid w:val="00997AF0"/>
    <w:rsid w:val="00997B1A"/>
    <w:rsid w:val="009A1258"/>
    <w:rsid w:val="009A29FA"/>
    <w:rsid w:val="009A358A"/>
    <w:rsid w:val="009A3772"/>
    <w:rsid w:val="009A52E7"/>
    <w:rsid w:val="009A5B4A"/>
    <w:rsid w:val="009A6445"/>
    <w:rsid w:val="009B087F"/>
    <w:rsid w:val="009B1ACE"/>
    <w:rsid w:val="009B1DE6"/>
    <w:rsid w:val="009B39A4"/>
    <w:rsid w:val="009B4723"/>
    <w:rsid w:val="009B5B7B"/>
    <w:rsid w:val="009B607C"/>
    <w:rsid w:val="009B60F2"/>
    <w:rsid w:val="009C1345"/>
    <w:rsid w:val="009C2AB6"/>
    <w:rsid w:val="009C2E10"/>
    <w:rsid w:val="009C7187"/>
    <w:rsid w:val="009D3691"/>
    <w:rsid w:val="009D38C7"/>
    <w:rsid w:val="009D5BBB"/>
    <w:rsid w:val="009E21FA"/>
    <w:rsid w:val="009E2CF6"/>
    <w:rsid w:val="009E44DE"/>
    <w:rsid w:val="009E675E"/>
    <w:rsid w:val="009F1454"/>
    <w:rsid w:val="00A01EFD"/>
    <w:rsid w:val="00A029A1"/>
    <w:rsid w:val="00A05767"/>
    <w:rsid w:val="00A05FAC"/>
    <w:rsid w:val="00A061CB"/>
    <w:rsid w:val="00A1340A"/>
    <w:rsid w:val="00A14CA9"/>
    <w:rsid w:val="00A17B8A"/>
    <w:rsid w:val="00A22F79"/>
    <w:rsid w:val="00A2636B"/>
    <w:rsid w:val="00A27448"/>
    <w:rsid w:val="00A27572"/>
    <w:rsid w:val="00A31107"/>
    <w:rsid w:val="00A31D70"/>
    <w:rsid w:val="00A33B7B"/>
    <w:rsid w:val="00A40205"/>
    <w:rsid w:val="00A4087A"/>
    <w:rsid w:val="00A4446F"/>
    <w:rsid w:val="00A45618"/>
    <w:rsid w:val="00A464FA"/>
    <w:rsid w:val="00A503C3"/>
    <w:rsid w:val="00A51D98"/>
    <w:rsid w:val="00A53C1B"/>
    <w:rsid w:val="00A53E87"/>
    <w:rsid w:val="00A56A90"/>
    <w:rsid w:val="00A60491"/>
    <w:rsid w:val="00A6085E"/>
    <w:rsid w:val="00A63B44"/>
    <w:rsid w:val="00A64C11"/>
    <w:rsid w:val="00A65C2B"/>
    <w:rsid w:val="00A65ED0"/>
    <w:rsid w:val="00A716E5"/>
    <w:rsid w:val="00A7529E"/>
    <w:rsid w:val="00A8611F"/>
    <w:rsid w:val="00A9044E"/>
    <w:rsid w:val="00AA5972"/>
    <w:rsid w:val="00AA6631"/>
    <w:rsid w:val="00AB2030"/>
    <w:rsid w:val="00AB50B3"/>
    <w:rsid w:val="00AC19D2"/>
    <w:rsid w:val="00AC2AF7"/>
    <w:rsid w:val="00AC4047"/>
    <w:rsid w:val="00AC7D91"/>
    <w:rsid w:val="00AD13A1"/>
    <w:rsid w:val="00AD714E"/>
    <w:rsid w:val="00AD75B2"/>
    <w:rsid w:val="00AE116B"/>
    <w:rsid w:val="00AE323F"/>
    <w:rsid w:val="00AE6A0D"/>
    <w:rsid w:val="00AE79DB"/>
    <w:rsid w:val="00AF0780"/>
    <w:rsid w:val="00AF0794"/>
    <w:rsid w:val="00AF096A"/>
    <w:rsid w:val="00AF2B5F"/>
    <w:rsid w:val="00AF39F4"/>
    <w:rsid w:val="00AF4635"/>
    <w:rsid w:val="00AF60DD"/>
    <w:rsid w:val="00B04CDC"/>
    <w:rsid w:val="00B14354"/>
    <w:rsid w:val="00B1532B"/>
    <w:rsid w:val="00B17D8A"/>
    <w:rsid w:val="00B200D1"/>
    <w:rsid w:val="00B2018C"/>
    <w:rsid w:val="00B23DAC"/>
    <w:rsid w:val="00B27550"/>
    <w:rsid w:val="00B37295"/>
    <w:rsid w:val="00B40E0D"/>
    <w:rsid w:val="00B41A4B"/>
    <w:rsid w:val="00B42212"/>
    <w:rsid w:val="00B55224"/>
    <w:rsid w:val="00B6370F"/>
    <w:rsid w:val="00B67A78"/>
    <w:rsid w:val="00B67E2A"/>
    <w:rsid w:val="00B74AEB"/>
    <w:rsid w:val="00B779DC"/>
    <w:rsid w:val="00B80E94"/>
    <w:rsid w:val="00B823F8"/>
    <w:rsid w:val="00B8358E"/>
    <w:rsid w:val="00B8571C"/>
    <w:rsid w:val="00B9140A"/>
    <w:rsid w:val="00B9393C"/>
    <w:rsid w:val="00B95208"/>
    <w:rsid w:val="00B9575B"/>
    <w:rsid w:val="00BA1FF9"/>
    <w:rsid w:val="00BA25D8"/>
    <w:rsid w:val="00BA2A4C"/>
    <w:rsid w:val="00BA2ACD"/>
    <w:rsid w:val="00BA41E8"/>
    <w:rsid w:val="00BA688F"/>
    <w:rsid w:val="00BA72F9"/>
    <w:rsid w:val="00BB23D7"/>
    <w:rsid w:val="00BB4DD3"/>
    <w:rsid w:val="00BB52A1"/>
    <w:rsid w:val="00BB6F6D"/>
    <w:rsid w:val="00BB7421"/>
    <w:rsid w:val="00BC0212"/>
    <w:rsid w:val="00BC0FFC"/>
    <w:rsid w:val="00BC1140"/>
    <w:rsid w:val="00BC14E8"/>
    <w:rsid w:val="00BC417F"/>
    <w:rsid w:val="00BC59D0"/>
    <w:rsid w:val="00BC5DF4"/>
    <w:rsid w:val="00BC7B13"/>
    <w:rsid w:val="00BC7D5B"/>
    <w:rsid w:val="00BD0BE3"/>
    <w:rsid w:val="00BD25ED"/>
    <w:rsid w:val="00BD35D5"/>
    <w:rsid w:val="00BE00BB"/>
    <w:rsid w:val="00BE4AA1"/>
    <w:rsid w:val="00BE671D"/>
    <w:rsid w:val="00C02763"/>
    <w:rsid w:val="00C15AB7"/>
    <w:rsid w:val="00C17AD8"/>
    <w:rsid w:val="00C20926"/>
    <w:rsid w:val="00C21591"/>
    <w:rsid w:val="00C22653"/>
    <w:rsid w:val="00C232E1"/>
    <w:rsid w:val="00C2350E"/>
    <w:rsid w:val="00C2497E"/>
    <w:rsid w:val="00C253A1"/>
    <w:rsid w:val="00C26B36"/>
    <w:rsid w:val="00C27388"/>
    <w:rsid w:val="00C3029F"/>
    <w:rsid w:val="00C34B33"/>
    <w:rsid w:val="00C422CB"/>
    <w:rsid w:val="00C46324"/>
    <w:rsid w:val="00C53C51"/>
    <w:rsid w:val="00C5425F"/>
    <w:rsid w:val="00C54FFD"/>
    <w:rsid w:val="00C5549F"/>
    <w:rsid w:val="00C55B60"/>
    <w:rsid w:val="00C5654B"/>
    <w:rsid w:val="00C6141F"/>
    <w:rsid w:val="00C63327"/>
    <w:rsid w:val="00C65846"/>
    <w:rsid w:val="00C720ED"/>
    <w:rsid w:val="00C721A8"/>
    <w:rsid w:val="00C73C6D"/>
    <w:rsid w:val="00C73DBB"/>
    <w:rsid w:val="00C75CCE"/>
    <w:rsid w:val="00C7668B"/>
    <w:rsid w:val="00C77486"/>
    <w:rsid w:val="00C77CD2"/>
    <w:rsid w:val="00C80CBA"/>
    <w:rsid w:val="00C81591"/>
    <w:rsid w:val="00C81947"/>
    <w:rsid w:val="00C82E9D"/>
    <w:rsid w:val="00C87ED4"/>
    <w:rsid w:val="00C92553"/>
    <w:rsid w:val="00C927BE"/>
    <w:rsid w:val="00C93CEB"/>
    <w:rsid w:val="00C96B91"/>
    <w:rsid w:val="00CA2B53"/>
    <w:rsid w:val="00CA2C41"/>
    <w:rsid w:val="00CA35DE"/>
    <w:rsid w:val="00CA3F9E"/>
    <w:rsid w:val="00CA7383"/>
    <w:rsid w:val="00CB5560"/>
    <w:rsid w:val="00CC081E"/>
    <w:rsid w:val="00CC20CD"/>
    <w:rsid w:val="00CC3270"/>
    <w:rsid w:val="00CC3657"/>
    <w:rsid w:val="00CD0662"/>
    <w:rsid w:val="00CD0C95"/>
    <w:rsid w:val="00CD5AF4"/>
    <w:rsid w:val="00CE2012"/>
    <w:rsid w:val="00CE2A82"/>
    <w:rsid w:val="00CE53F9"/>
    <w:rsid w:val="00CF11F9"/>
    <w:rsid w:val="00CF3225"/>
    <w:rsid w:val="00CF3F3E"/>
    <w:rsid w:val="00CF4C2D"/>
    <w:rsid w:val="00D0193F"/>
    <w:rsid w:val="00D01A22"/>
    <w:rsid w:val="00D03B9A"/>
    <w:rsid w:val="00D044F3"/>
    <w:rsid w:val="00D04C80"/>
    <w:rsid w:val="00D057AD"/>
    <w:rsid w:val="00D07E2D"/>
    <w:rsid w:val="00D11E04"/>
    <w:rsid w:val="00D16709"/>
    <w:rsid w:val="00D17BCD"/>
    <w:rsid w:val="00D24C5E"/>
    <w:rsid w:val="00D25619"/>
    <w:rsid w:val="00D30729"/>
    <w:rsid w:val="00D32FEE"/>
    <w:rsid w:val="00D3306A"/>
    <w:rsid w:val="00D34725"/>
    <w:rsid w:val="00D35656"/>
    <w:rsid w:val="00D41DCC"/>
    <w:rsid w:val="00D43067"/>
    <w:rsid w:val="00D43B3D"/>
    <w:rsid w:val="00D43E3D"/>
    <w:rsid w:val="00D45069"/>
    <w:rsid w:val="00D46B62"/>
    <w:rsid w:val="00D51F75"/>
    <w:rsid w:val="00D520F7"/>
    <w:rsid w:val="00D52286"/>
    <w:rsid w:val="00D525F0"/>
    <w:rsid w:val="00D559F3"/>
    <w:rsid w:val="00D5689D"/>
    <w:rsid w:val="00D576D6"/>
    <w:rsid w:val="00D577C5"/>
    <w:rsid w:val="00D66AAA"/>
    <w:rsid w:val="00D673C1"/>
    <w:rsid w:val="00D7122F"/>
    <w:rsid w:val="00D71B1D"/>
    <w:rsid w:val="00D720ED"/>
    <w:rsid w:val="00D721B3"/>
    <w:rsid w:val="00D753D7"/>
    <w:rsid w:val="00D7622E"/>
    <w:rsid w:val="00D76666"/>
    <w:rsid w:val="00D774FD"/>
    <w:rsid w:val="00D81D5E"/>
    <w:rsid w:val="00D834A3"/>
    <w:rsid w:val="00D84C82"/>
    <w:rsid w:val="00D86C1B"/>
    <w:rsid w:val="00D902A6"/>
    <w:rsid w:val="00D91A75"/>
    <w:rsid w:val="00D95499"/>
    <w:rsid w:val="00D9667C"/>
    <w:rsid w:val="00DA0E6A"/>
    <w:rsid w:val="00DA24DB"/>
    <w:rsid w:val="00DB3AAD"/>
    <w:rsid w:val="00DB68B9"/>
    <w:rsid w:val="00DB7F47"/>
    <w:rsid w:val="00DC27AE"/>
    <w:rsid w:val="00DC33C1"/>
    <w:rsid w:val="00DD18C7"/>
    <w:rsid w:val="00DD4B84"/>
    <w:rsid w:val="00DD6A6C"/>
    <w:rsid w:val="00DD7B68"/>
    <w:rsid w:val="00DE18E0"/>
    <w:rsid w:val="00DE659F"/>
    <w:rsid w:val="00DE6D69"/>
    <w:rsid w:val="00DE77D2"/>
    <w:rsid w:val="00DE7DC7"/>
    <w:rsid w:val="00DF051C"/>
    <w:rsid w:val="00DF1213"/>
    <w:rsid w:val="00DF3AC2"/>
    <w:rsid w:val="00DF6CBB"/>
    <w:rsid w:val="00DF6F17"/>
    <w:rsid w:val="00DF6F7A"/>
    <w:rsid w:val="00E04092"/>
    <w:rsid w:val="00E06420"/>
    <w:rsid w:val="00E06F53"/>
    <w:rsid w:val="00E15E54"/>
    <w:rsid w:val="00E2720E"/>
    <w:rsid w:val="00E31F9F"/>
    <w:rsid w:val="00E34914"/>
    <w:rsid w:val="00E421A6"/>
    <w:rsid w:val="00E44952"/>
    <w:rsid w:val="00E47C26"/>
    <w:rsid w:val="00E51B9F"/>
    <w:rsid w:val="00E53A86"/>
    <w:rsid w:val="00E55E31"/>
    <w:rsid w:val="00E56DCF"/>
    <w:rsid w:val="00E64171"/>
    <w:rsid w:val="00E66033"/>
    <w:rsid w:val="00E6620E"/>
    <w:rsid w:val="00E66396"/>
    <w:rsid w:val="00E75A1C"/>
    <w:rsid w:val="00E81423"/>
    <w:rsid w:val="00E8682A"/>
    <w:rsid w:val="00E87E2D"/>
    <w:rsid w:val="00E919F0"/>
    <w:rsid w:val="00E9217E"/>
    <w:rsid w:val="00E92FEB"/>
    <w:rsid w:val="00E93B61"/>
    <w:rsid w:val="00E9487B"/>
    <w:rsid w:val="00E9698F"/>
    <w:rsid w:val="00E97821"/>
    <w:rsid w:val="00EA0A3F"/>
    <w:rsid w:val="00EA38ED"/>
    <w:rsid w:val="00EA5CD9"/>
    <w:rsid w:val="00EA7F7D"/>
    <w:rsid w:val="00EB0FA9"/>
    <w:rsid w:val="00EB55A8"/>
    <w:rsid w:val="00ED12DA"/>
    <w:rsid w:val="00ED24A1"/>
    <w:rsid w:val="00ED3FD1"/>
    <w:rsid w:val="00EE02EB"/>
    <w:rsid w:val="00EE09C9"/>
    <w:rsid w:val="00EE353D"/>
    <w:rsid w:val="00EE49AC"/>
    <w:rsid w:val="00EE7B43"/>
    <w:rsid w:val="00EF0C42"/>
    <w:rsid w:val="00EF4B41"/>
    <w:rsid w:val="00EF5CA4"/>
    <w:rsid w:val="00EF6B0A"/>
    <w:rsid w:val="00F0753E"/>
    <w:rsid w:val="00F1075D"/>
    <w:rsid w:val="00F1339B"/>
    <w:rsid w:val="00F14035"/>
    <w:rsid w:val="00F148D2"/>
    <w:rsid w:val="00F21037"/>
    <w:rsid w:val="00F24D67"/>
    <w:rsid w:val="00F278FD"/>
    <w:rsid w:val="00F32802"/>
    <w:rsid w:val="00F34536"/>
    <w:rsid w:val="00F34650"/>
    <w:rsid w:val="00F356E4"/>
    <w:rsid w:val="00F41FB9"/>
    <w:rsid w:val="00F441D8"/>
    <w:rsid w:val="00F50C4C"/>
    <w:rsid w:val="00F5115B"/>
    <w:rsid w:val="00F54E37"/>
    <w:rsid w:val="00F55F69"/>
    <w:rsid w:val="00F6075A"/>
    <w:rsid w:val="00F614A2"/>
    <w:rsid w:val="00F63885"/>
    <w:rsid w:val="00F66906"/>
    <w:rsid w:val="00F7169A"/>
    <w:rsid w:val="00F728D1"/>
    <w:rsid w:val="00F735EF"/>
    <w:rsid w:val="00F73EC6"/>
    <w:rsid w:val="00F76340"/>
    <w:rsid w:val="00F81B76"/>
    <w:rsid w:val="00F86526"/>
    <w:rsid w:val="00F90032"/>
    <w:rsid w:val="00F94AC2"/>
    <w:rsid w:val="00F95103"/>
    <w:rsid w:val="00F95C2C"/>
    <w:rsid w:val="00FA1837"/>
    <w:rsid w:val="00FA5329"/>
    <w:rsid w:val="00FA5972"/>
    <w:rsid w:val="00FA68A9"/>
    <w:rsid w:val="00FB043A"/>
    <w:rsid w:val="00FB1516"/>
    <w:rsid w:val="00FB2DF7"/>
    <w:rsid w:val="00FC1EAF"/>
    <w:rsid w:val="00FC5758"/>
    <w:rsid w:val="00FC73A2"/>
    <w:rsid w:val="00FC778C"/>
    <w:rsid w:val="00FC7941"/>
    <w:rsid w:val="00FD08F9"/>
    <w:rsid w:val="00FD4758"/>
    <w:rsid w:val="00FD4BB7"/>
    <w:rsid w:val="00FD5C4E"/>
    <w:rsid w:val="00FD6B86"/>
    <w:rsid w:val="00FD7818"/>
    <w:rsid w:val="00FE08EA"/>
    <w:rsid w:val="00FE3818"/>
    <w:rsid w:val="00FE59A3"/>
    <w:rsid w:val="00FE635A"/>
    <w:rsid w:val="00FE6D85"/>
    <w:rsid w:val="00FF1F68"/>
    <w:rsid w:val="00FF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363F71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17359"/>
    <w:rPr>
      <w:sz w:val="24"/>
      <w:szCs w:val="28"/>
    </w:rPr>
  </w:style>
  <w:style w:type="paragraph" w:styleId="1">
    <w:name w:val="heading 1"/>
    <w:basedOn w:val="a"/>
    <w:next w:val="a"/>
    <w:link w:val="10"/>
    <w:uiPriority w:val="9"/>
    <w:qFormat/>
    <w:rsid w:val="00A27572"/>
    <w:pPr>
      <w:keepNext/>
      <w:keepLines/>
      <w:spacing w:before="240" w:line="259" w:lineRule="auto"/>
      <w:outlineLvl w:val="0"/>
    </w:pPr>
    <w:rPr>
      <w:rFonts w:ascii="Cambria" w:hAnsi="Cambria"/>
      <w:b/>
      <w:bCs/>
      <w:color w:val="365F91"/>
      <w:sz w:val="28"/>
      <w:lang w:bidi="ar-SA"/>
    </w:rPr>
  </w:style>
  <w:style w:type="paragraph" w:styleId="2">
    <w:name w:val="heading 2"/>
    <w:basedOn w:val="a"/>
    <w:link w:val="20"/>
    <w:uiPriority w:val="9"/>
    <w:qFormat/>
    <w:rsid w:val="00A27572"/>
    <w:pPr>
      <w:spacing w:before="100" w:beforeAutospacing="1" w:after="100" w:afterAutospacing="1"/>
      <w:outlineLvl w:val="1"/>
    </w:pPr>
    <w:rPr>
      <w:rFonts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A2757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Cs w:val="30"/>
    </w:rPr>
  </w:style>
  <w:style w:type="paragraph" w:styleId="7">
    <w:name w:val="heading 7"/>
    <w:basedOn w:val="a"/>
    <w:next w:val="a"/>
    <w:link w:val="70"/>
    <w:qFormat/>
    <w:rsid w:val="00A27572"/>
    <w:pPr>
      <w:spacing w:before="240" w:after="60"/>
      <w:outlineLvl w:val="6"/>
    </w:pPr>
    <w:rPr>
      <w:szCs w:val="24"/>
      <w:lang w:val="en-A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C77CD2"/>
    <w:rPr>
      <w:color w:val="808080"/>
    </w:rPr>
  </w:style>
  <w:style w:type="paragraph" w:styleId="a4">
    <w:name w:val="Balloon Text"/>
    <w:basedOn w:val="a"/>
    <w:link w:val="a5"/>
    <w:rsid w:val="007A3099"/>
    <w:rPr>
      <w:rFonts w:ascii="Leelawadee" w:hAnsi="Leelawadee"/>
      <w:sz w:val="18"/>
      <w:szCs w:val="22"/>
    </w:rPr>
  </w:style>
  <w:style w:type="character" w:customStyle="1" w:styleId="a5">
    <w:name w:val="ข้อความบอลลูน อักขระ"/>
    <w:link w:val="a4"/>
    <w:rsid w:val="007A3099"/>
    <w:rPr>
      <w:rFonts w:ascii="Leelawadee" w:hAnsi="Leelawadee"/>
      <w:sz w:val="18"/>
      <w:szCs w:val="22"/>
    </w:rPr>
  </w:style>
  <w:style w:type="paragraph" w:styleId="a6">
    <w:name w:val="List Paragraph"/>
    <w:aliases w:val="Table Heading,ปกตื"/>
    <w:basedOn w:val="a"/>
    <w:link w:val="a7"/>
    <w:uiPriority w:val="34"/>
    <w:qFormat/>
    <w:rsid w:val="00E92FEB"/>
    <w:pPr>
      <w:ind w:left="720"/>
      <w:contextualSpacing/>
    </w:pPr>
  </w:style>
  <w:style w:type="paragraph" w:styleId="a8">
    <w:name w:val="header"/>
    <w:basedOn w:val="a"/>
    <w:link w:val="a9"/>
    <w:uiPriority w:val="99"/>
    <w:rsid w:val="00C81947"/>
    <w:pPr>
      <w:tabs>
        <w:tab w:val="center" w:pos="4513"/>
        <w:tab w:val="right" w:pos="9026"/>
      </w:tabs>
    </w:pPr>
  </w:style>
  <w:style w:type="character" w:customStyle="1" w:styleId="a9">
    <w:name w:val="หัวกระดาษ อักขระ"/>
    <w:basedOn w:val="a0"/>
    <w:link w:val="a8"/>
    <w:uiPriority w:val="99"/>
    <w:rsid w:val="00C81947"/>
    <w:rPr>
      <w:sz w:val="24"/>
      <w:szCs w:val="28"/>
    </w:rPr>
  </w:style>
  <w:style w:type="paragraph" w:styleId="aa">
    <w:name w:val="footer"/>
    <w:aliases w:val="·éÒÂ¡ÃÐ´ÒÉ"/>
    <w:basedOn w:val="a"/>
    <w:link w:val="ab"/>
    <w:uiPriority w:val="99"/>
    <w:rsid w:val="00C81947"/>
    <w:pPr>
      <w:tabs>
        <w:tab w:val="center" w:pos="4513"/>
        <w:tab w:val="right" w:pos="9026"/>
      </w:tabs>
    </w:pPr>
  </w:style>
  <w:style w:type="character" w:customStyle="1" w:styleId="ab">
    <w:name w:val="ท้ายกระดาษ อักขระ"/>
    <w:aliases w:val="·éÒÂ¡ÃÐ´ÒÉ อักขระ"/>
    <w:basedOn w:val="a0"/>
    <w:link w:val="aa"/>
    <w:uiPriority w:val="99"/>
    <w:rsid w:val="00C81947"/>
    <w:rPr>
      <w:sz w:val="24"/>
      <w:szCs w:val="28"/>
    </w:rPr>
  </w:style>
  <w:style w:type="table" w:styleId="ac">
    <w:name w:val="Table Grid"/>
    <w:basedOn w:val="a1"/>
    <w:uiPriority w:val="39"/>
    <w:rsid w:val="00236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930D9"/>
    <w:pPr>
      <w:autoSpaceDE w:val="0"/>
      <w:autoSpaceDN w:val="0"/>
      <w:adjustRightInd w:val="0"/>
    </w:pPr>
    <w:rPr>
      <w:rFonts w:ascii="TH SarabunPSK" w:eastAsia="Cordia New" w:hAnsi="TH SarabunPSK" w:cs="TH SarabunPSK"/>
      <w:color w:val="000000"/>
      <w:sz w:val="24"/>
      <w:szCs w:val="24"/>
    </w:rPr>
  </w:style>
  <w:style w:type="paragraph" w:styleId="ad">
    <w:name w:val="Normal (Web)"/>
    <w:basedOn w:val="a"/>
    <w:uiPriority w:val="99"/>
    <w:unhideWhenUsed/>
    <w:rsid w:val="00E55E31"/>
    <w:pPr>
      <w:spacing w:before="100" w:beforeAutospacing="1" w:after="100" w:afterAutospacing="1"/>
    </w:pPr>
    <w:rPr>
      <w:rFonts w:ascii="Angsana New" w:hAnsi="Angsana New"/>
      <w:sz w:val="28"/>
    </w:rPr>
  </w:style>
  <w:style w:type="character" w:customStyle="1" w:styleId="a7">
    <w:name w:val="ย่อหน้ารายการ อักขระ"/>
    <w:aliases w:val="Table Heading อักขระ,ปกตื อักขระ"/>
    <w:link w:val="a6"/>
    <w:uiPriority w:val="34"/>
    <w:rsid w:val="00F24D67"/>
    <w:rPr>
      <w:sz w:val="24"/>
      <w:szCs w:val="28"/>
    </w:rPr>
  </w:style>
  <w:style w:type="character" w:styleId="ae">
    <w:name w:val="Hyperlink"/>
    <w:basedOn w:val="a0"/>
    <w:rsid w:val="000C010F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0C010F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a0"/>
    <w:rsid w:val="00442425"/>
  </w:style>
  <w:style w:type="character" w:styleId="af">
    <w:name w:val="Strong"/>
    <w:basedOn w:val="a0"/>
    <w:uiPriority w:val="22"/>
    <w:qFormat/>
    <w:rsid w:val="00FC5758"/>
    <w:rPr>
      <w:b/>
      <w:bCs/>
    </w:rPr>
  </w:style>
  <w:style w:type="character" w:customStyle="1" w:styleId="10">
    <w:name w:val="หัวเรื่อง 1 อักขระ"/>
    <w:basedOn w:val="a0"/>
    <w:link w:val="1"/>
    <w:uiPriority w:val="9"/>
    <w:rsid w:val="00A27572"/>
    <w:rPr>
      <w:rFonts w:ascii="Cambria" w:hAnsi="Cambria"/>
      <w:b/>
      <w:bCs/>
      <w:color w:val="365F91"/>
      <w:sz w:val="28"/>
      <w:szCs w:val="28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rsid w:val="00A27572"/>
    <w:rPr>
      <w:rFonts w:cs="Times New Roman"/>
      <w:b/>
      <w:bCs/>
      <w:sz w:val="36"/>
      <w:szCs w:val="36"/>
    </w:rPr>
  </w:style>
  <w:style w:type="character" w:customStyle="1" w:styleId="30">
    <w:name w:val="หัวเรื่อง 3 อักขระ"/>
    <w:basedOn w:val="a0"/>
    <w:link w:val="3"/>
    <w:uiPriority w:val="9"/>
    <w:rsid w:val="00A27572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70">
    <w:name w:val="หัวเรื่อง 7 อักขระ"/>
    <w:basedOn w:val="a0"/>
    <w:link w:val="7"/>
    <w:rsid w:val="00A27572"/>
    <w:rPr>
      <w:sz w:val="24"/>
      <w:szCs w:val="24"/>
      <w:lang w:val="en-AU" w:bidi="ar-SA"/>
    </w:rPr>
  </w:style>
  <w:style w:type="character" w:customStyle="1" w:styleId="thm-sub-titlecustomstylesub">
    <w:name w:val="thm-sub-titlecustomstylesub"/>
    <w:basedOn w:val="a0"/>
    <w:rsid w:val="00A27572"/>
  </w:style>
  <w:style w:type="paragraph" w:customStyle="1" w:styleId="Heading11">
    <w:name w:val="Heading 11"/>
    <w:basedOn w:val="a"/>
    <w:next w:val="a"/>
    <w:uiPriority w:val="9"/>
    <w:qFormat/>
    <w:rsid w:val="00A27572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lang w:bidi="ar-SA"/>
    </w:rPr>
  </w:style>
  <w:style w:type="numbering" w:customStyle="1" w:styleId="NoList1">
    <w:name w:val="No List1"/>
    <w:next w:val="a2"/>
    <w:uiPriority w:val="99"/>
    <w:semiHidden/>
    <w:unhideWhenUsed/>
    <w:rsid w:val="00A27572"/>
  </w:style>
  <w:style w:type="table" w:customStyle="1" w:styleId="TableGrid1">
    <w:name w:val="Table Grid1"/>
    <w:basedOn w:val="a1"/>
    <w:next w:val="ac"/>
    <w:rsid w:val="00A27572"/>
    <w:rPr>
      <w:rFonts w:asciiTheme="minorHAnsi" w:eastAsiaTheme="minorHAnsi" w:hAnsiTheme="minorHAnsi" w:cstheme="minorBidi"/>
      <w:sz w:val="22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0">
    <w:name w:val="page number"/>
    <w:basedOn w:val="a0"/>
    <w:rsid w:val="00A27572"/>
  </w:style>
  <w:style w:type="paragraph" w:styleId="af1">
    <w:name w:val="Body Text"/>
    <w:basedOn w:val="a"/>
    <w:link w:val="af2"/>
    <w:uiPriority w:val="99"/>
    <w:rsid w:val="00A27572"/>
    <w:pPr>
      <w:jc w:val="both"/>
    </w:pPr>
    <w:rPr>
      <w:rFonts w:ascii="Tms Rmn" w:hAnsi="Tms Rmn" w:cs="Cordia New"/>
      <w:sz w:val="32"/>
      <w:szCs w:val="32"/>
    </w:rPr>
  </w:style>
  <w:style w:type="character" w:customStyle="1" w:styleId="af2">
    <w:name w:val="เนื้อความ อักขระ"/>
    <w:basedOn w:val="a0"/>
    <w:link w:val="af1"/>
    <w:uiPriority w:val="99"/>
    <w:rsid w:val="00A27572"/>
    <w:rPr>
      <w:rFonts w:ascii="Tms Rmn" w:hAnsi="Tms Rmn" w:cs="Cordia New"/>
      <w:sz w:val="32"/>
      <w:szCs w:val="32"/>
    </w:rPr>
  </w:style>
  <w:style w:type="character" w:customStyle="1" w:styleId="Hyperlink1">
    <w:name w:val="Hyperlink1"/>
    <w:basedOn w:val="a0"/>
    <w:uiPriority w:val="99"/>
    <w:unhideWhenUsed/>
    <w:rsid w:val="00A27572"/>
    <w:rPr>
      <w:color w:val="0000FF"/>
      <w:u w:val="single"/>
    </w:rPr>
  </w:style>
  <w:style w:type="table" w:customStyle="1" w:styleId="11">
    <w:name w:val="สไตล์1"/>
    <w:basedOn w:val="a1"/>
    <w:uiPriority w:val="99"/>
    <w:rsid w:val="00A27572"/>
    <w:rPr>
      <w:rFonts w:asciiTheme="minorHAnsi" w:eastAsiaTheme="minorHAnsi" w:hAnsiTheme="minorHAnsi" w:cstheme="minorBidi"/>
      <w:sz w:val="22"/>
      <w:szCs w:val="28"/>
    </w:rPr>
    <w:tblPr/>
  </w:style>
  <w:style w:type="character" w:customStyle="1" w:styleId="Heading1Char1">
    <w:name w:val="Heading 1 Char1"/>
    <w:basedOn w:val="a0"/>
    <w:uiPriority w:val="9"/>
    <w:rsid w:val="00A27572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2">
    <w:name w:val="Table Grid2"/>
    <w:basedOn w:val="a1"/>
    <w:next w:val="ac"/>
    <w:rsid w:val="00A27572"/>
    <w:rPr>
      <w:rFonts w:asciiTheme="minorHAnsi" w:eastAsiaTheme="minorHAnsi" w:hAnsiTheme="minorHAnsi" w:cstheme="minorBidi"/>
      <w:sz w:val="22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">
    <w:name w:val="Table Grid3"/>
    <w:basedOn w:val="a1"/>
    <w:next w:val="ac"/>
    <w:rsid w:val="00A27572"/>
    <w:rPr>
      <w:rFonts w:asciiTheme="minorHAnsi" w:eastAsiaTheme="minorHAnsi" w:hAnsiTheme="minorHAnsi" w:cstheme="minorBidi"/>
      <w:sz w:val="22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">
    <w:name w:val="No List2"/>
    <w:next w:val="a2"/>
    <w:uiPriority w:val="99"/>
    <w:semiHidden/>
    <w:unhideWhenUsed/>
    <w:rsid w:val="00A27572"/>
  </w:style>
  <w:style w:type="table" w:customStyle="1" w:styleId="TableGrid4">
    <w:name w:val="Table Grid4"/>
    <w:basedOn w:val="a1"/>
    <w:next w:val="ac"/>
    <w:rsid w:val="00A27572"/>
    <w:rPr>
      <w:rFonts w:asciiTheme="minorHAnsi" w:eastAsiaTheme="minorHAnsi" w:hAnsiTheme="minorHAnsi" w:cstheme="minorBidi"/>
      <w:sz w:val="22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2">
    <w:name w:val="ไม่มีรายการ1"/>
    <w:next w:val="a2"/>
    <w:uiPriority w:val="99"/>
    <w:semiHidden/>
    <w:unhideWhenUsed/>
    <w:rsid w:val="00A27572"/>
  </w:style>
  <w:style w:type="table" w:customStyle="1" w:styleId="13">
    <w:name w:val="เส้นตาราง1"/>
    <w:basedOn w:val="a1"/>
    <w:next w:val="ac"/>
    <w:rsid w:val="00A27572"/>
    <w:rPr>
      <w:rFonts w:asciiTheme="minorHAnsi" w:eastAsiaTheme="minorHAnsi" w:hAnsiTheme="minorHAnsi" w:cstheme="minorBidi"/>
      <w:sz w:val="22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aragraph">
    <w:name w:val="paragraph"/>
    <w:basedOn w:val="a"/>
    <w:rsid w:val="00A27572"/>
    <w:pPr>
      <w:spacing w:before="100" w:beforeAutospacing="1" w:after="100" w:afterAutospacing="1"/>
    </w:pPr>
    <w:rPr>
      <w:rFonts w:ascii="Angsana New" w:hAnsi="Angsana New"/>
      <w:sz w:val="28"/>
    </w:rPr>
  </w:style>
  <w:style w:type="character" w:customStyle="1" w:styleId="normaltextrun">
    <w:name w:val="normaltextrun"/>
    <w:basedOn w:val="a0"/>
    <w:rsid w:val="00A27572"/>
  </w:style>
  <w:style w:type="character" w:customStyle="1" w:styleId="spellingerror">
    <w:name w:val="spellingerror"/>
    <w:basedOn w:val="a0"/>
    <w:rsid w:val="00A27572"/>
  </w:style>
  <w:style w:type="character" w:customStyle="1" w:styleId="eop">
    <w:name w:val="eop"/>
    <w:basedOn w:val="a0"/>
    <w:rsid w:val="00A27572"/>
  </w:style>
  <w:style w:type="character" w:styleId="af3">
    <w:name w:val="FollowedHyperlink"/>
    <w:basedOn w:val="a0"/>
    <w:uiPriority w:val="99"/>
    <w:unhideWhenUsed/>
    <w:rsid w:val="00A27572"/>
    <w:rPr>
      <w:color w:val="954F72" w:themeColor="followedHyperlink"/>
      <w:u w:val="single"/>
    </w:rPr>
  </w:style>
  <w:style w:type="paragraph" w:styleId="af4">
    <w:name w:val="Body Text Indent"/>
    <w:basedOn w:val="a"/>
    <w:link w:val="af5"/>
    <w:rsid w:val="00A27572"/>
    <w:pPr>
      <w:spacing w:after="120"/>
      <w:ind w:left="283"/>
    </w:pPr>
    <w:rPr>
      <w:rFonts w:ascii="Cordia New" w:eastAsia="Cordia New" w:hAnsi="Cordia New"/>
      <w:sz w:val="32"/>
      <w:szCs w:val="40"/>
    </w:rPr>
  </w:style>
  <w:style w:type="character" w:customStyle="1" w:styleId="af5">
    <w:name w:val="การเยื้องเนื้อความ อักขระ"/>
    <w:basedOn w:val="a0"/>
    <w:link w:val="af4"/>
    <w:rsid w:val="00A27572"/>
    <w:rPr>
      <w:rFonts w:ascii="Cordia New" w:eastAsia="Cordia New" w:hAnsi="Cordia New"/>
      <w:sz w:val="32"/>
      <w:szCs w:val="40"/>
    </w:rPr>
  </w:style>
  <w:style w:type="paragraph" w:styleId="af6">
    <w:name w:val="No Spacing"/>
    <w:link w:val="af7"/>
    <w:uiPriority w:val="1"/>
    <w:qFormat/>
    <w:rsid w:val="001F7D39"/>
    <w:rPr>
      <w:rFonts w:asciiTheme="minorHAnsi" w:eastAsiaTheme="minorEastAsia" w:hAnsiTheme="minorHAnsi" w:cstheme="minorBidi"/>
      <w:sz w:val="28"/>
      <w:szCs w:val="28"/>
    </w:rPr>
  </w:style>
  <w:style w:type="character" w:customStyle="1" w:styleId="af7">
    <w:name w:val="ไม่มีการเว้นระยะห่าง อักขระ"/>
    <w:basedOn w:val="a0"/>
    <w:link w:val="af6"/>
    <w:uiPriority w:val="1"/>
    <w:rsid w:val="001F7D39"/>
    <w:rPr>
      <w:rFonts w:asciiTheme="minorHAnsi" w:eastAsiaTheme="minorEastAsia" w:hAnsiTheme="minorHAnsi" w:cstheme="minorBidi"/>
      <w:sz w:val="28"/>
      <w:szCs w:val="28"/>
    </w:rPr>
  </w:style>
  <w:style w:type="character" w:styleId="af8">
    <w:name w:val="Emphasis"/>
    <w:basedOn w:val="a0"/>
    <w:qFormat/>
    <w:rsid w:val="003202D1"/>
    <w:rPr>
      <w:i/>
      <w:iCs/>
    </w:rPr>
  </w:style>
  <w:style w:type="character" w:styleId="af9">
    <w:name w:val="annotation reference"/>
    <w:basedOn w:val="a0"/>
    <w:rsid w:val="00F614A2"/>
    <w:rPr>
      <w:sz w:val="16"/>
      <w:szCs w:val="16"/>
    </w:rPr>
  </w:style>
  <w:style w:type="paragraph" w:styleId="afa">
    <w:name w:val="annotation text"/>
    <w:basedOn w:val="a"/>
    <w:link w:val="afb"/>
    <w:rsid w:val="00F614A2"/>
    <w:rPr>
      <w:sz w:val="20"/>
      <w:szCs w:val="25"/>
    </w:rPr>
  </w:style>
  <w:style w:type="character" w:customStyle="1" w:styleId="afb">
    <w:name w:val="ข้อความข้อคิดเห็น อักขระ"/>
    <w:basedOn w:val="a0"/>
    <w:link w:val="afa"/>
    <w:rsid w:val="00F614A2"/>
    <w:rPr>
      <w:szCs w:val="25"/>
    </w:rPr>
  </w:style>
  <w:style w:type="paragraph" w:styleId="afc">
    <w:name w:val="annotation subject"/>
    <w:basedOn w:val="afa"/>
    <w:next w:val="afa"/>
    <w:link w:val="afd"/>
    <w:semiHidden/>
    <w:unhideWhenUsed/>
    <w:rsid w:val="00F614A2"/>
    <w:rPr>
      <w:b/>
      <w:bCs/>
    </w:rPr>
  </w:style>
  <w:style w:type="character" w:customStyle="1" w:styleId="afd">
    <w:name w:val="ชื่อเรื่องของข้อคิดเห็น อักขระ"/>
    <w:basedOn w:val="afb"/>
    <w:link w:val="afc"/>
    <w:semiHidden/>
    <w:rsid w:val="00F614A2"/>
    <w:rPr>
      <w:b/>
      <w:bCs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3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3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61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06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150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83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7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51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hyperlink" Target="https://www.google.com/aclk?sa=l&amp;ai=DChcSEwi6sZj907qIAxVvpGYCHecNIIYYABAAGgJzbQ&amp;co=1&amp;ase=2&amp;gclid=CjwKCAjw_4S3BhAAEiwA_64YhmZXJSoEfl1TXyBL9c_q3N3a3KqlJkJl_fioazqR-WNF4QYXr_Av-hoC4TYQAvD_BwE&amp;sig=AOD64_0I7UkgRi_KSyptQhpGGwEdnJLtRw&amp;q&amp;nis=4&amp;adurl&amp;ved=2ahUKEwiB8pP907qIAxV8cGwGHetyBtMQ0Qx6BAgIEAE" TargetMode="External"/><Relationship Id="rId26" Type="http://schemas.openxmlformats.org/officeDocument/2006/relationships/header" Target="header7.xml"/><Relationship Id="rId21" Type="http://schemas.openxmlformats.org/officeDocument/2006/relationships/header" Target="header6.xml"/><Relationship Id="rId34" Type="http://schemas.openxmlformats.org/officeDocument/2006/relationships/footer" Target="footer8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5" Type="http://schemas.openxmlformats.org/officeDocument/2006/relationships/footer" Target="footer6.xml"/><Relationship Id="rId33" Type="http://schemas.openxmlformats.org/officeDocument/2006/relationships/header" Target="header13.xm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image" Target="media/image3.jpeg"/><Relationship Id="rId29" Type="http://schemas.openxmlformats.org/officeDocument/2006/relationships/header" Target="header1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image" Target="media/image5.emf"/><Relationship Id="rId32" Type="http://schemas.openxmlformats.org/officeDocument/2006/relationships/footer" Target="footer7.xm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image" Target="media/image4.png"/><Relationship Id="rId28" Type="http://schemas.openxmlformats.org/officeDocument/2006/relationships/header" Target="header9.xml"/><Relationship Id="rId36" Type="http://schemas.openxmlformats.org/officeDocument/2006/relationships/footer" Target="footer9.xml"/><Relationship Id="rId10" Type="http://schemas.openxmlformats.org/officeDocument/2006/relationships/header" Target="header1.xml"/><Relationship Id="rId19" Type="http://schemas.openxmlformats.org/officeDocument/2006/relationships/image" Target="media/image2.jpeg"/><Relationship Id="rId31" Type="http://schemas.openxmlformats.org/officeDocument/2006/relationships/header" Target="header1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footer" Target="footer5.xml"/><Relationship Id="rId27" Type="http://schemas.openxmlformats.org/officeDocument/2006/relationships/header" Target="header8.xml"/><Relationship Id="rId30" Type="http://schemas.openxmlformats.org/officeDocument/2006/relationships/header" Target="header11.xml"/><Relationship Id="rId35" Type="http://schemas.openxmlformats.org/officeDocument/2006/relationships/header" Target="header14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7C14A-27BE-4E5C-B31B-1D00DF546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Template_ปริญญาตรี_2568</Template>
  <TotalTime>0</TotalTime>
  <Pages>111</Pages>
  <Words>22593</Words>
  <Characters>128782</Characters>
  <Application>Microsoft Office Word</Application>
  <DocSecurity>0</DocSecurity>
  <Lines>1073</Lines>
  <Paragraphs>302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SUPPACHOK</dc:creator>
  <cp:keywords/>
  <dc:description/>
  <cp:lastModifiedBy>ศุภโชค ปิยกาญจน์</cp:lastModifiedBy>
  <cp:revision>2</cp:revision>
  <cp:lastPrinted>2025-05-02T06:05:00Z</cp:lastPrinted>
  <dcterms:created xsi:type="dcterms:W3CDTF">2026-08-10T07:07:00Z</dcterms:created>
  <dcterms:modified xsi:type="dcterms:W3CDTF">2026-08-10T07:07:00Z</dcterms:modified>
</cp:coreProperties>
</file>